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0D3" w:rsidRDefault="001020D3" w:rsidP="005B0F6D">
      <w:pPr>
        <w:spacing w:after="0" w:line="240" w:lineRule="auto"/>
        <w:ind w:left="6480" w:firstLine="375"/>
        <w:jc w:val="right"/>
        <w:rPr>
          <w:rFonts w:ascii="GHEA Grapalat" w:hAnsi="GHEA Grapalat"/>
          <w:color w:val="000000"/>
          <w:sz w:val="21"/>
          <w:szCs w:val="21"/>
          <w:lang w:val="af-ZA"/>
        </w:rPr>
      </w:pPr>
      <w:r w:rsidRPr="00E42877">
        <w:rPr>
          <w:rFonts w:ascii="GHEA Grapalat" w:hAnsi="GHEA Grapalat" w:cs="Arial Unicode"/>
          <w:b/>
          <w:bCs/>
          <w:color w:val="000000"/>
          <w:sz w:val="15"/>
        </w:rPr>
        <w:t>Հավելված</w:t>
      </w:r>
      <w:r w:rsidRPr="00E42877">
        <w:rPr>
          <w:rFonts w:ascii="GHEA Grapalat" w:hAnsi="GHEA Grapalat" w:cs="Arial Unicode"/>
          <w:b/>
          <w:bCs/>
          <w:color w:val="000000"/>
          <w:sz w:val="15"/>
          <w:lang w:val="af-ZA"/>
        </w:rPr>
        <w:t xml:space="preserve"> N 1</w:t>
      </w:r>
    </w:p>
    <w:p w:rsidR="001020D3" w:rsidRPr="00CA069E" w:rsidRDefault="001020D3" w:rsidP="005B0F6D">
      <w:pPr>
        <w:spacing w:after="0" w:line="240" w:lineRule="auto"/>
        <w:ind w:left="6480" w:firstLine="375"/>
        <w:jc w:val="right"/>
        <w:rPr>
          <w:rFonts w:ascii="GHEA Grapalat" w:hAnsi="GHEA Grapalat"/>
          <w:color w:val="000000"/>
          <w:sz w:val="21"/>
          <w:szCs w:val="21"/>
          <w:lang w:val="af-ZA"/>
        </w:rPr>
      </w:pPr>
      <w:r w:rsidRPr="00E42877">
        <w:rPr>
          <w:rFonts w:ascii="GHEA Grapalat" w:hAnsi="GHEA Grapalat" w:cs="Arial Unicode"/>
          <w:b/>
          <w:bCs/>
          <w:color w:val="000000"/>
          <w:sz w:val="15"/>
        </w:rPr>
        <w:t>Հ</w:t>
      </w:r>
      <w:r>
        <w:rPr>
          <w:rFonts w:ascii="GHEA Grapalat" w:hAnsi="GHEA Grapalat" w:cs="Arial Unicode"/>
          <w:b/>
          <w:bCs/>
          <w:color w:val="000000"/>
          <w:sz w:val="15"/>
        </w:rPr>
        <w:t>այաստանի</w:t>
      </w:r>
      <w:r w:rsidRPr="00CA069E">
        <w:rPr>
          <w:rFonts w:ascii="GHEA Grapalat" w:hAnsi="GHEA Grapalat" w:cs="Arial Unicode"/>
          <w:b/>
          <w:bCs/>
          <w:color w:val="000000"/>
          <w:sz w:val="15"/>
          <w:lang w:val="af-ZA"/>
        </w:rPr>
        <w:t xml:space="preserve"> </w:t>
      </w:r>
      <w:r w:rsidRPr="00E42877">
        <w:rPr>
          <w:rFonts w:ascii="GHEA Grapalat" w:hAnsi="GHEA Grapalat" w:cs="Arial Unicode"/>
          <w:b/>
          <w:bCs/>
          <w:color w:val="000000"/>
          <w:sz w:val="15"/>
        </w:rPr>
        <w:t>Հ</w:t>
      </w:r>
      <w:r>
        <w:rPr>
          <w:rFonts w:ascii="GHEA Grapalat" w:hAnsi="GHEA Grapalat" w:cs="Arial Unicode"/>
          <w:b/>
          <w:bCs/>
          <w:color w:val="000000"/>
          <w:sz w:val="15"/>
        </w:rPr>
        <w:t>անրապետության</w:t>
      </w:r>
      <w:r w:rsidRPr="00E42877">
        <w:rPr>
          <w:rFonts w:ascii="GHEA Grapalat" w:hAnsi="GHEA Grapalat" w:cs="Arial Unicode"/>
          <w:b/>
          <w:bCs/>
          <w:color w:val="000000"/>
          <w:sz w:val="15"/>
          <w:lang w:val="af-ZA"/>
        </w:rPr>
        <w:t xml:space="preserve"> </w:t>
      </w:r>
      <w:r w:rsidRPr="00E42877">
        <w:rPr>
          <w:rFonts w:ascii="GHEA Grapalat" w:hAnsi="GHEA Grapalat" w:cs="Arial Unicode"/>
          <w:b/>
          <w:bCs/>
          <w:color w:val="000000"/>
          <w:sz w:val="15"/>
        </w:rPr>
        <w:t>կառավարության</w:t>
      </w:r>
      <w:r w:rsidRPr="00E42877">
        <w:rPr>
          <w:rFonts w:ascii="GHEA Grapalat" w:hAnsi="GHEA Grapalat" w:cs="Arial Unicode"/>
          <w:b/>
          <w:bCs/>
          <w:color w:val="000000"/>
          <w:sz w:val="15"/>
          <w:lang w:val="af-ZA"/>
        </w:rPr>
        <w:t xml:space="preserve"> </w:t>
      </w:r>
    </w:p>
    <w:p w:rsidR="001020D3" w:rsidRPr="00BD4735" w:rsidRDefault="001020D3" w:rsidP="005B0F6D">
      <w:pPr>
        <w:spacing w:after="0" w:line="240" w:lineRule="auto"/>
        <w:ind w:left="6480" w:firstLine="375"/>
        <w:jc w:val="right"/>
        <w:rPr>
          <w:rFonts w:ascii="GHEA Grapalat" w:hAnsi="GHEA Grapalat"/>
          <w:b/>
          <w:bCs/>
          <w:color w:val="000000"/>
          <w:sz w:val="15"/>
          <w:lang w:val="af-ZA"/>
        </w:rPr>
      </w:pPr>
      <w:r w:rsidRPr="00E42877">
        <w:rPr>
          <w:rFonts w:ascii="GHEA Grapalat" w:hAnsi="GHEA Grapalat" w:cs="Arial Unicode"/>
          <w:b/>
          <w:bCs/>
          <w:color w:val="000000"/>
          <w:sz w:val="15"/>
          <w:lang w:val="af-ZA"/>
        </w:rPr>
        <w:t xml:space="preserve">2017 </w:t>
      </w:r>
      <w:r w:rsidRPr="00E42877">
        <w:rPr>
          <w:rFonts w:ascii="GHEA Grapalat" w:hAnsi="GHEA Grapalat" w:cs="Arial Unicode"/>
          <w:b/>
          <w:bCs/>
          <w:color w:val="000000"/>
          <w:sz w:val="15"/>
        </w:rPr>
        <w:t>թվական</w:t>
      </w:r>
      <w:r w:rsidRPr="00E42877">
        <w:rPr>
          <w:rFonts w:ascii="GHEA Grapalat" w:hAnsi="GHEA Grapalat"/>
          <w:b/>
          <w:bCs/>
          <w:color w:val="000000"/>
          <w:sz w:val="15"/>
        </w:rPr>
        <w:t>ի</w:t>
      </w:r>
      <w:r>
        <w:rPr>
          <w:rFonts w:ascii="GHEA Grapalat" w:hAnsi="GHEA Grapalat" w:cs="Arial Unicode"/>
          <w:b/>
          <w:bCs/>
          <w:color w:val="000000"/>
          <w:sz w:val="15"/>
          <w:lang w:val="af-ZA"/>
        </w:rPr>
        <w:t xml:space="preserve">  </w:t>
      </w:r>
      <w:r>
        <w:rPr>
          <w:rFonts w:ascii="GHEA Grapalat" w:hAnsi="GHEA Grapalat"/>
          <w:b/>
          <w:bCs/>
          <w:color w:val="000000"/>
          <w:sz w:val="15"/>
          <w:lang w:val="af-ZA"/>
        </w:rPr>
        <w:t>______</w:t>
      </w:r>
      <w:r w:rsidRPr="00E42877">
        <w:rPr>
          <w:rFonts w:ascii="GHEA Grapalat" w:hAnsi="GHEA Grapalat"/>
          <w:b/>
          <w:bCs/>
          <w:color w:val="000000"/>
          <w:sz w:val="15"/>
          <w:lang w:val="af-ZA"/>
        </w:rPr>
        <w:t xml:space="preserve"> -</w:t>
      </w:r>
      <w:r w:rsidRPr="00E42877">
        <w:rPr>
          <w:rFonts w:ascii="GHEA Grapalat" w:hAnsi="GHEA Grapalat"/>
          <w:b/>
          <w:bCs/>
          <w:color w:val="000000"/>
          <w:sz w:val="15"/>
        </w:rPr>
        <w:t>ի</w:t>
      </w:r>
    </w:p>
    <w:p w:rsidR="001020D3" w:rsidRPr="00CA069E" w:rsidRDefault="001020D3" w:rsidP="005B0F6D">
      <w:pPr>
        <w:spacing w:after="0" w:line="240" w:lineRule="auto"/>
        <w:ind w:left="6480" w:firstLine="375"/>
        <w:jc w:val="right"/>
        <w:rPr>
          <w:rFonts w:ascii="GHEA Grapalat" w:hAnsi="GHEA Grapalat" w:cs="Arial Unicode"/>
          <w:b/>
          <w:bCs/>
          <w:color w:val="000000"/>
          <w:sz w:val="15"/>
          <w:lang w:val="af-ZA"/>
        </w:rPr>
      </w:pPr>
      <w:r w:rsidRPr="00E42877">
        <w:rPr>
          <w:rFonts w:ascii="GHEA Grapalat" w:hAnsi="GHEA Grapalat"/>
          <w:b/>
          <w:bCs/>
          <w:color w:val="000000"/>
          <w:sz w:val="15"/>
          <w:lang w:val="af-ZA"/>
        </w:rPr>
        <w:t xml:space="preserve"> N</w:t>
      </w:r>
      <w:r>
        <w:rPr>
          <w:rFonts w:ascii="GHEA Grapalat" w:hAnsi="GHEA Grapalat"/>
          <w:b/>
          <w:bCs/>
          <w:color w:val="000000"/>
          <w:sz w:val="15"/>
          <w:lang w:val="af-ZA"/>
        </w:rPr>
        <w:t xml:space="preserve"> ____________   </w:t>
      </w:r>
      <w:r w:rsidRPr="00E42877">
        <w:rPr>
          <w:rFonts w:ascii="GHEA Grapalat" w:hAnsi="GHEA Grapalat"/>
          <w:b/>
          <w:bCs/>
          <w:color w:val="000000"/>
          <w:sz w:val="15"/>
          <w:lang w:val="af-ZA"/>
        </w:rPr>
        <w:t xml:space="preserve"> -</w:t>
      </w:r>
      <w:r w:rsidRPr="00E42877">
        <w:rPr>
          <w:rFonts w:ascii="GHEA Grapalat" w:hAnsi="GHEA Grapalat"/>
          <w:b/>
          <w:bCs/>
          <w:color w:val="000000"/>
          <w:sz w:val="15"/>
        </w:rPr>
        <w:t>Ն</w:t>
      </w:r>
      <w:r w:rsidRPr="00E42877">
        <w:rPr>
          <w:rFonts w:ascii="GHEA Grapalat" w:hAnsi="GHEA Grapalat"/>
          <w:b/>
          <w:bCs/>
          <w:color w:val="000000"/>
          <w:sz w:val="15"/>
          <w:lang w:val="af-ZA"/>
        </w:rPr>
        <w:t xml:space="preserve"> </w:t>
      </w:r>
      <w:r w:rsidRPr="00E42877">
        <w:rPr>
          <w:rFonts w:ascii="GHEA Grapalat" w:hAnsi="GHEA Grapalat"/>
          <w:b/>
          <w:bCs/>
          <w:color w:val="000000"/>
          <w:sz w:val="15"/>
        </w:rPr>
        <w:t>որոշման</w:t>
      </w:r>
    </w:p>
    <w:p w:rsidR="001020D3" w:rsidRPr="00E42877" w:rsidRDefault="001020D3" w:rsidP="00163EAA">
      <w:pPr>
        <w:shd w:val="clear" w:color="auto" w:fill="FFFFFF"/>
        <w:spacing w:after="0" w:line="240" w:lineRule="auto"/>
        <w:ind w:left="6480" w:firstLine="375"/>
        <w:rPr>
          <w:rFonts w:ascii="GHEA Grapalat" w:hAnsi="GHEA Grapalat"/>
          <w:b/>
          <w:bCs/>
          <w:color w:val="000000"/>
          <w:sz w:val="21"/>
          <w:lang w:val="af-ZA"/>
        </w:rPr>
      </w:pPr>
    </w:p>
    <w:p w:rsidR="001020D3" w:rsidRPr="006C3151" w:rsidRDefault="001020D3" w:rsidP="00CA069E">
      <w:pPr>
        <w:shd w:val="clear" w:color="auto" w:fill="FFFFFF"/>
        <w:spacing w:after="0" w:line="360" w:lineRule="auto"/>
        <w:ind w:firstLine="375"/>
        <w:jc w:val="center"/>
        <w:rPr>
          <w:rFonts w:ascii="GHEA Grapalat" w:hAnsi="GHEA Grapalat"/>
          <w:color w:val="000000"/>
          <w:sz w:val="28"/>
          <w:szCs w:val="28"/>
          <w:lang w:val="af-ZA"/>
        </w:rPr>
      </w:pPr>
      <w:r w:rsidRPr="006C3151">
        <w:rPr>
          <w:rFonts w:ascii="GHEA Grapalat" w:hAnsi="GHEA Grapalat"/>
          <w:b/>
          <w:bCs/>
          <w:color w:val="000000"/>
          <w:sz w:val="28"/>
          <w:szCs w:val="28"/>
        </w:rPr>
        <w:t>Ց</w:t>
      </w:r>
      <w:r w:rsidRPr="006C3151">
        <w:rPr>
          <w:rFonts w:ascii="GHEA Grapalat" w:hAnsi="GHEA Grapalat"/>
          <w:b/>
          <w:bCs/>
          <w:color w:val="000000"/>
          <w:sz w:val="28"/>
          <w:szCs w:val="28"/>
          <w:lang w:val="af-ZA"/>
        </w:rPr>
        <w:t xml:space="preserve"> </w:t>
      </w:r>
      <w:r w:rsidRPr="006C3151">
        <w:rPr>
          <w:rFonts w:ascii="GHEA Grapalat" w:hAnsi="GHEA Grapalat"/>
          <w:b/>
          <w:bCs/>
          <w:color w:val="000000"/>
          <w:sz w:val="28"/>
          <w:szCs w:val="28"/>
        </w:rPr>
        <w:t>Ա</w:t>
      </w:r>
      <w:r w:rsidRPr="006C3151">
        <w:rPr>
          <w:rFonts w:ascii="GHEA Grapalat" w:hAnsi="GHEA Grapalat"/>
          <w:b/>
          <w:bCs/>
          <w:color w:val="000000"/>
          <w:sz w:val="28"/>
          <w:szCs w:val="28"/>
          <w:lang w:val="af-ZA"/>
        </w:rPr>
        <w:t xml:space="preserve"> </w:t>
      </w:r>
      <w:r w:rsidRPr="006C3151">
        <w:rPr>
          <w:rFonts w:ascii="GHEA Grapalat" w:hAnsi="GHEA Grapalat"/>
          <w:b/>
          <w:bCs/>
          <w:color w:val="000000"/>
          <w:sz w:val="28"/>
          <w:szCs w:val="28"/>
        </w:rPr>
        <w:t>Ն</w:t>
      </w:r>
      <w:r w:rsidRPr="006C3151">
        <w:rPr>
          <w:rFonts w:ascii="GHEA Grapalat" w:hAnsi="GHEA Grapalat"/>
          <w:b/>
          <w:bCs/>
          <w:color w:val="000000"/>
          <w:sz w:val="28"/>
          <w:szCs w:val="28"/>
          <w:lang w:val="af-ZA"/>
        </w:rPr>
        <w:t xml:space="preserve"> </w:t>
      </w:r>
      <w:r w:rsidRPr="006C3151">
        <w:rPr>
          <w:rFonts w:ascii="GHEA Grapalat" w:hAnsi="GHEA Grapalat"/>
          <w:b/>
          <w:bCs/>
          <w:color w:val="000000"/>
          <w:sz w:val="28"/>
          <w:szCs w:val="28"/>
        </w:rPr>
        <w:t>Կ</w:t>
      </w:r>
    </w:p>
    <w:p w:rsidR="001020D3" w:rsidRPr="002235D2" w:rsidRDefault="001020D3" w:rsidP="00CA069E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 w:rsidRPr="00E42877">
        <w:rPr>
          <w:rFonts w:ascii="GHEA Grapalat" w:hAnsi="GHEA Grapalat" w:cs="Sylfaen"/>
          <w:sz w:val="24"/>
          <w:szCs w:val="24"/>
          <w:lang w:val="af-ZA"/>
        </w:rPr>
        <w:t>Մ-6, Վանաձոր  - Ալավերդի - Վրաստանի սահման  միջպետական նշաակության ավտոմոբիլային ճանապարհի</w:t>
      </w:r>
      <w:r w:rsidRPr="006C3151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E42877">
        <w:rPr>
          <w:rFonts w:ascii="GHEA Grapalat" w:hAnsi="GHEA Grapalat"/>
          <w:color w:val="000000"/>
          <w:sz w:val="24"/>
          <w:szCs w:val="24"/>
        </w:rPr>
        <w:t>կմ</w:t>
      </w:r>
      <w:r w:rsidRPr="006C3151">
        <w:rPr>
          <w:rFonts w:ascii="GHEA Grapalat" w:hAnsi="GHEA Grapalat"/>
          <w:color w:val="000000"/>
          <w:sz w:val="24"/>
          <w:szCs w:val="24"/>
          <w:lang w:val="af-ZA"/>
        </w:rPr>
        <w:t xml:space="preserve"> 0+000 – </w:t>
      </w:r>
      <w:r w:rsidRPr="00E42877">
        <w:rPr>
          <w:rFonts w:ascii="GHEA Grapalat" w:hAnsi="GHEA Grapalat"/>
          <w:color w:val="000000"/>
          <w:sz w:val="24"/>
          <w:szCs w:val="24"/>
        </w:rPr>
        <w:t>կ</w:t>
      </w:r>
      <w:r>
        <w:rPr>
          <w:rFonts w:ascii="GHEA Grapalat" w:hAnsi="GHEA Grapalat"/>
          <w:color w:val="000000"/>
          <w:sz w:val="24"/>
          <w:szCs w:val="24"/>
        </w:rPr>
        <w:t>մ</w:t>
      </w:r>
      <w:r w:rsidRPr="006C3151">
        <w:rPr>
          <w:rFonts w:ascii="GHEA Grapalat" w:hAnsi="GHEA Grapalat"/>
          <w:color w:val="000000"/>
          <w:sz w:val="24"/>
          <w:szCs w:val="24"/>
          <w:lang w:val="af-ZA"/>
        </w:rPr>
        <w:t xml:space="preserve"> 38 + 450 </w:t>
      </w:r>
      <w:r>
        <w:rPr>
          <w:rFonts w:ascii="GHEA Grapalat" w:hAnsi="GHEA Grapalat"/>
          <w:color w:val="000000"/>
          <w:sz w:val="24"/>
          <w:szCs w:val="24"/>
        </w:rPr>
        <w:t>և</w:t>
      </w:r>
      <w:r w:rsidRPr="006C315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42877">
        <w:rPr>
          <w:rFonts w:ascii="GHEA Grapalat" w:hAnsi="GHEA Grapalat"/>
          <w:color w:val="000000"/>
          <w:sz w:val="24"/>
          <w:szCs w:val="24"/>
        </w:rPr>
        <w:t>կմ</w:t>
      </w:r>
      <w:r w:rsidRPr="006C3151">
        <w:rPr>
          <w:rFonts w:ascii="GHEA Grapalat" w:hAnsi="GHEA Grapalat"/>
          <w:color w:val="000000"/>
          <w:sz w:val="24"/>
          <w:szCs w:val="24"/>
          <w:lang w:val="af-ZA"/>
        </w:rPr>
        <w:t xml:space="preserve"> 38+450 – </w:t>
      </w:r>
      <w:r w:rsidRPr="00E42877">
        <w:rPr>
          <w:rFonts w:ascii="GHEA Grapalat" w:hAnsi="GHEA Grapalat"/>
          <w:color w:val="000000"/>
          <w:sz w:val="24"/>
          <w:szCs w:val="24"/>
        </w:rPr>
        <w:t>կ</w:t>
      </w:r>
      <w:r>
        <w:rPr>
          <w:rFonts w:ascii="GHEA Grapalat" w:hAnsi="GHEA Grapalat"/>
          <w:color w:val="000000"/>
          <w:sz w:val="24"/>
          <w:szCs w:val="24"/>
        </w:rPr>
        <w:t>մ</w:t>
      </w:r>
      <w:r w:rsidRPr="006C3151">
        <w:rPr>
          <w:rFonts w:ascii="GHEA Grapalat" w:hAnsi="GHEA Grapalat"/>
          <w:color w:val="000000"/>
          <w:sz w:val="24"/>
          <w:szCs w:val="24"/>
          <w:lang w:val="af-ZA"/>
        </w:rPr>
        <w:t xml:space="preserve"> 90 + 191 </w:t>
      </w:r>
      <w:r w:rsidRPr="00E42877">
        <w:rPr>
          <w:rFonts w:ascii="GHEA Grapalat" w:hAnsi="GHEA Grapalat"/>
          <w:color w:val="000000"/>
          <w:sz w:val="24"/>
          <w:szCs w:val="24"/>
        </w:rPr>
        <w:t>հատված</w:t>
      </w:r>
      <w:r>
        <w:rPr>
          <w:rFonts w:ascii="GHEA Grapalat" w:hAnsi="GHEA Grapalat"/>
          <w:color w:val="000000"/>
          <w:sz w:val="24"/>
          <w:szCs w:val="24"/>
        </w:rPr>
        <w:t>ներ</w:t>
      </w:r>
      <w:r w:rsidRPr="00E42877">
        <w:rPr>
          <w:rFonts w:ascii="GHEA Grapalat" w:hAnsi="GHEA Grapalat"/>
          <w:color w:val="000000"/>
          <w:sz w:val="24"/>
          <w:szCs w:val="24"/>
        </w:rPr>
        <w:t>ի</w:t>
      </w:r>
      <w:r w:rsidRPr="006C315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42877">
        <w:rPr>
          <w:rFonts w:ascii="GHEA Grapalat" w:hAnsi="GHEA Grapalat"/>
          <w:color w:val="000000"/>
          <w:sz w:val="24"/>
          <w:szCs w:val="24"/>
        </w:rPr>
        <w:t>վերակառուցումն</w:t>
      </w:r>
      <w:r w:rsidRPr="006C315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42877">
        <w:rPr>
          <w:rFonts w:ascii="GHEA Grapalat" w:hAnsi="GHEA Grapalat"/>
          <w:color w:val="000000"/>
          <w:sz w:val="24"/>
          <w:szCs w:val="24"/>
        </w:rPr>
        <w:t>ապահովելու</w:t>
      </w:r>
      <w:r w:rsidRPr="006C315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42877">
        <w:rPr>
          <w:rFonts w:ascii="GHEA Grapalat" w:hAnsi="GHEA Grapalat"/>
          <w:color w:val="000000"/>
          <w:sz w:val="24"/>
          <w:szCs w:val="24"/>
        </w:rPr>
        <w:t>նպատակով</w:t>
      </w:r>
      <w:r w:rsidRPr="006C3151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E42877">
        <w:rPr>
          <w:rFonts w:ascii="GHEA Grapalat" w:hAnsi="GHEA Grapalat"/>
          <w:color w:val="000000"/>
          <w:sz w:val="24"/>
          <w:szCs w:val="24"/>
        </w:rPr>
        <w:t>բացառիկ՝</w:t>
      </w:r>
      <w:r w:rsidRPr="006C3151">
        <w:rPr>
          <w:rFonts w:ascii="Courier New" w:hAnsi="Courier New" w:cs="Courier New"/>
          <w:color w:val="000000"/>
          <w:sz w:val="24"/>
          <w:szCs w:val="24"/>
          <w:lang w:val="af-ZA"/>
        </w:rPr>
        <w:t> </w:t>
      </w:r>
      <w:r w:rsidRPr="00E42877">
        <w:rPr>
          <w:rFonts w:ascii="GHEA Grapalat" w:hAnsi="GHEA Grapalat"/>
          <w:color w:val="000000"/>
          <w:sz w:val="24"/>
          <w:szCs w:val="24"/>
        </w:rPr>
        <w:t>գերակա</w:t>
      </w:r>
      <w:r w:rsidRPr="006C3151">
        <w:rPr>
          <w:rFonts w:ascii="Courier New" w:hAnsi="Courier New" w:cs="Courier New"/>
          <w:color w:val="000000"/>
          <w:sz w:val="24"/>
          <w:szCs w:val="24"/>
          <w:lang w:val="af-ZA"/>
        </w:rPr>
        <w:t> </w:t>
      </w:r>
      <w:r w:rsidRPr="00E42877">
        <w:rPr>
          <w:rFonts w:ascii="GHEA Grapalat" w:hAnsi="GHEA Grapalat"/>
          <w:color w:val="000000"/>
          <w:sz w:val="24"/>
          <w:szCs w:val="24"/>
        </w:rPr>
        <w:t>հանրային</w:t>
      </w:r>
      <w:r w:rsidRPr="006C3151">
        <w:rPr>
          <w:rFonts w:ascii="Courier New" w:hAnsi="Courier New" w:cs="Courier New"/>
          <w:color w:val="000000"/>
          <w:sz w:val="24"/>
          <w:szCs w:val="24"/>
          <w:lang w:val="af-ZA"/>
        </w:rPr>
        <w:t> </w:t>
      </w:r>
      <w:r w:rsidRPr="00E42877">
        <w:rPr>
          <w:rFonts w:ascii="GHEA Grapalat" w:hAnsi="GHEA Grapalat"/>
          <w:color w:val="000000"/>
          <w:sz w:val="24"/>
          <w:szCs w:val="24"/>
        </w:rPr>
        <w:t>շահ</w:t>
      </w:r>
      <w:r w:rsidRPr="006C3151">
        <w:rPr>
          <w:rFonts w:ascii="Courier New" w:hAnsi="Courier New" w:cs="Courier New"/>
          <w:color w:val="000000"/>
          <w:sz w:val="24"/>
          <w:szCs w:val="24"/>
          <w:lang w:val="af-ZA"/>
        </w:rPr>
        <w:t> </w:t>
      </w:r>
      <w:r w:rsidRPr="00E42877">
        <w:rPr>
          <w:rFonts w:ascii="GHEA Grapalat" w:hAnsi="GHEA Grapalat"/>
          <w:color w:val="000000"/>
          <w:sz w:val="24"/>
          <w:szCs w:val="24"/>
        </w:rPr>
        <w:t>ճանաչված</w:t>
      </w:r>
      <w:r w:rsidRPr="006C315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42877">
        <w:rPr>
          <w:rFonts w:ascii="GHEA Grapalat" w:hAnsi="GHEA Grapalat"/>
          <w:color w:val="000000"/>
          <w:sz w:val="24"/>
          <w:szCs w:val="24"/>
        </w:rPr>
        <w:t>տարածքների</w:t>
      </w:r>
      <w:r w:rsidRPr="006C315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և</w:t>
      </w:r>
      <w:r w:rsidRPr="002235D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գույքային</w:t>
      </w:r>
      <w:r w:rsidRPr="002235D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իրավունքների</w:t>
      </w:r>
    </w:p>
    <w:p w:rsidR="001020D3" w:rsidRDefault="001020D3" w:rsidP="00CA069E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020D3" w:rsidRDefault="001020D3" w:rsidP="00CA069E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lang w:val="af-ZA"/>
        </w:rPr>
      </w:pPr>
    </w:p>
    <w:p w:rsidR="001020D3" w:rsidRPr="001855B6" w:rsidRDefault="001020D3" w:rsidP="00CA069E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E42877">
        <w:rPr>
          <w:rFonts w:ascii="GHEA Grapalat" w:hAnsi="GHEA Grapalat"/>
          <w:b/>
          <w:lang w:val="af-ZA"/>
        </w:rPr>
        <w:t xml:space="preserve">Մ-6, Վանաձոր - Ալավերդի - Վրաստանի սահման  միջպետական նշանակության ավտոմոբիլային ճանապարհի </w:t>
      </w:r>
      <w:r w:rsidRPr="00E42877">
        <w:rPr>
          <w:rFonts w:ascii="GHEA Grapalat" w:hAnsi="GHEA Grapalat"/>
          <w:b/>
          <w:bCs/>
          <w:color w:val="000000"/>
          <w:lang w:val="hy-AM"/>
        </w:rPr>
        <w:t>ի</w:t>
      </w:r>
      <w:r w:rsidRPr="00E42877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E42877">
        <w:rPr>
          <w:rFonts w:ascii="GHEA Grapalat" w:hAnsi="GHEA Grapalat"/>
          <w:b/>
          <w:bCs/>
          <w:color w:val="000000"/>
          <w:lang w:val="hy-AM"/>
        </w:rPr>
        <w:t>կմ</w:t>
      </w:r>
      <w:r>
        <w:rPr>
          <w:rFonts w:ascii="GHEA Grapalat" w:hAnsi="GHEA Grapalat"/>
          <w:b/>
          <w:bCs/>
          <w:color w:val="000000"/>
          <w:lang w:val="af-ZA"/>
        </w:rPr>
        <w:t xml:space="preserve"> 0+000</w:t>
      </w:r>
      <w:r w:rsidRPr="00E42877">
        <w:rPr>
          <w:rFonts w:ascii="GHEA Grapalat" w:hAnsi="GHEA Grapalat"/>
          <w:b/>
          <w:bCs/>
          <w:color w:val="000000"/>
          <w:lang w:val="af-ZA"/>
        </w:rPr>
        <w:t xml:space="preserve"> - </w:t>
      </w:r>
      <w:r w:rsidRPr="00E42877">
        <w:rPr>
          <w:rFonts w:ascii="GHEA Grapalat" w:hAnsi="GHEA Grapalat"/>
          <w:b/>
          <w:bCs/>
          <w:color w:val="000000"/>
          <w:lang w:val="hy-AM"/>
        </w:rPr>
        <w:t>կմ</w:t>
      </w:r>
      <w:r w:rsidRPr="00E42877">
        <w:rPr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Fonts w:ascii="GHEA Grapalat" w:hAnsi="GHEA Grapalat"/>
          <w:b/>
          <w:bCs/>
          <w:color w:val="000000"/>
          <w:lang w:val="af-ZA"/>
        </w:rPr>
        <w:t>38</w:t>
      </w:r>
      <w:r w:rsidRPr="00E42877">
        <w:rPr>
          <w:rFonts w:ascii="GHEA Grapalat" w:hAnsi="GHEA Grapalat"/>
          <w:b/>
          <w:bCs/>
          <w:color w:val="000000"/>
          <w:lang w:val="af-ZA"/>
        </w:rPr>
        <w:t>+</w:t>
      </w:r>
      <w:r>
        <w:rPr>
          <w:rFonts w:ascii="GHEA Grapalat" w:hAnsi="GHEA Grapalat"/>
          <w:b/>
          <w:bCs/>
          <w:color w:val="000000"/>
          <w:lang w:val="af-ZA"/>
        </w:rPr>
        <w:t xml:space="preserve">450 </w:t>
      </w:r>
      <w:r w:rsidRPr="00E42877">
        <w:rPr>
          <w:rFonts w:ascii="GHEA Grapalat" w:hAnsi="GHEA Grapalat"/>
          <w:b/>
          <w:bCs/>
          <w:color w:val="000000"/>
          <w:lang w:val="hy-AM"/>
        </w:rPr>
        <w:t>հատված</w:t>
      </w:r>
    </w:p>
    <w:p w:rsidR="001020D3" w:rsidRDefault="001020D3" w:rsidP="00CA069E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  <w:lang w:val="af-ZA"/>
        </w:rPr>
      </w:pPr>
    </w:p>
    <w:p w:rsidR="001020D3" w:rsidRPr="00E85750" w:rsidRDefault="001020D3" w:rsidP="00CA069E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  <w:lang w:val="af-ZA"/>
        </w:rPr>
      </w:pPr>
    </w:p>
    <w:tbl>
      <w:tblPr>
        <w:tblW w:w="5000" w:type="pct"/>
        <w:tblLook w:val="00A0"/>
      </w:tblPr>
      <w:tblGrid>
        <w:gridCol w:w="1551"/>
        <w:gridCol w:w="1943"/>
        <w:gridCol w:w="2730"/>
        <w:gridCol w:w="4187"/>
      </w:tblGrid>
      <w:tr w:rsidR="001020D3" w:rsidRPr="000F2517" w:rsidTr="003358D5">
        <w:trPr>
          <w:trHeight w:val="1050"/>
          <w:tblHeader/>
        </w:trPr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ru-RU"/>
              </w:rPr>
              <w:t>Հ/հ</w:t>
            </w:r>
          </w:p>
        </w:tc>
        <w:tc>
          <w:tcPr>
            <w:tcW w:w="9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ru-RU"/>
              </w:rPr>
              <w:t>Մարզ</w:t>
            </w:r>
          </w:p>
        </w:tc>
        <w:tc>
          <w:tcPr>
            <w:tcW w:w="13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ru-RU"/>
              </w:rPr>
              <w:t>Համայնք</w:t>
            </w:r>
          </w:p>
        </w:tc>
        <w:tc>
          <w:tcPr>
            <w:tcW w:w="20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ru-RU"/>
              </w:rPr>
              <w:t>Հողամասի կադաստրային ծածկագիր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ք. Վանաձոր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06-001-3910-0001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ք. Վանաձոր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06-001-0408-0001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ք. Վանաձոր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06-001-3417-0001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ք. Վանաձոր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06-001-3417-0002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ք. Վանաձոր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06-001-1201-0010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ք. Վանաձոր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06-001-1201-0017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ք. Վանաձոր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06-001-3624-0001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ք. Վանաձոր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06-001-1201-0002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ք. Վանաձոր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06-001-1202-0001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ք. Վանաձոր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06-001-3623-0001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ք. Վանաձոր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06-001-1204-0001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ք. Վանաձոր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06-001-1205-0001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ք. Վանաձոր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06-001-1207-0001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ք. Վանաձոր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06-001-1207-0006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ք. Վանաձոր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06-001-1203-0001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ք. Վանաձոր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06-001-1207-0002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ք. Վանաձոր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06-001-1202-0010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ք. Վանաձոր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06-001-1202-0004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Գուգարք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06-031-0602-0001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Գուգարք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06-031-0212-0001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Գուգարք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06-031-0213-0001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Գուգարք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06-031-0213-0004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Գուգարք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06-031-0217-0001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Գուգարք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06-031-0217-0003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Գուգարք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06-031-0604-0001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Գուգարք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06-031-0604-0002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Գուգարք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06-031-0274-0001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Գուգարք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06-031-0605-0001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Գուգարք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06-031-0602-0001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Գուգարք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06-031-0212-0001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Գուգարք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06-031-0112-0001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Փամբակ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06-107-0041-0005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Փամբակ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06-107-0041-0006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Փամբակ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06-107-0019-0037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Փամբակ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06-107-0025-0009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Փամբակ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06-107-0025-0006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Փամբակ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06-107-0025-0003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Փամբակ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06-107-0025-0003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Փամբակ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06-107-0023-0012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Փամբակ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06-107-0007-0003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Փամբակ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06-107-0841-0001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Փամբակ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06-107-0007-0011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Փամբակ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06-107-0409-0001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Փամբակ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06-107-0409-0003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Փամբակ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06-107-0760-0001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Փամբակ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06-107-0420-0001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Փամբակ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06-107-0529-0001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06-102-0001-0001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06-102-0001-0044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06-102-0012-0001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06-102-0012-0012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06-102-0012-0013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06-102-0012-0014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06-102-0012-0017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06-102-0012-0018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06-102-0012-0019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06-102-0012-0021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06-102-0013-0001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06-102-0014-0008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06-102-0014-0010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06-102-0014-0012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06-102-0014-0013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06-102-0014-0016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06-102-0023-0006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06-102-0024-0012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06-102-0024-0046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06-102-0040-0001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06-102-0040-0007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06-102-0040-0011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06-102-0040-0014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71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06-102-0041-0017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06-102-0041-0026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06-102-0201-0001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06-102-0202-0001</w:t>
            </w:r>
          </w:p>
        </w:tc>
      </w:tr>
      <w:tr w:rsidR="001020D3" w:rsidRPr="000F2517" w:rsidTr="003358D5">
        <w:trPr>
          <w:trHeight w:val="1395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Վահագնաձոր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06-102-0239-0002 </w:t>
            </w: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ծածկագրով</w:t>
            </w: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հողամասի</w:t>
            </w: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նկատմամբ</w:t>
            </w: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գույքային</w:t>
            </w: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իրավունք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06-103-0115-0001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77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06-103-0116-0001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06-103-0116-0010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06-103-0523-0001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06-103-0152-0001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06-103-0154-0001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82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06-103-0114-0065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83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06-103-0157-0001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06-103-0138-0001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06-103-0136-0002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06-103-0149-0001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87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06-103-0526-0001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88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06-103-0140-0001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06-103-0139-0001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06-103-0139-0005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91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06-103-0146-0001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92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06-103-0156-0002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93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06-103-0155-0003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94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06-103-0155-0004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06-103-0155-0001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06-103-0146-0119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97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06-103-0140-0004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98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06-065-0005-0001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06-065-0008-0001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06-065-0008-0003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101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06-065-0010-0001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06-065-0011-0001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103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06-065-0012-0001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104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06-065-0012-0002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105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06-065-0014-0001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106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06-065-0014-0002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107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06-065-0036-0001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108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06-065-0039-0001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109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06-065-0039-0001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110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06-065-0042-0001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111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06-065-0016-0008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112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06-065-0016-0017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113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06-065-0016-0009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114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06-065-0016-0011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115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06-065-0016-0014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116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06-065-0015-0001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117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06-065-0015-0003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118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06-065-0015-0009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119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06-065-0907-0001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120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06-065-0019-0001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121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06-065-0019-0016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122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06-065-0019-0012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123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06-065-0908-0001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124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06-065-0021-0001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125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06-065-0910-0001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126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06-065-0022-0001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127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06-065-0023-0001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128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06-065-0027-0001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129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06-065-0040-0001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130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Ձորագետ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06-065-0012-0002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131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Ձորագյուղ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06-066-0103-0040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132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Ձորագյուղ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06-066-0215-0001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133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Դսեղ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06-035-0104-0033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134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Դսեղ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06-035-0104-0034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135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Դսեղ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06-035-0200-0001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Ծաթեր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06-048-0575-0001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137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Ծաթեր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06-048-0116-0001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138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Ծաթեր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06-048-0117-0001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139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Ծաթեր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06-048-0117-0002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140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Ծաթեր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06-048-0118-0004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141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Թումանյան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06-004-0054-0001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142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Թումանյան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06-004-0054-0002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143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Թումանյան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06-004-0054-0003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144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Թումանյան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06-004-0053-0001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145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Թումանյան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06-004-0053-0003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146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Թումանյան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06-004-0057-0008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147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Թումանյան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06-004-0057-0014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148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Թումանյան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06-004-0057-0015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149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Թումանյան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06-004-0044-0003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150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Թումանյան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06-004-0031-0012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151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Թումանյան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06-004-0058-0001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152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Թումանյան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06-004-0048-0001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153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Թումանյան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06-004-0048-0002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154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Թումանյան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06-004-0048-0003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155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Թումանյան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06-004-0046-0001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156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Թումանյան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06-004-0255-0008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157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Թումանյան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06-004-0255-0008</w:t>
            </w:r>
          </w:p>
        </w:tc>
      </w:tr>
      <w:tr w:rsidR="001020D3" w:rsidRPr="000F2517" w:rsidTr="003358D5">
        <w:trPr>
          <w:trHeight w:val="360"/>
        </w:trPr>
        <w:tc>
          <w:tcPr>
            <w:tcW w:w="7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158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Լոռի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Թումանյան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0D3" w:rsidRPr="003358D5" w:rsidRDefault="001020D3" w:rsidP="003358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358D5">
              <w:rPr>
                <w:rFonts w:ascii="GHEA Grapalat" w:hAnsi="GHEA Grapalat" w:cs="Calibri"/>
                <w:color w:val="000000"/>
                <w:sz w:val="24"/>
                <w:szCs w:val="24"/>
                <w:lang w:val="ru-RU"/>
              </w:rPr>
              <w:t>06-004-0285-0001</w:t>
            </w:r>
          </w:p>
        </w:tc>
      </w:tr>
    </w:tbl>
    <w:p w:rsidR="001020D3" w:rsidRDefault="001020D3" w:rsidP="00CA069E">
      <w:pPr>
        <w:shd w:val="clear" w:color="auto" w:fill="FFFFFF"/>
        <w:spacing w:after="0" w:line="360" w:lineRule="auto"/>
        <w:ind w:firstLine="375"/>
        <w:jc w:val="center"/>
        <w:rPr>
          <w:rFonts w:ascii="GHEA Grapalat" w:hAnsi="GHEA Grapalat"/>
          <w:color w:val="000000"/>
          <w:sz w:val="21"/>
          <w:szCs w:val="21"/>
          <w:lang w:val="af-ZA"/>
        </w:rPr>
      </w:pPr>
    </w:p>
    <w:p w:rsidR="001020D3" w:rsidRDefault="001020D3" w:rsidP="00CA069E">
      <w:pPr>
        <w:shd w:val="clear" w:color="auto" w:fill="FFFFFF"/>
        <w:spacing w:after="0" w:line="360" w:lineRule="auto"/>
        <w:ind w:firstLine="375"/>
        <w:jc w:val="center"/>
        <w:rPr>
          <w:rFonts w:ascii="GHEA Grapalat" w:hAnsi="GHEA Grapalat"/>
          <w:color w:val="000000"/>
          <w:sz w:val="21"/>
          <w:szCs w:val="21"/>
          <w:lang w:val="af-ZA"/>
        </w:rPr>
      </w:pPr>
    </w:p>
    <w:p w:rsidR="001020D3" w:rsidRDefault="001020D3">
      <w:pPr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br w:type="page"/>
      </w:r>
    </w:p>
    <w:p w:rsidR="001020D3" w:rsidRPr="00E42877" w:rsidRDefault="001020D3" w:rsidP="00CA069E">
      <w:pPr>
        <w:shd w:val="clear" w:color="auto" w:fill="FFFFFF"/>
        <w:spacing w:after="0" w:line="360" w:lineRule="auto"/>
        <w:ind w:firstLine="375"/>
        <w:jc w:val="center"/>
        <w:rPr>
          <w:rFonts w:ascii="GHEA Grapalat" w:hAnsi="GHEA Grapalat"/>
          <w:color w:val="000000"/>
          <w:sz w:val="21"/>
          <w:szCs w:val="21"/>
          <w:lang w:val="af-ZA"/>
        </w:rPr>
      </w:pPr>
      <w:r w:rsidRPr="00E42877">
        <w:rPr>
          <w:rFonts w:ascii="GHEA Grapalat" w:hAnsi="GHEA Grapalat"/>
          <w:b/>
          <w:lang w:val="af-ZA"/>
        </w:rPr>
        <w:t xml:space="preserve">Մ-6, Վանաձոր - Ալավերդի - Վրաստանի սահման  միջպետական նշանակության ավտոմոբիլային ճանապարհի </w:t>
      </w:r>
      <w:r w:rsidRPr="00E42877">
        <w:rPr>
          <w:rFonts w:ascii="GHEA Grapalat" w:hAnsi="GHEA Grapalat"/>
          <w:b/>
          <w:bCs/>
          <w:color w:val="000000"/>
          <w:lang w:val="hy-AM"/>
        </w:rPr>
        <w:t>կմ</w:t>
      </w:r>
      <w:r w:rsidRPr="00E42877">
        <w:rPr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Fonts w:ascii="GHEA Grapalat" w:hAnsi="GHEA Grapalat"/>
          <w:b/>
          <w:bCs/>
          <w:color w:val="000000"/>
          <w:lang w:val="af-ZA"/>
        </w:rPr>
        <w:t>38</w:t>
      </w:r>
      <w:r w:rsidRPr="00E42877">
        <w:rPr>
          <w:rFonts w:ascii="GHEA Grapalat" w:hAnsi="GHEA Grapalat"/>
          <w:b/>
          <w:bCs/>
          <w:color w:val="000000"/>
          <w:lang w:val="af-ZA"/>
        </w:rPr>
        <w:t>+</w:t>
      </w:r>
      <w:r>
        <w:rPr>
          <w:rFonts w:ascii="GHEA Grapalat" w:hAnsi="GHEA Grapalat"/>
          <w:b/>
          <w:bCs/>
          <w:color w:val="000000"/>
          <w:lang w:val="af-ZA"/>
        </w:rPr>
        <w:t>450</w:t>
      </w:r>
      <w:r w:rsidRPr="00E42877">
        <w:rPr>
          <w:rFonts w:ascii="GHEA Grapalat" w:hAnsi="GHEA Grapalat"/>
          <w:b/>
          <w:bCs/>
          <w:color w:val="000000"/>
          <w:lang w:val="af-ZA"/>
        </w:rPr>
        <w:t xml:space="preserve"> - </w:t>
      </w:r>
      <w:r w:rsidRPr="00E42877">
        <w:rPr>
          <w:rFonts w:ascii="GHEA Grapalat" w:hAnsi="GHEA Grapalat"/>
          <w:b/>
          <w:bCs/>
          <w:color w:val="000000"/>
          <w:lang w:val="hy-AM"/>
        </w:rPr>
        <w:t>կմ</w:t>
      </w:r>
      <w:r w:rsidRPr="00E42877">
        <w:rPr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Fonts w:ascii="GHEA Grapalat" w:hAnsi="GHEA Grapalat"/>
          <w:b/>
          <w:bCs/>
          <w:color w:val="000000"/>
          <w:lang w:val="af-ZA"/>
        </w:rPr>
        <w:t>90</w:t>
      </w:r>
      <w:r w:rsidRPr="00E42877">
        <w:rPr>
          <w:rFonts w:ascii="GHEA Grapalat" w:hAnsi="GHEA Grapalat"/>
          <w:b/>
          <w:bCs/>
          <w:color w:val="000000"/>
          <w:lang w:val="af-ZA"/>
        </w:rPr>
        <w:t>+</w:t>
      </w:r>
      <w:r>
        <w:rPr>
          <w:rFonts w:ascii="GHEA Grapalat" w:hAnsi="GHEA Grapalat"/>
          <w:b/>
          <w:bCs/>
          <w:color w:val="000000"/>
          <w:lang w:val="af-ZA"/>
        </w:rPr>
        <w:t>191</w:t>
      </w:r>
      <w:r w:rsidRPr="00E42877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E42877">
        <w:rPr>
          <w:rFonts w:ascii="GHEA Grapalat" w:hAnsi="GHEA Grapalat"/>
          <w:b/>
          <w:bCs/>
          <w:color w:val="000000"/>
          <w:lang w:val="hy-AM"/>
        </w:rPr>
        <w:t>հատված</w:t>
      </w:r>
    </w:p>
    <w:p w:rsidR="001020D3" w:rsidRPr="00E42877" w:rsidRDefault="001020D3" w:rsidP="00CA069E">
      <w:pPr>
        <w:shd w:val="clear" w:color="auto" w:fill="FFFFFF"/>
        <w:spacing w:after="0" w:line="360" w:lineRule="auto"/>
        <w:ind w:firstLine="375"/>
        <w:jc w:val="center"/>
        <w:rPr>
          <w:rFonts w:ascii="GHEA Grapalat" w:hAnsi="GHEA Grapalat"/>
          <w:color w:val="000000"/>
          <w:sz w:val="21"/>
          <w:szCs w:val="21"/>
          <w:lang w:val="af-ZA"/>
        </w:rPr>
      </w:pPr>
    </w:p>
    <w:tbl>
      <w:tblPr>
        <w:tblW w:w="0" w:type="auto"/>
        <w:jc w:val="center"/>
        <w:tblLook w:val="00A0"/>
      </w:tblPr>
      <w:tblGrid>
        <w:gridCol w:w="866"/>
        <w:gridCol w:w="1773"/>
        <w:gridCol w:w="2126"/>
        <w:gridCol w:w="3969"/>
      </w:tblGrid>
      <w:tr w:rsidR="001020D3" w:rsidRPr="000F2517" w:rsidTr="00156C40">
        <w:trPr>
          <w:trHeight w:val="819"/>
          <w:tblHeader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b/>
                <w:bCs/>
                <w:sz w:val="24"/>
                <w:szCs w:val="24"/>
                <w:lang w:val="ru-RU" w:eastAsia="ru-RU"/>
              </w:rPr>
              <w:t>Հ/հ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b/>
                <w:bCs/>
                <w:sz w:val="24"/>
                <w:szCs w:val="24"/>
                <w:lang w:val="ru-RU" w:eastAsia="ru-RU"/>
              </w:rPr>
              <w:t>Մարզ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b/>
                <w:bCs/>
                <w:sz w:val="24"/>
                <w:szCs w:val="24"/>
                <w:lang w:val="ru-RU" w:eastAsia="ru-RU"/>
              </w:rPr>
              <w:t>Համայնք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b/>
                <w:bCs/>
                <w:sz w:val="24"/>
                <w:szCs w:val="24"/>
                <w:lang w:val="ru-RU" w:eastAsia="ru-RU"/>
              </w:rPr>
              <w:t>Հողամասի կադաստրային ծածկագիր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Ախթալա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06-003-0060-0001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Ախթալա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06-003-0061-0001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Ախթալա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06-003-0063-0012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Ախթալա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06-003-0062-0057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Ախթալա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06-003-0062-0018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Ախթալա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06-003-0062-0009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Ախթալա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06-003-0062-0001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Ախթալա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06-003-0063-0052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Ախթալա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06-003-0062-0058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06-002-0001-0001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06-002-0001-0017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06-002-0001-0052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06-002-0001-0053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06-002-0001-0054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06-002-0001-0057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06-002-0001-0058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06-002-0001-0059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06-002-0001-0060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06-002-0001-0061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06-002-0003-0008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06-002-0004-0002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06-002-0004-0005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06-002-0006-0016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06-002-0006-0017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06-002-0006-0018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06-002-0006-0024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06-002-0006-0040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06-002-0006-0048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06-002-0006-0049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06-002-0007-0002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06-002-0007-0009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06-002-0007-0010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06-002-0009-0003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06-002-0009-0004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06-002-0010-0024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06-002-0010-0047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06-002-0010-0048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06-002-0029-0001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06-002-0031-0001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06-002-0033-0004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06-002-0033-0019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06-002-0035-0001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06-002-0050-0038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06-002-0050-0063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06-002-0137-0007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06-002-0137-0008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06-002-0137-0013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06-002-0137-0014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06-002-0137-0015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06-002-0138-0001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51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06-002-0138-0009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52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06-002-0138-0010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53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06-002-0140-0001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54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06-002-0140-0003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55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06-002-0140-0006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56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06-002-0140-0007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57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06-002-0141-0001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58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06-002-0141-0002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59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06-002-0141-0003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06-002-0141-0004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61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06-002-0141-0022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62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06-002-0141-0023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63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06-002-0142-0004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64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06-002-0143-0001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65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06-002-0143-0002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06-002-0143-0005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67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06-002-0143-0006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06-002-0191-0010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06-002-0191-0011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70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06-002-0191-0014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71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06-002-0191-0015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72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06-002-0191-0016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73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06-002-0193-0003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74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06-002-0193-0005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75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06-002-0193-0006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76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06-002-0193-0009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77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06-002-0194-0001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78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06-002-0194-0009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79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06-002-0194-0016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80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06-002-0197-0001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81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06-002-0198-0003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82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06-002-0198-0004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83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06-002-0198-0005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84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06-002-0198-0006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85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06-002-0198-0007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86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06-002-0198-0008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87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06-002-0198-0009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88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06-002-0198-0010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89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06-002-0198-0011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90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06-002-0198-0012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91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06-002-0198-0013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92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06-002-0198-0014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93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06-002-0198-0015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94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06-002-0198-0018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95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06-002-0198-0019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96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06-002-0198-0020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97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06-002-0198-0054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98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06-002-0198-0059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99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06-002-0198-0072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06-002-0198-0073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06-002-0198-0074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06-002-0198-0103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06-002-0198-0104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06-002-0198-0116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06-002-0198-0117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06-002-0198-0118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06-002-0198-0119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108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06-002-0198-0120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06-002-0198-0140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06-002-0198-0141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06-002-0198-0146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06-002-0198-0149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06-002-0198-0150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114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06-002-0198-0151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115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06-002-0198-0160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116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06-002-0198-0164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117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06-002-0198-0166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118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06-002-0198-0190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119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06-002-0198-0196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120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06-002-0198-0201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121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06-002-0198-0204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122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06-002-0198-0205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123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06-002-0198-0227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06-002-0203-0001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125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06-002-0393-0001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126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06-002-0393-0003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127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06-002-0393-0004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128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06-002-0393-0005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129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06-002-0393-0006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130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06-002-0393-0008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06-002-0393-0009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132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06-002-0393-0010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133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06-002-0393-0011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134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06-002-0393-0013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135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06-002-0393-0014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136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06-002-0393-0015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137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06-002-0393-0017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138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06-002-0629-0001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139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06-002-0629-0008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140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06-002-0629-0009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141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06-002-0639-0001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142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06-002-0647-0001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143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06-002-0647-0002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144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06-002-0654-0001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145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06-002-0654-0002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146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06-002-0657-0001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147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06-002-0658-0001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148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06-002-0822-0001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149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06-002-0831-0001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150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06-002-0833-0001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151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A048BD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Calibri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06-002-0198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06-002-0629-0064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153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ք. Ալավերդի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A048BD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Calibri"/>
                <w:sz w:val="24"/>
                <w:szCs w:val="24"/>
                <w:lang w:eastAsia="ru-RU"/>
              </w:rPr>
              <w:t xml:space="preserve">     </w:t>
            </w: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06-002-0140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154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Այգեհատ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06-014-0548-0001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155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Այգեհատ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06-014-0548-0004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156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Այգեհատ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06-014-0101-0001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157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Այգեհատ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06-014-0305-0009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158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Այգեհատ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06-014-0103-0001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159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Այգեհատ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06-014-0103-0002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160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Այգեհատ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06-014-0546-0001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161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Այգեհատ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06-014-0102-0001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162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Այգեհատ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06-014-0102-0002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163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Այգեհատ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06-014-0533-0001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164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Այգեհատ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06-014-0304-0025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165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Այգեհատ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06-014-0535-0001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166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Աքորի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06-022-0101-0001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167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Աքորի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06-022-0101-0123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BB3D7E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highlight w:val="yellow"/>
                <w:lang w:val="ru-RU" w:eastAsia="ru-RU"/>
              </w:rPr>
            </w:pPr>
            <w:r w:rsidRPr="002677F2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168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BB3D7E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highlight w:val="yellow"/>
                <w:lang w:val="hy-AM" w:eastAsia="ru-RU"/>
              </w:rPr>
            </w:pPr>
            <w:r w:rsidRPr="002677F2">
              <w:rPr>
                <w:rFonts w:ascii="GHEA Grapalat" w:hAnsi="GHEA Grapalat" w:cs="Calibri"/>
                <w:sz w:val="24"/>
                <w:szCs w:val="24"/>
                <w:lang w:val="hy-AM" w:eastAsia="ru-RU"/>
              </w:rPr>
              <w:t>Տավուշ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BB3D7E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highlight w:val="yellow"/>
                <w:lang w:val="ru-RU" w:eastAsia="ru-RU"/>
              </w:rPr>
            </w:pPr>
            <w:r w:rsidRPr="002677F2">
              <w:rPr>
                <w:rFonts w:ascii="GHEA Grapalat" w:hAnsi="GHEA Grapalat" w:cs="Calibri"/>
                <w:sz w:val="24"/>
                <w:szCs w:val="24"/>
                <w:lang w:val="hy-AM" w:eastAsia="ru-RU"/>
              </w:rPr>
              <w:t>Այրում համայնք, գ</w:t>
            </w:r>
            <w:r w:rsidRPr="002677F2">
              <w:rPr>
                <w:rFonts w:ascii="GHEA Grapalat" w:hAnsi="GHEA Grapalat" w:cs="Calibri"/>
                <w:sz w:val="24"/>
                <w:szCs w:val="24"/>
                <w:lang w:eastAsia="ru-RU"/>
              </w:rPr>
              <w:t>.</w:t>
            </w:r>
            <w:r w:rsidRPr="002677F2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Արճիս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11-015-0247-0002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BB3D7E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highlight w:val="yellow"/>
                <w:lang w:val="ru-RU" w:eastAsia="ru-RU"/>
              </w:rPr>
            </w:pPr>
            <w:r w:rsidRPr="002677F2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169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BB3D7E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highlight w:val="yellow"/>
                <w:lang w:val="ru-RU" w:eastAsia="ru-RU"/>
              </w:rPr>
            </w:pPr>
            <w:r w:rsidRPr="002677F2">
              <w:rPr>
                <w:rFonts w:ascii="GHEA Grapalat" w:hAnsi="GHEA Grapalat" w:cs="Calibri"/>
                <w:sz w:val="24"/>
                <w:szCs w:val="24"/>
                <w:lang w:val="hy-AM" w:eastAsia="ru-RU"/>
              </w:rPr>
              <w:t>Տավուշ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BB3D7E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highlight w:val="yellow"/>
                <w:lang w:val="ru-RU" w:eastAsia="ru-RU"/>
              </w:rPr>
            </w:pPr>
            <w:r w:rsidRPr="002677F2">
              <w:rPr>
                <w:rFonts w:ascii="GHEA Grapalat" w:hAnsi="GHEA Grapalat" w:cs="Calibri"/>
                <w:sz w:val="24"/>
                <w:szCs w:val="24"/>
                <w:lang w:val="hy-AM" w:eastAsia="ru-RU"/>
              </w:rPr>
              <w:t>Այրում համայնք, գ</w:t>
            </w:r>
            <w:r w:rsidRPr="002677F2">
              <w:rPr>
                <w:rFonts w:ascii="GHEA Grapalat" w:hAnsi="GHEA Grapalat" w:cs="Calibri"/>
                <w:sz w:val="24"/>
                <w:szCs w:val="24"/>
                <w:lang w:eastAsia="ru-RU"/>
              </w:rPr>
              <w:t>.</w:t>
            </w:r>
            <w:r w:rsidRPr="002677F2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Արճիս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11-015-0247-0003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BB3D7E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highlight w:val="yellow"/>
                <w:lang w:val="ru-RU" w:eastAsia="ru-RU"/>
              </w:rPr>
            </w:pPr>
            <w:r w:rsidRPr="002677F2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170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BB3D7E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highlight w:val="yellow"/>
                <w:lang w:val="ru-RU" w:eastAsia="ru-RU"/>
              </w:rPr>
            </w:pPr>
            <w:r w:rsidRPr="002677F2">
              <w:rPr>
                <w:rFonts w:ascii="GHEA Grapalat" w:hAnsi="GHEA Grapalat" w:cs="Calibri"/>
                <w:sz w:val="24"/>
                <w:szCs w:val="24"/>
                <w:lang w:val="hy-AM" w:eastAsia="ru-RU"/>
              </w:rPr>
              <w:t>Տավուշ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BB3D7E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highlight w:val="yellow"/>
                <w:lang w:val="ru-RU" w:eastAsia="ru-RU"/>
              </w:rPr>
            </w:pPr>
            <w:r w:rsidRPr="002677F2">
              <w:rPr>
                <w:rFonts w:ascii="GHEA Grapalat" w:hAnsi="GHEA Grapalat" w:cs="Calibri"/>
                <w:sz w:val="24"/>
                <w:szCs w:val="24"/>
                <w:lang w:val="hy-AM" w:eastAsia="ru-RU"/>
              </w:rPr>
              <w:t>Այրում համայնք, գ</w:t>
            </w:r>
            <w:r w:rsidRPr="002677F2">
              <w:rPr>
                <w:rFonts w:ascii="GHEA Grapalat" w:hAnsi="GHEA Grapalat" w:cs="Calibri"/>
                <w:sz w:val="24"/>
                <w:szCs w:val="24"/>
                <w:lang w:eastAsia="ru-RU"/>
              </w:rPr>
              <w:t>.</w:t>
            </w:r>
            <w:r w:rsidRPr="002677F2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Արճիս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11-015-0658-0001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171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06-060-0226-0003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172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06-060-0226-0007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173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06-060-0226-0009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174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color w:val="000000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color w:val="000000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color w:val="000000"/>
                <w:sz w:val="24"/>
                <w:szCs w:val="24"/>
                <w:lang w:val="ru-RU" w:eastAsia="ru-RU"/>
              </w:rPr>
              <w:t>06-060-0226-0010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175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06-060-0226-0015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176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06-060-0226-0018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177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06-060-0226-0016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178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06-060-0226-0013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179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06-060-0230-0015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180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06-060-0230-0019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181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06-060-0230-0016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182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06-060-0230-0001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183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06-060-0214-0006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184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06-060-0214-0008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185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06-060-0214-0010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186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06-060-0214-0011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187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06-060-0214-0015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188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06-060-0214-0024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189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06-060-0534-0001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190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06-060-0212-0003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191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06-060-0212-0004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192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06-060-0212-0006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193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06-060-0506-0001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194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06-060-0210-0001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195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06-060-0210-0029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196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06-060-0210-0002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197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06-060-0208-0020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198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06-060-0209-0013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199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06-060-0209-0002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06-060-0209-0001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06-060-0502-0001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06-060-0205-0018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06-060-0205-0026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06-060-0204-0008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06-060-0300-0001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06-060-0224-0001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06-060-0224-0002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208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06-060-0224-0012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06-060-0224-0009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06-060-0224-0004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06-060-0224-0010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06-060-0224-0008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06-060-0203-0030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214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06-060-0203-0028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215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06-060-0203-0033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216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06-060-0203-0022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217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06-060-0203-0025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218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06-060-0203-0024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219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06-060-0203-0023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220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06-060-0203-0020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221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06-060-0203-0042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222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06-060-0203-0043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223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06-060-0203-0050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06-060-0203-0017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225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06-060-0203-0048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226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06-060-0203-0049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227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06-060-0203-0038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228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06-060-0203-0044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229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06-060-0203-0013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230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06-060-0203-0012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231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06-060-0203-0039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232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06-060-0203-0010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233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06-060-0203-0031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234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235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06-060-0203-0008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236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Հաղպատ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06-060-0203-0004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237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06-080-0550-0002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238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06-080-0013-0005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239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06-080-0516-0001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240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06-080-0006-0018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241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06-080-0006-0007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242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06-080-0118-0018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243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06-080-0005-0006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244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06-080-0005-0005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245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06-080-0005-0035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246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06-080-0005-0036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247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06-080-0005-0011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248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06-080-0005-0012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249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06-080-0005-0014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250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06-080-0005-0037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251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06-080-0005-0034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252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06-080-0005-0015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253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06-080-0005-0033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254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06-080-0005-0041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255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06-080-0117-0002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256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06-080-0117-0001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257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06-080-0108-0019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258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06-080-0108-0010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259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06-080-0108-0016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260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06-080-0108-0008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261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06-080-0539-0001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262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06-080-0107-0036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263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06-080-0107-0052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264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06-080-0107-0042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265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06-080-0107-0010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266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06-080-0107-0048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267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06-080-0107-0009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268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06-080-0107-0053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269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06-080-0107-0050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270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06-080-0103-0001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271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06-080-0109-0002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272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06-080-0109-0005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273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06-080-0116-0001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274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06-080-0116-0003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275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06-080-0572-0013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276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Նեղոց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06-080-0534-0001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277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06-112-0437-0014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278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279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06-112-0437-0004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280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06-112-0437-0005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281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06-112-0437-0008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282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06-112-0437-0013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283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06-112-0437-0010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284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06-112-0437-0015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285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06-112-0437-0019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286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06-112-0437-0020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287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06-112-0437-0016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288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06-112-1097-0002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289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06-112-0437-0022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290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06-112-0437-0030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291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06-112-1096-0002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292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06-112-0437-0031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293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06-112-0437-0037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294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06-112-0437-0038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295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06-112-0437-0039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296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06-112-0437-0043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297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06-112-0437-0052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298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06-112-0437-0048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299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06-112-0437-0108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06-112-0437-0105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06-112-0437-0060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06-112-0437-0066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06-112-1089-0002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06-112-0437-0067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06-112-0437-0101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06-112-0437-0072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06-112-1088-0002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308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06-112-0437-0073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06-112-0437-0076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06-112-0437-0103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06-112-0438-0102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06-112-0438-0103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06-112-0438-0008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314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06-112-0438-0091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315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06-112-1085-0002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316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06-112-1081-0002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317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06-112-0438-0039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318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06-112-0438-0040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319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06-112-0438-0041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320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06-112-1080-0002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321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06-112-0438-0104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322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06-112-0438-0087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323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06-112-1111-0002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06-112-0502-0012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325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06-112-0502-0013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326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06-112-1114-0002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327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06-112-0504-0006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328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06-112-1116-0002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329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06-112-0505-0004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330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06-112-0505-0012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331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06-112-0505-0014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332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06-112-0505-0009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333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06-112-1121-0002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334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06-112-0508-0020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335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06-112-0508-0014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336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06-112-0508-0015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337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06-112-0508-0019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338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06-112-0508-0018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339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06-112-0508-0021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340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06-112-0508-0023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341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06-112-0508-0026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342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06-112-0508-0027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343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06-112-0508-0030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344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06-112-1135-0002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345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06-112-0514-0002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346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06-112-0514-0003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347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06-112-1137-0002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348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06-112-0519-0001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349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06-112-0517-0004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350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06-112-0517-0003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351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06-112-0517-0005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352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06-112-0518-0009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353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06-112-0518-0010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354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06-112-0518-0013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355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06-112-0518-0014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356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06-112-0518-0016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357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06-112-0518-0033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358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06-112-0518-0022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359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06-112-0518-0034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360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06-112-1143-0002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361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06-112-0439-0085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362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06-112-1148-0002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363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06-112-0601-0005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364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06-112-0602-0017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365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06-112-0602-0015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366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06-112-1152-0002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367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06-112-0603-0002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368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06-112-0603-0003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369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06-112-0603-0005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370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06-112-1154-0002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371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06-112-0461-0079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372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06-112-0461-0074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373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06-112-0461-0073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374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06-112-0461-0072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375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06-112-0461-0068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376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06-112-0461-0067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06-112-0461-0061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378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06-112-0461-0060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379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06-112-0461-0055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380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06-112-0461-0054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381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06-112-0461-0039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382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06-112-0461-0038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383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06-112-0461-0037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384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06-112-0461-0036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385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06-112-0461-0035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386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06-112-0461-0031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387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06-112-0461-0030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388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06-112-0461-0029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389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06-112-0461-0027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390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06-112-0461-0026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391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06-112-0461-0024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392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06-112-0461-0023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393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06-112-0461-0020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06-112-0461-0019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395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06-112-0461-0016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396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06-112-0461-0014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397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06-112-0461-0012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398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06-112-0461-0011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399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06-112-0461-0010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06-112-0461-0009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06-112-0461-0008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06-112-0461-0006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06-112-0461-0005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06-112-0461-0002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06-112-1232-0001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06-112-1141-0002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06-112-1139-0002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408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Օձուն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06-112-0438-0048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06-088-0836-0001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06-088-0333-0001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06-088-0272-0082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06-088-0061-0015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06-088-0917-0001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414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06-088-0060-0001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415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06-088-0064-0001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416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06-088-0268-0005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417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06-088-0268-0023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418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06-088-0268-0008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419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06-088-0268-0027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420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06-088-0268-0028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421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06-088-0268-0030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422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06-088-0268-0002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423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06-088-0058-0006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06-088-0058-0003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425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06-088-0058-0002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426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06-088-0059-0002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427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06-088-1217-0001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428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06-088-0213-0001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429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06-088-0837-0001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430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06-088-0832-0001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431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06-088-0817-0001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432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06-088-0214-0005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433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06-088-0214-0004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434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06-088-0215-0029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435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06-088-0215-0001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436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06-088-0215-0002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437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06-088-0816-0001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438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06-088-0216-0012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439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06-088-0216-0001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440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06-088-0216-0002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441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06-088-0216-0003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442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06-088-0216-0004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443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06-088-0216-0005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444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06-088-0216-0006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445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06-088-0216-0007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446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06-088-0216-0008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447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06-088-0216-0009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448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06-088-0216-0010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449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06-088-0216-0013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450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06-088-0215-0028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451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06-088-0215-0030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452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06-088-0838-0001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453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06-088-0267-0012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454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06-088-0267-0008</w:t>
            </w:r>
          </w:p>
        </w:tc>
      </w:tr>
      <w:tr w:rsidR="001020D3" w:rsidRPr="000F2517" w:rsidTr="00156C40">
        <w:trPr>
          <w:trHeight w:val="34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455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Լոռի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Շնող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D3" w:rsidRPr="00156C40" w:rsidRDefault="001020D3" w:rsidP="00156C40">
            <w:pPr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</w:pPr>
            <w:r w:rsidRPr="00156C40">
              <w:rPr>
                <w:rFonts w:ascii="GHEA Grapalat" w:hAnsi="GHEA Grapalat" w:cs="Calibri"/>
                <w:sz w:val="24"/>
                <w:szCs w:val="24"/>
                <w:lang w:val="ru-RU" w:eastAsia="ru-RU"/>
              </w:rPr>
              <w:t>06-088-0267-0013</w:t>
            </w:r>
          </w:p>
        </w:tc>
      </w:tr>
    </w:tbl>
    <w:p w:rsidR="001020D3" w:rsidRPr="00E42877" w:rsidRDefault="001020D3" w:rsidP="001042FA">
      <w:pPr>
        <w:shd w:val="clear" w:color="auto" w:fill="FFFFFF"/>
        <w:spacing w:after="0" w:line="360" w:lineRule="auto"/>
        <w:ind w:firstLine="375"/>
        <w:jc w:val="center"/>
        <w:rPr>
          <w:rFonts w:ascii="GHEA Grapalat" w:hAnsi="GHEA Grapalat"/>
          <w:color w:val="000000"/>
          <w:sz w:val="21"/>
          <w:szCs w:val="21"/>
          <w:lang w:val="af-ZA"/>
        </w:rPr>
      </w:pPr>
    </w:p>
    <w:sectPr w:rsidR="001020D3" w:rsidRPr="00E42877" w:rsidSect="007B472D">
      <w:footerReference w:type="default" r:id="rId7"/>
      <w:pgSz w:w="12240" w:h="15840"/>
      <w:pgMar w:top="990" w:right="1325" w:bottom="81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0D3" w:rsidRDefault="001020D3" w:rsidP="00CA069E">
      <w:pPr>
        <w:spacing w:after="0" w:line="240" w:lineRule="auto"/>
      </w:pPr>
      <w:r>
        <w:separator/>
      </w:r>
    </w:p>
  </w:endnote>
  <w:endnote w:type="continuationSeparator" w:id="0">
    <w:p w:rsidR="001020D3" w:rsidRDefault="001020D3" w:rsidP="00CA0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0D3" w:rsidRDefault="001020D3">
    <w:pPr>
      <w:pStyle w:val="Footer"/>
      <w:jc w:val="center"/>
    </w:pPr>
    <w:fldSimple w:instr=" PAGE   \* MERGEFORMAT ">
      <w:r>
        <w:rPr>
          <w:noProof/>
        </w:rPr>
        <w:t>21</w:t>
      </w:r>
    </w:fldSimple>
  </w:p>
  <w:p w:rsidR="001020D3" w:rsidRDefault="001020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0D3" w:rsidRDefault="001020D3" w:rsidP="00CA069E">
      <w:pPr>
        <w:spacing w:after="0" w:line="240" w:lineRule="auto"/>
      </w:pPr>
      <w:r>
        <w:separator/>
      </w:r>
    </w:p>
  </w:footnote>
  <w:footnote w:type="continuationSeparator" w:id="0">
    <w:p w:rsidR="001020D3" w:rsidRDefault="001020D3" w:rsidP="00CA0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06D97"/>
    <w:multiLevelType w:val="hybridMultilevel"/>
    <w:tmpl w:val="1D12C1FC"/>
    <w:lvl w:ilvl="0" w:tplc="178C991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793C"/>
    <w:rsid w:val="0002201B"/>
    <w:rsid w:val="000565D3"/>
    <w:rsid w:val="000C0533"/>
    <w:rsid w:val="000D73AA"/>
    <w:rsid w:val="000F2517"/>
    <w:rsid w:val="001020D3"/>
    <w:rsid w:val="001042FA"/>
    <w:rsid w:val="00156C40"/>
    <w:rsid w:val="001623CF"/>
    <w:rsid w:val="00163EAA"/>
    <w:rsid w:val="001855B6"/>
    <w:rsid w:val="002235D2"/>
    <w:rsid w:val="002677F2"/>
    <w:rsid w:val="00296327"/>
    <w:rsid w:val="002A5F3D"/>
    <w:rsid w:val="003358D5"/>
    <w:rsid w:val="0037350E"/>
    <w:rsid w:val="004034F4"/>
    <w:rsid w:val="00406F51"/>
    <w:rsid w:val="00421154"/>
    <w:rsid w:val="0047793C"/>
    <w:rsid w:val="004B0E76"/>
    <w:rsid w:val="004C7F51"/>
    <w:rsid w:val="004E4EC5"/>
    <w:rsid w:val="005B0F6D"/>
    <w:rsid w:val="005E102B"/>
    <w:rsid w:val="0060322C"/>
    <w:rsid w:val="0063089A"/>
    <w:rsid w:val="006C3151"/>
    <w:rsid w:val="006E16A0"/>
    <w:rsid w:val="006F1875"/>
    <w:rsid w:val="00700E5A"/>
    <w:rsid w:val="00744C49"/>
    <w:rsid w:val="00795832"/>
    <w:rsid w:val="007B32CB"/>
    <w:rsid w:val="007B472D"/>
    <w:rsid w:val="008918D6"/>
    <w:rsid w:val="008A3508"/>
    <w:rsid w:val="008D15C2"/>
    <w:rsid w:val="009126FB"/>
    <w:rsid w:val="00924922"/>
    <w:rsid w:val="00965AA9"/>
    <w:rsid w:val="009C69CA"/>
    <w:rsid w:val="00A048BD"/>
    <w:rsid w:val="00A52DD0"/>
    <w:rsid w:val="00AA738F"/>
    <w:rsid w:val="00AB0C6A"/>
    <w:rsid w:val="00AC7E02"/>
    <w:rsid w:val="00B30050"/>
    <w:rsid w:val="00B74395"/>
    <w:rsid w:val="00BB3D7E"/>
    <w:rsid w:val="00BD4735"/>
    <w:rsid w:val="00BD62E3"/>
    <w:rsid w:val="00C214CA"/>
    <w:rsid w:val="00CA069E"/>
    <w:rsid w:val="00CA3C10"/>
    <w:rsid w:val="00D02968"/>
    <w:rsid w:val="00D25B9D"/>
    <w:rsid w:val="00D57D65"/>
    <w:rsid w:val="00D81575"/>
    <w:rsid w:val="00DA47B7"/>
    <w:rsid w:val="00DA75BB"/>
    <w:rsid w:val="00E26BF7"/>
    <w:rsid w:val="00E302BD"/>
    <w:rsid w:val="00E42877"/>
    <w:rsid w:val="00E43E1D"/>
    <w:rsid w:val="00E85750"/>
    <w:rsid w:val="00EB5C24"/>
    <w:rsid w:val="00ED1EAB"/>
    <w:rsid w:val="00F3543A"/>
    <w:rsid w:val="00F40270"/>
    <w:rsid w:val="00F51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8D6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918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8918D6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8918D6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8918D6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8918D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91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18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8918D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918D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918D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918D6"/>
    <w:pPr>
      <w:tabs>
        <w:tab w:val="center" w:pos="4320"/>
        <w:tab w:val="right" w:pos="8640"/>
      </w:tabs>
      <w:spacing w:before="240" w:line="360" w:lineRule="auto"/>
      <w:jc w:val="both"/>
    </w:pPr>
    <w:rPr>
      <w:rFonts w:eastAsia="Calibr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918D6"/>
    <w:rPr>
      <w:rFonts w:ascii="Calibri" w:eastAsia="Times New Roman" w:hAnsi="Calibri" w:cs="Times New Roman"/>
      <w:lang w:val="en-GB"/>
    </w:rPr>
  </w:style>
  <w:style w:type="character" w:styleId="CommentReference">
    <w:name w:val="annotation reference"/>
    <w:basedOn w:val="DefaultParagraphFont"/>
    <w:uiPriority w:val="99"/>
    <w:semiHidden/>
    <w:rsid w:val="008918D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918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918D6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91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918D6"/>
    <w:rPr>
      <w:b/>
      <w:bCs/>
    </w:rPr>
  </w:style>
  <w:style w:type="paragraph" w:styleId="Revision">
    <w:name w:val="Revision"/>
    <w:hidden/>
    <w:uiPriority w:val="99"/>
    <w:semiHidden/>
    <w:rsid w:val="008918D6"/>
    <w:rPr>
      <w:rFonts w:eastAsia="Times New Roman"/>
    </w:rPr>
  </w:style>
  <w:style w:type="paragraph" w:styleId="Header">
    <w:name w:val="header"/>
    <w:basedOn w:val="Normal"/>
    <w:link w:val="HeaderChar"/>
    <w:uiPriority w:val="99"/>
    <w:rsid w:val="00CA069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A069E"/>
    <w:rPr>
      <w:rFonts w:eastAsia="Times New Roman" w:cs="Times New Roman"/>
    </w:rPr>
  </w:style>
  <w:style w:type="character" w:styleId="FollowedHyperlink">
    <w:name w:val="FollowedHyperlink"/>
    <w:basedOn w:val="DefaultParagraphFont"/>
    <w:uiPriority w:val="99"/>
    <w:semiHidden/>
    <w:rsid w:val="00E302BD"/>
    <w:rPr>
      <w:rFonts w:cs="Times New Roman"/>
      <w:color w:val="800080"/>
      <w:u w:val="single"/>
    </w:rPr>
  </w:style>
  <w:style w:type="paragraph" w:customStyle="1" w:styleId="xl63">
    <w:name w:val="xl63"/>
    <w:basedOn w:val="Normal"/>
    <w:uiPriority w:val="99"/>
    <w:rsid w:val="00E302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/>
      <w:b/>
      <w:bCs/>
      <w:sz w:val="24"/>
      <w:szCs w:val="24"/>
    </w:rPr>
  </w:style>
  <w:style w:type="paragraph" w:customStyle="1" w:styleId="xl64">
    <w:name w:val="xl64"/>
    <w:basedOn w:val="Normal"/>
    <w:uiPriority w:val="99"/>
    <w:rsid w:val="00E302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hAnsi="Sylfaen"/>
      <w:sz w:val="24"/>
      <w:szCs w:val="24"/>
    </w:rPr>
  </w:style>
  <w:style w:type="paragraph" w:customStyle="1" w:styleId="xl65">
    <w:name w:val="xl65"/>
    <w:basedOn w:val="Normal"/>
    <w:uiPriority w:val="99"/>
    <w:rsid w:val="00E302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hAnsi="Sylfaen"/>
      <w:sz w:val="24"/>
      <w:szCs w:val="24"/>
    </w:rPr>
  </w:style>
  <w:style w:type="paragraph" w:customStyle="1" w:styleId="xl66">
    <w:name w:val="xl66"/>
    <w:basedOn w:val="Normal"/>
    <w:uiPriority w:val="99"/>
    <w:rsid w:val="00E302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Sylfaen" w:hAnsi="Sylfaen"/>
      <w:sz w:val="24"/>
      <w:szCs w:val="24"/>
    </w:rPr>
  </w:style>
  <w:style w:type="paragraph" w:customStyle="1" w:styleId="xl67">
    <w:name w:val="xl67"/>
    <w:basedOn w:val="Normal"/>
    <w:uiPriority w:val="99"/>
    <w:rsid w:val="00E302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hAnsi="Sylfaen"/>
      <w:sz w:val="24"/>
      <w:szCs w:val="24"/>
    </w:rPr>
  </w:style>
  <w:style w:type="paragraph" w:customStyle="1" w:styleId="xl68">
    <w:name w:val="xl68"/>
    <w:basedOn w:val="Normal"/>
    <w:uiPriority w:val="99"/>
    <w:rsid w:val="00E302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hAnsi="Sylfaen"/>
      <w:sz w:val="24"/>
      <w:szCs w:val="24"/>
    </w:rPr>
  </w:style>
  <w:style w:type="paragraph" w:customStyle="1" w:styleId="xl69">
    <w:name w:val="xl69"/>
    <w:basedOn w:val="Normal"/>
    <w:uiPriority w:val="99"/>
    <w:rsid w:val="00F40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hAnsi="GHEA Grapalat"/>
      <w:color w:val="000000"/>
      <w:sz w:val="18"/>
      <w:szCs w:val="18"/>
    </w:rPr>
  </w:style>
  <w:style w:type="paragraph" w:customStyle="1" w:styleId="xl70">
    <w:name w:val="xl70"/>
    <w:basedOn w:val="Normal"/>
    <w:uiPriority w:val="99"/>
    <w:rsid w:val="00F40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hAnsi="GHEA Grapalat"/>
      <w:color w:val="000000"/>
      <w:sz w:val="18"/>
      <w:szCs w:val="18"/>
    </w:rPr>
  </w:style>
  <w:style w:type="paragraph" w:customStyle="1" w:styleId="xl71">
    <w:name w:val="xl71"/>
    <w:basedOn w:val="Normal"/>
    <w:uiPriority w:val="99"/>
    <w:rsid w:val="00F40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hAnsi="GHEA Grapalat"/>
      <w:sz w:val="18"/>
      <w:szCs w:val="18"/>
    </w:rPr>
  </w:style>
  <w:style w:type="paragraph" w:customStyle="1" w:styleId="xl72">
    <w:name w:val="xl72"/>
    <w:basedOn w:val="Normal"/>
    <w:uiPriority w:val="99"/>
    <w:rsid w:val="00F40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hAnsi="GHEA Grapalat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72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21</Pages>
  <Words>3316</Words>
  <Characters>18902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</dc:creator>
  <cp:keywords/>
  <dc:description/>
  <cp:lastModifiedBy>AnahitV</cp:lastModifiedBy>
  <cp:revision>7</cp:revision>
  <cp:lastPrinted>2017-11-01T12:13:00Z</cp:lastPrinted>
  <dcterms:created xsi:type="dcterms:W3CDTF">2017-10-06T11:06:00Z</dcterms:created>
  <dcterms:modified xsi:type="dcterms:W3CDTF">2017-11-08T14:08:00Z</dcterms:modified>
</cp:coreProperties>
</file>