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3FE" w:rsidRPr="004F3E60" w:rsidRDefault="008F43FE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</w:rPr>
      </w:pPr>
      <w:r w:rsidRPr="004F3E60">
        <w:rPr>
          <w:rFonts w:ascii="GHEA Grapalat" w:hAnsi="GHEA Grapalat" w:cs="GHEA Grapalat"/>
          <w:b/>
          <w:bCs/>
          <w:color w:val="000000"/>
          <w:sz w:val="24"/>
          <w:szCs w:val="24"/>
        </w:rPr>
        <w:t>ԱՄՓՈՓԱԹԵՐԹ</w:t>
      </w:r>
    </w:p>
    <w:p w:rsidR="008F43FE" w:rsidRPr="004F3E60" w:rsidRDefault="008F43FE" w:rsidP="000C577C">
      <w:pPr>
        <w:shd w:val="clear" w:color="auto" w:fill="FFFFFF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  <w:lang w:eastAsia="de-DE"/>
        </w:rPr>
      </w:pPr>
      <w:r w:rsidRPr="004F3E60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«Պահեստազորի սպայական կազմի պարտադիր զինվորական ծառայության 2021 թվականի զորակոչ հայտարարելու և զորացրում կատարելու </w:t>
      </w:r>
      <w:r w:rsidRPr="004F3E60">
        <w:rPr>
          <w:rFonts w:ascii="GHEA Grapalat" w:hAnsi="GHEA Grapalat" w:cs="GHEA Grapalat"/>
          <w:b/>
          <w:bCs/>
          <w:sz w:val="24"/>
          <w:szCs w:val="24"/>
        </w:rPr>
        <w:t>մասին»</w:t>
      </w:r>
      <w:r w:rsidRPr="004F3E60">
        <w:rPr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F3E60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կառավարության որոշման</w:t>
      </w:r>
      <w:r w:rsidRPr="004F3E6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3E60">
        <w:rPr>
          <w:rFonts w:ascii="GHEA Grapalat" w:hAnsi="GHEA Grapalat" w:cs="GHEA Grapalat"/>
          <w:b/>
          <w:bCs/>
          <w:color w:val="000000"/>
          <w:sz w:val="24"/>
          <w:szCs w:val="24"/>
          <w:lang w:eastAsia="de-DE"/>
        </w:rPr>
        <w:t>նախագծի</w:t>
      </w:r>
    </w:p>
    <w:p w:rsidR="008F43FE" w:rsidRPr="004F3E60" w:rsidRDefault="008F43FE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</w:p>
    <w:tbl>
      <w:tblPr>
        <w:tblW w:w="14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7199"/>
        <w:gridCol w:w="2137"/>
        <w:gridCol w:w="5062"/>
      </w:tblGrid>
      <w:tr w:rsidR="008F43FE" w:rsidRPr="004F3E60" w:rsidTr="003C13B2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8F43FE" w:rsidRPr="003C13B2" w:rsidRDefault="008F43FE" w:rsidP="003C13B2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3C13B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3C13B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8F43FE" w:rsidRPr="003C13B2" w:rsidRDefault="008F43FE" w:rsidP="003C13B2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F43FE" w:rsidRPr="004F3E60" w:rsidTr="003C13B2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F43FE" w:rsidRPr="003C13B2" w:rsidRDefault="008F43FE" w:rsidP="003C13B2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8F43FE" w:rsidRPr="003C13B2" w:rsidRDefault="008F43FE" w:rsidP="003C13B2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3C13B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N</w:t>
            </w:r>
          </w:p>
        </w:tc>
      </w:tr>
      <w:tr w:rsidR="008F43FE" w:rsidRPr="004F3E60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3FE" w:rsidRPr="004F3E60" w:rsidRDefault="008F43FE" w:rsidP="007F5504">
            <w:pPr>
              <w:spacing w:after="0" w:line="360" w:lineRule="auto"/>
              <w:ind w:left="159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F43FE" w:rsidRPr="004F3E60" w:rsidRDefault="008F43FE" w:rsidP="007F5504">
            <w:pPr>
              <w:spacing w:after="0" w:line="360" w:lineRule="auto"/>
              <w:ind w:left="159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8F43FE" w:rsidRPr="004F3E60" w:rsidTr="003C13B2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3C13B2" w:rsidRDefault="008F43FE" w:rsidP="003C13B2">
            <w:pPr>
              <w:spacing w:after="0" w:line="360" w:lineRule="auto"/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3C13B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2. Արտաքին գործերի նախարարություն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8F43FE" w:rsidRPr="003C13B2" w:rsidRDefault="008F43FE" w:rsidP="003C13B2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3C13B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26.11.2021թ.</w:t>
            </w:r>
          </w:p>
        </w:tc>
      </w:tr>
      <w:tr w:rsidR="008F43FE" w:rsidRPr="004F3E60" w:rsidTr="003C13B2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3C13B2" w:rsidRDefault="008F43FE" w:rsidP="003C13B2">
            <w:pPr>
              <w:spacing w:after="0" w:line="360" w:lineRule="auto"/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8F43FE" w:rsidRPr="003C13B2" w:rsidRDefault="008F43FE" w:rsidP="003C13B2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3C13B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N 1111/50204-21</w:t>
            </w:r>
          </w:p>
        </w:tc>
      </w:tr>
      <w:tr w:rsidR="008F43FE" w:rsidRPr="004F3E60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3FE" w:rsidRPr="004F3E60" w:rsidRDefault="008F43FE" w:rsidP="00891110">
            <w:pPr>
              <w:ind w:left="80" w:right="171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</w:pPr>
            <w:r w:rsidRPr="004F3E60">
              <w:rPr>
                <w:color w:val="000000"/>
                <w:sz w:val="24"/>
                <w:szCs w:val="24"/>
                <w:lang w:eastAsia="de-DE"/>
              </w:rPr>
              <w:t> </w:t>
            </w:r>
            <w:r w:rsidRPr="004F3E60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1.</w:t>
            </w:r>
            <w:r w:rsidRPr="004F3E6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առաջարկում ենք որոշման նախագծի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1-ին և 3</w:t>
            </w:r>
            <w:r w:rsidRPr="004F3E60">
              <w:rPr>
                <w:rFonts w:ascii="GHEA Grapalat" w:hAnsi="GHEA Grapalat" w:cs="GHEA Grapalat"/>
                <w:sz w:val="24"/>
                <w:szCs w:val="24"/>
                <w:lang w:val="hy-AM"/>
              </w:rPr>
              <w:t>-րդ կետ</w:t>
            </w:r>
            <w:r>
              <w:rPr>
                <w:rFonts w:ascii="GHEA Grapalat" w:hAnsi="GHEA Grapalat" w:cs="GHEA Grapalat"/>
                <w:sz w:val="24"/>
                <w:szCs w:val="24"/>
              </w:rPr>
              <w:t>երում</w:t>
            </w:r>
            <w:r w:rsidRPr="004F3E6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GHEA Grapalat"/>
                <w:sz w:val="24"/>
                <w:szCs w:val="24"/>
              </w:rPr>
              <w:t>2021 թվականի փետրվարի 25</w:t>
            </w:r>
            <w:r w:rsidRPr="004F3E60">
              <w:rPr>
                <w:rFonts w:ascii="GHEA Grapalat" w:hAnsi="GHEA Grapalat" w:cs="GHEA Grapalat"/>
                <w:sz w:val="24"/>
                <w:szCs w:val="24"/>
                <w:lang w:val="hy-AM"/>
              </w:rPr>
              <w:t>» բառ</w:t>
            </w:r>
            <w:r>
              <w:rPr>
                <w:rFonts w:ascii="GHEA Grapalat" w:hAnsi="GHEA Grapalat" w:cs="GHEA Grapalat"/>
                <w:sz w:val="24"/>
                <w:szCs w:val="24"/>
              </w:rPr>
              <w:t>երը փոխարին</w:t>
            </w:r>
            <w:r w:rsidRPr="004F3E60">
              <w:rPr>
                <w:rFonts w:ascii="GHEA Grapalat" w:hAnsi="GHEA Grapalat" w:cs="GHEA Grapalat"/>
                <w:sz w:val="24"/>
                <w:szCs w:val="24"/>
                <w:lang w:val="hy-AM"/>
              </w:rPr>
              <w:t>ել «</w:t>
            </w:r>
            <w:r>
              <w:rPr>
                <w:rFonts w:ascii="GHEA Grapalat" w:hAnsi="GHEA Grapalat" w:cs="GHEA Grapalat"/>
                <w:sz w:val="24"/>
                <w:szCs w:val="24"/>
              </w:rPr>
              <w:t>2022 թվականի փետրվարի 25</w:t>
            </w:r>
            <w:r w:rsidRPr="004F3E60">
              <w:rPr>
                <w:rFonts w:ascii="GHEA Grapalat" w:hAnsi="GHEA Grapalat" w:cs="GHEA Grapalat"/>
                <w:sz w:val="24"/>
                <w:szCs w:val="24"/>
                <w:lang w:val="hy-AM"/>
              </w:rPr>
              <w:t>» բառերով</w:t>
            </w:r>
            <w:r w:rsidRPr="004F3E60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F43FE" w:rsidRDefault="008F43FE" w:rsidP="003C13B2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3C13B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Ընդունվել է:</w:t>
            </w:r>
          </w:p>
          <w:p w:rsidR="008F43FE" w:rsidRPr="003C13B2" w:rsidRDefault="008F43FE" w:rsidP="003C13B2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8320BF">
              <w:rPr>
                <w:rFonts w:ascii="GHEA Grapalat" w:hAnsi="GHEA Grapalat" w:cs="GHEA Grapalat"/>
                <w:sz w:val="24"/>
                <w:szCs w:val="24"/>
              </w:rPr>
              <w:t>Կատարվել է համապատասխան փոփոխություն</w:t>
            </w:r>
          </w:p>
        </w:tc>
      </w:tr>
      <w:tr w:rsidR="008F43FE" w:rsidRPr="004F3E60" w:rsidTr="004365AA">
        <w:trPr>
          <w:trHeight w:val="410"/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4365AA" w:rsidRDefault="008F43FE" w:rsidP="004365AA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3</w:t>
            </w:r>
            <w:r w:rsidRPr="004365A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 Ֆինանսների նախարարություն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4365AA" w:rsidRDefault="008F43FE" w:rsidP="004365AA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07</w:t>
            </w:r>
            <w:r w:rsidRPr="004365A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12</w:t>
            </w:r>
            <w:r w:rsidRPr="004365A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.2021թ.</w:t>
            </w:r>
          </w:p>
        </w:tc>
      </w:tr>
      <w:tr w:rsidR="008F43FE" w:rsidRPr="004F3E60" w:rsidTr="004365AA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right w:val="outset" w:sz="6" w:space="0" w:color="auto"/>
            </w:tcBorders>
            <w:shd w:val="clear" w:color="auto" w:fill="D9D9D9"/>
            <w:vAlign w:val="center"/>
          </w:tcPr>
          <w:p w:rsidR="008F43FE" w:rsidRPr="004365AA" w:rsidRDefault="008F43FE" w:rsidP="004365AA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4365AA" w:rsidRDefault="008F43FE" w:rsidP="004365AA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4365A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N 01/11-1/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19924</w:t>
            </w:r>
            <w:r w:rsidRPr="004365A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-2021</w:t>
            </w:r>
          </w:p>
        </w:tc>
      </w:tr>
      <w:tr w:rsidR="008F43FE" w:rsidRPr="004F3E60" w:rsidTr="004365AA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right w:val="outset" w:sz="6" w:space="0" w:color="auto"/>
            </w:tcBorders>
          </w:tcPr>
          <w:p w:rsidR="008F43FE" w:rsidRPr="004F3E60" w:rsidRDefault="008F43FE" w:rsidP="000A47BE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4F3E60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</w:tcBorders>
            <w:vAlign w:val="center"/>
          </w:tcPr>
          <w:p w:rsidR="008F43FE" w:rsidRPr="004365AA" w:rsidRDefault="008F43FE" w:rsidP="004365AA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4365AA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Ընդունվել է:</w:t>
            </w:r>
          </w:p>
        </w:tc>
      </w:tr>
      <w:tr w:rsidR="008F43FE" w:rsidRPr="004F3E60" w:rsidTr="009C1B07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9C1B07" w:rsidRDefault="008F43FE" w:rsidP="009C1B07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4</w:t>
            </w: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 Ոստիկանություն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9C1B07" w:rsidRDefault="008F43F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1</w:t>
            </w: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12</w:t>
            </w: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.2021թ.</w:t>
            </w:r>
          </w:p>
        </w:tc>
      </w:tr>
      <w:tr w:rsidR="008F43FE" w:rsidRPr="004F3E60" w:rsidTr="009C1B07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9C1B07" w:rsidRDefault="008F43FE" w:rsidP="009C1B07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9C1B07" w:rsidRDefault="008F43F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N 1/21/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8</w:t>
            </w: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21</w:t>
            </w: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8-21</w:t>
            </w:r>
          </w:p>
        </w:tc>
      </w:tr>
      <w:tr w:rsidR="008F43FE" w:rsidRPr="004F3E60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3FE" w:rsidRPr="004F3E60" w:rsidRDefault="008F43F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4F3E60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F43FE" w:rsidRPr="004365AA" w:rsidRDefault="008F43F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4365AA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Ընդունվել է:</w:t>
            </w:r>
          </w:p>
        </w:tc>
      </w:tr>
      <w:tr w:rsidR="008F43FE" w:rsidRPr="004F3E60" w:rsidTr="009C1B07">
        <w:trPr>
          <w:trHeight w:val="322"/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9C1B07" w:rsidRDefault="008F43FE" w:rsidP="009C1B07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5</w:t>
            </w: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 Գլխավոր դատախազ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9C1B07" w:rsidRDefault="008F43F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8</w:t>
            </w: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12</w:t>
            </w: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.2021թ.</w:t>
            </w:r>
          </w:p>
        </w:tc>
      </w:tr>
      <w:tr w:rsidR="008F43FE" w:rsidRPr="004F3E60" w:rsidTr="009C1B07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9C1B07" w:rsidRDefault="008F43FE" w:rsidP="009C1B07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9C1B07" w:rsidRDefault="008F43F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shd w:val="clear" w:color="auto" w:fill="D9D9D9"/>
              </w:rPr>
              <w:t>20.3/17515</w:t>
            </w:r>
            <w:r w:rsidRPr="009C1B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shd w:val="clear" w:color="auto" w:fill="D9D9D9"/>
              </w:rPr>
              <w:t>-21</w:t>
            </w:r>
          </w:p>
        </w:tc>
      </w:tr>
      <w:tr w:rsidR="008F43FE" w:rsidRPr="004F3E60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3FE" w:rsidRPr="004F3E60" w:rsidRDefault="008F43F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4F3E60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F43FE" w:rsidRPr="004365AA" w:rsidRDefault="008F43FE" w:rsidP="00881EB0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4365AA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Ընդունվել է:</w:t>
            </w:r>
          </w:p>
        </w:tc>
      </w:tr>
      <w:tr w:rsidR="008F43FE" w:rsidRPr="004F3E60" w:rsidTr="0039649D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39649D" w:rsidRDefault="008F43FE" w:rsidP="0039649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6</w:t>
            </w:r>
            <w:r w:rsidRPr="0039649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 Ազգային անվտանգության ծառայություն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39649D" w:rsidRDefault="008F43FE" w:rsidP="0039649D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39649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3</w:t>
            </w:r>
            <w:r w:rsidRPr="0039649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12</w:t>
            </w:r>
            <w:r w:rsidRPr="0039649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.2021թ.</w:t>
            </w:r>
          </w:p>
        </w:tc>
      </w:tr>
      <w:tr w:rsidR="008F43FE" w:rsidRPr="004F3E60" w:rsidTr="0039649D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39649D" w:rsidRDefault="008F43FE" w:rsidP="0039649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39649D" w:rsidRDefault="008F43FE" w:rsidP="0039649D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N 11</w:t>
            </w:r>
            <w:r w:rsidRPr="0039649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/9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33</w:t>
            </w:r>
          </w:p>
        </w:tc>
      </w:tr>
      <w:tr w:rsidR="008F43FE" w:rsidRPr="004F3E60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3FE" w:rsidRPr="004F3E60" w:rsidRDefault="008F43F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4F3E60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F43FE" w:rsidRPr="004365AA" w:rsidRDefault="008F43FE" w:rsidP="00881EB0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4365AA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Ընդունվել է:</w:t>
            </w:r>
          </w:p>
        </w:tc>
      </w:tr>
      <w:tr w:rsidR="008F43FE" w:rsidRPr="004F3E60" w:rsidTr="007839EE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43FE" w:rsidRPr="007839EE" w:rsidRDefault="008F43FE" w:rsidP="007839EE">
            <w:pPr>
              <w:spacing w:line="360" w:lineRule="auto"/>
              <w:ind w:left="161" w:right="48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7839EE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7. Քննչական կոմիտե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39649D" w:rsidRDefault="008F43FE" w:rsidP="00881EB0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 w:rsidRPr="0039649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8</w:t>
            </w:r>
            <w:r w:rsidRPr="0039649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12</w:t>
            </w:r>
            <w:r w:rsidRPr="0039649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.2021թ.</w:t>
            </w:r>
          </w:p>
        </w:tc>
      </w:tr>
      <w:tr w:rsidR="008F43FE" w:rsidRPr="004F3E60" w:rsidTr="00433532">
        <w:trPr>
          <w:trHeight w:val="305"/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F43FE" w:rsidRPr="004F3E60" w:rsidRDefault="008F43FE" w:rsidP="00E97029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8F43FE" w:rsidRPr="0039649D" w:rsidRDefault="008F43FE" w:rsidP="00881EB0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N 01/22</w:t>
            </w:r>
            <w:r w:rsidRPr="0039649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de-DE"/>
              </w:rPr>
              <w:t>84528-21</w:t>
            </w:r>
          </w:p>
        </w:tc>
      </w:tr>
      <w:tr w:rsidR="008F43FE" w:rsidRPr="004F3E60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3FE" w:rsidRPr="004F3E60" w:rsidRDefault="008F43F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4F3E60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F43FE" w:rsidRPr="004365AA" w:rsidRDefault="008F43FE" w:rsidP="00881EB0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4365AA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Ընդունվել է:</w:t>
            </w:r>
          </w:p>
        </w:tc>
      </w:tr>
      <w:tr w:rsidR="008F43FE" w:rsidRPr="004F3E60" w:rsidTr="0069572D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8F43FE" w:rsidRPr="0069572D" w:rsidRDefault="008F43FE" w:rsidP="0069572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69572D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8. Մարդու իրավունքների պաշտպան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  <w:vAlign w:val="center"/>
          </w:tcPr>
          <w:p w:rsidR="008F43FE" w:rsidRPr="0069572D" w:rsidRDefault="008F43FE" w:rsidP="0069572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07.12.2021թ.</w:t>
            </w:r>
          </w:p>
        </w:tc>
      </w:tr>
      <w:tr w:rsidR="008F43FE" w:rsidRPr="004F3E60" w:rsidTr="0069572D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8F43FE" w:rsidRPr="0069572D" w:rsidRDefault="008F43FE" w:rsidP="0069572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  <w:vAlign w:val="center"/>
          </w:tcPr>
          <w:p w:rsidR="008F43FE" w:rsidRPr="0069572D" w:rsidRDefault="008F43FE" w:rsidP="0069572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02/13.6/6226-21</w:t>
            </w:r>
          </w:p>
        </w:tc>
      </w:tr>
      <w:tr w:rsidR="008F43FE" w:rsidRPr="004F3E60" w:rsidTr="00881EB0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3FE" w:rsidRPr="004F3E60" w:rsidRDefault="008F43F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4F3E60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F43FE" w:rsidRPr="004365AA" w:rsidRDefault="008F43FE" w:rsidP="00881EB0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4365AA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Ընդունվել է:</w:t>
            </w:r>
          </w:p>
        </w:tc>
      </w:tr>
    </w:tbl>
    <w:p w:rsidR="008F43FE" w:rsidRPr="004F3E60" w:rsidRDefault="008F43FE" w:rsidP="00BF09DE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</w:p>
    <w:sectPr w:rsidR="008F43FE" w:rsidRPr="004F3E60" w:rsidSect="00E97029">
      <w:pgSz w:w="15840" w:h="12240" w:orient="landscape"/>
      <w:pgMar w:top="719" w:right="1134" w:bottom="53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E9F"/>
    <w:rsid w:val="00025EE1"/>
    <w:rsid w:val="00037116"/>
    <w:rsid w:val="00063490"/>
    <w:rsid w:val="0008518D"/>
    <w:rsid w:val="000A47BE"/>
    <w:rsid w:val="000C577C"/>
    <w:rsid w:val="000D7642"/>
    <w:rsid w:val="000E0E01"/>
    <w:rsid w:val="001140DE"/>
    <w:rsid w:val="0015507D"/>
    <w:rsid w:val="00162BE9"/>
    <w:rsid w:val="00165CC5"/>
    <w:rsid w:val="001A738F"/>
    <w:rsid w:val="00206B5D"/>
    <w:rsid w:val="002325EF"/>
    <w:rsid w:val="0025138A"/>
    <w:rsid w:val="00293973"/>
    <w:rsid w:val="002A66A4"/>
    <w:rsid w:val="002B1604"/>
    <w:rsid w:val="002C2222"/>
    <w:rsid w:val="002D0EE8"/>
    <w:rsid w:val="00306CD6"/>
    <w:rsid w:val="0032764F"/>
    <w:rsid w:val="0039649D"/>
    <w:rsid w:val="003B761E"/>
    <w:rsid w:val="003C13B2"/>
    <w:rsid w:val="00411F80"/>
    <w:rsid w:val="00433532"/>
    <w:rsid w:val="004365AA"/>
    <w:rsid w:val="00443227"/>
    <w:rsid w:val="00491A1A"/>
    <w:rsid w:val="004F3E60"/>
    <w:rsid w:val="00522D5B"/>
    <w:rsid w:val="0054577A"/>
    <w:rsid w:val="005503B2"/>
    <w:rsid w:val="00561E07"/>
    <w:rsid w:val="00576FBD"/>
    <w:rsid w:val="00612D44"/>
    <w:rsid w:val="006613F4"/>
    <w:rsid w:val="0069572D"/>
    <w:rsid w:val="006B4C19"/>
    <w:rsid w:val="006B5C8C"/>
    <w:rsid w:val="006C5446"/>
    <w:rsid w:val="006C7049"/>
    <w:rsid w:val="00727CC8"/>
    <w:rsid w:val="00752636"/>
    <w:rsid w:val="0077006E"/>
    <w:rsid w:val="007839EE"/>
    <w:rsid w:val="00784E1D"/>
    <w:rsid w:val="007F5504"/>
    <w:rsid w:val="00811CE0"/>
    <w:rsid w:val="008320BF"/>
    <w:rsid w:val="0083327B"/>
    <w:rsid w:val="00881EB0"/>
    <w:rsid w:val="00891110"/>
    <w:rsid w:val="008A1032"/>
    <w:rsid w:val="008E5E9F"/>
    <w:rsid w:val="008F1A73"/>
    <w:rsid w:val="008F43FE"/>
    <w:rsid w:val="00901728"/>
    <w:rsid w:val="00963D67"/>
    <w:rsid w:val="00970EC1"/>
    <w:rsid w:val="009C1B07"/>
    <w:rsid w:val="009D28FC"/>
    <w:rsid w:val="00A37A9D"/>
    <w:rsid w:val="00A46E71"/>
    <w:rsid w:val="00A84869"/>
    <w:rsid w:val="00AB3E9B"/>
    <w:rsid w:val="00AD08D7"/>
    <w:rsid w:val="00AE5699"/>
    <w:rsid w:val="00B36863"/>
    <w:rsid w:val="00B42397"/>
    <w:rsid w:val="00BB5E1A"/>
    <w:rsid w:val="00BB7D0A"/>
    <w:rsid w:val="00BC0861"/>
    <w:rsid w:val="00BE3806"/>
    <w:rsid w:val="00BF09DE"/>
    <w:rsid w:val="00C07685"/>
    <w:rsid w:val="00C16548"/>
    <w:rsid w:val="00C224F2"/>
    <w:rsid w:val="00C728EE"/>
    <w:rsid w:val="00C92194"/>
    <w:rsid w:val="00D04D64"/>
    <w:rsid w:val="00D10A25"/>
    <w:rsid w:val="00D1520E"/>
    <w:rsid w:val="00D4143C"/>
    <w:rsid w:val="00D4629C"/>
    <w:rsid w:val="00D46B2F"/>
    <w:rsid w:val="00D72E4B"/>
    <w:rsid w:val="00E0149C"/>
    <w:rsid w:val="00E061AA"/>
    <w:rsid w:val="00E24CC8"/>
    <w:rsid w:val="00E3514B"/>
    <w:rsid w:val="00E97029"/>
    <w:rsid w:val="00E97908"/>
    <w:rsid w:val="00EE761B"/>
    <w:rsid w:val="00EF108E"/>
    <w:rsid w:val="00F570D1"/>
    <w:rsid w:val="00F70ACC"/>
    <w:rsid w:val="00FA04FC"/>
    <w:rsid w:val="00FA1A29"/>
    <w:rsid w:val="00FD5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89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193</TotalTime>
  <Pages>2</Pages>
  <Words>170</Words>
  <Characters>971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name</cp:lastModifiedBy>
  <cp:revision>27</cp:revision>
  <cp:lastPrinted>2021-12-10T12:22:00Z</cp:lastPrinted>
  <dcterms:created xsi:type="dcterms:W3CDTF">2021-03-05T10:45:00Z</dcterms:created>
  <dcterms:modified xsi:type="dcterms:W3CDTF">2021-12-10T12:22:00Z</dcterms:modified>
</cp:coreProperties>
</file>