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7D6" w:rsidRPr="00BC61DC" w:rsidRDefault="004007D6" w:rsidP="00B320D4">
      <w:pPr>
        <w:pStyle w:val="NoSpacing"/>
        <w:ind w:left="-142" w:firstLine="709"/>
        <w:rPr>
          <w:rFonts w:ascii="GHEA Grapalat" w:eastAsia="Tahoma" w:hAnsi="GHEA Grapalat" w:cs="Tahoma"/>
          <w:u w:val="single"/>
          <w:lang w:val="en-US" w:eastAsia="ru-RU"/>
        </w:rPr>
      </w:pPr>
      <w:bookmarkStart w:id="0" w:name="_GoBack"/>
      <w:bookmarkEnd w:id="0"/>
    </w:p>
    <w:p w:rsidR="006C7C73" w:rsidRPr="00A23B67" w:rsidRDefault="006C7C73" w:rsidP="000022A1">
      <w:pPr>
        <w:pStyle w:val="NoSpacing"/>
        <w:spacing w:line="360" w:lineRule="auto"/>
        <w:ind w:left="-142" w:firstLine="709"/>
        <w:jc w:val="center"/>
        <w:rPr>
          <w:rFonts w:ascii="GHEA Grapalat" w:hAnsi="GHEA Grapalat"/>
          <w:b/>
          <w:lang w:val="hy-AM" w:eastAsia="ru-RU"/>
        </w:rPr>
      </w:pPr>
      <w:r w:rsidRPr="00A23B67">
        <w:rPr>
          <w:rFonts w:ascii="GHEA Grapalat" w:eastAsia="Tahoma" w:hAnsi="GHEA Grapalat" w:cs="Tahoma"/>
          <w:b/>
          <w:lang w:val="hy-AM" w:eastAsia="ru-RU"/>
        </w:rPr>
        <w:t>ՀԱՅԱՍՏԱՆԻ</w:t>
      </w:r>
      <w:r w:rsidRPr="00A23B67">
        <w:rPr>
          <w:rFonts w:ascii="GHEA Grapalat" w:hAnsi="GHEA Grapalat"/>
          <w:b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b/>
          <w:lang w:val="hy-AM" w:eastAsia="ru-RU"/>
        </w:rPr>
        <w:t>ՀԱՆՐԱՊԵՏՈՒԹՅԱՆ</w:t>
      </w:r>
      <w:r w:rsidRPr="00A23B67">
        <w:rPr>
          <w:rFonts w:ascii="GHEA Grapalat" w:hAnsi="GHEA Grapalat"/>
          <w:b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b/>
          <w:lang w:val="hy-AM" w:eastAsia="ru-RU"/>
        </w:rPr>
        <w:t>ԿԱՌԱՎԱՐՈՒԹՅՈՒՆ</w:t>
      </w:r>
    </w:p>
    <w:p w:rsidR="006C7C73" w:rsidRDefault="006C7C73" w:rsidP="000022A1">
      <w:pPr>
        <w:pStyle w:val="NoSpacing"/>
        <w:spacing w:line="360" w:lineRule="auto"/>
        <w:ind w:left="-142" w:firstLine="709"/>
        <w:jc w:val="center"/>
        <w:rPr>
          <w:rFonts w:ascii="GHEA Grapalat" w:hAnsi="GHEA Grapalat"/>
          <w:b/>
          <w:lang w:val="en-US" w:eastAsia="ru-RU"/>
        </w:rPr>
      </w:pPr>
      <w:r w:rsidRPr="00A23B67">
        <w:rPr>
          <w:rFonts w:ascii="GHEA Grapalat" w:eastAsia="Tahoma" w:hAnsi="GHEA Grapalat" w:cs="Tahoma"/>
          <w:b/>
          <w:lang w:val="hy-AM" w:eastAsia="ru-RU"/>
        </w:rPr>
        <w:t>Ո</w:t>
      </w:r>
      <w:r w:rsidRPr="00A23B67">
        <w:rPr>
          <w:rFonts w:ascii="GHEA Grapalat" w:hAnsi="GHEA Grapalat"/>
          <w:b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b/>
          <w:lang w:val="hy-AM" w:eastAsia="ru-RU"/>
        </w:rPr>
        <w:t>Ր</w:t>
      </w:r>
      <w:r w:rsidRPr="00A23B67">
        <w:rPr>
          <w:rFonts w:ascii="GHEA Grapalat" w:hAnsi="GHEA Grapalat"/>
          <w:b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b/>
          <w:lang w:val="hy-AM" w:eastAsia="ru-RU"/>
        </w:rPr>
        <w:t>Ո</w:t>
      </w:r>
      <w:r w:rsidRPr="00A23B67">
        <w:rPr>
          <w:rFonts w:ascii="GHEA Grapalat" w:hAnsi="GHEA Grapalat"/>
          <w:b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b/>
          <w:lang w:val="hy-AM" w:eastAsia="ru-RU"/>
        </w:rPr>
        <w:t>Շ</w:t>
      </w:r>
      <w:r w:rsidRPr="00A23B67">
        <w:rPr>
          <w:rFonts w:ascii="GHEA Grapalat" w:hAnsi="GHEA Grapalat"/>
          <w:b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b/>
          <w:lang w:val="hy-AM" w:eastAsia="ru-RU"/>
        </w:rPr>
        <w:t>ՈՒ</w:t>
      </w:r>
      <w:r w:rsidRPr="00A23B67">
        <w:rPr>
          <w:rFonts w:ascii="GHEA Grapalat" w:hAnsi="GHEA Grapalat"/>
          <w:b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b/>
          <w:lang w:val="hy-AM" w:eastAsia="ru-RU"/>
        </w:rPr>
        <w:t>Մ</w:t>
      </w:r>
    </w:p>
    <w:p w:rsidR="00BC61DC" w:rsidRPr="00BC61DC" w:rsidRDefault="00BC61DC" w:rsidP="000022A1">
      <w:pPr>
        <w:pStyle w:val="NoSpacing"/>
        <w:spacing w:line="360" w:lineRule="auto"/>
        <w:ind w:left="-142" w:firstLine="709"/>
        <w:jc w:val="center"/>
        <w:rPr>
          <w:rFonts w:ascii="GHEA Grapalat" w:hAnsi="GHEA Grapalat"/>
          <w:b/>
          <w:lang w:val="en-US" w:eastAsia="ru-RU"/>
        </w:rPr>
      </w:pPr>
    </w:p>
    <w:p w:rsidR="006C7C73" w:rsidRDefault="00CD49C5" w:rsidP="000022A1">
      <w:pPr>
        <w:pStyle w:val="NoSpacing"/>
        <w:spacing w:line="360" w:lineRule="auto"/>
        <w:ind w:left="-142" w:firstLine="709"/>
        <w:jc w:val="center"/>
        <w:rPr>
          <w:rFonts w:ascii="GHEA Grapalat" w:hAnsi="GHEA Grapalat"/>
          <w:lang w:val="en-US" w:eastAsia="ru-RU"/>
        </w:rPr>
      </w:pPr>
      <w:r w:rsidRPr="00A23B67">
        <w:rPr>
          <w:rFonts w:ascii="GHEA Grapalat" w:hAnsi="GHEA Grapalat"/>
          <w:lang w:val="hy-AM" w:eastAsia="ru-RU"/>
        </w:rPr>
        <w:t xml:space="preserve">__ </w:t>
      </w:r>
      <w:proofErr w:type="spellStart"/>
      <w:r w:rsidR="00216E9E">
        <w:rPr>
          <w:rFonts w:ascii="GHEA Grapalat" w:hAnsi="GHEA Grapalat"/>
          <w:lang w:val="en-US" w:eastAsia="ru-RU"/>
        </w:rPr>
        <w:t>հունիսի</w:t>
      </w:r>
      <w:proofErr w:type="spellEnd"/>
      <w:r w:rsidR="00216E9E" w:rsidRPr="00A23B67">
        <w:rPr>
          <w:rFonts w:ascii="GHEA Grapalat" w:hAnsi="GHEA Grapalat"/>
          <w:lang w:val="hy-AM" w:eastAsia="ru-RU"/>
        </w:rPr>
        <w:t xml:space="preserve"> </w:t>
      </w:r>
      <w:r w:rsidR="00B0307F" w:rsidRPr="00A23B67">
        <w:rPr>
          <w:rFonts w:ascii="GHEA Grapalat" w:hAnsi="GHEA Grapalat"/>
          <w:lang w:val="hy-AM" w:eastAsia="ru-RU"/>
        </w:rPr>
        <w:t>20</w:t>
      </w:r>
      <w:r w:rsidR="006C7C73" w:rsidRPr="00A23B67">
        <w:rPr>
          <w:rFonts w:ascii="GHEA Grapalat" w:hAnsi="GHEA Grapalat"/>
          <w:lang w:val="hy-AM" w:eastAsia="ru-RU"/>
        </w:rPr>
        <w:t>2</w:t>
      </w:r>
      <w:r w:rsidR="00B82BF6" w:rsidRPr="00A23B67">
        <w:rPr>
          <w:rFonts w:ascii="GHEA Grapalat" w:hAnsi="GHEA Grapalat"/>
          <w:lang w:val="hy-AM" w:eastAsia="ru-RU"/>
        </w:rPr>
        <w:t>2</w:t>
      </w:r>
      <w:r w:rsidR="006C7C73" w:rsidRPr="00A23B67">
        <w:rPr>
          <w:rFonts w:ascii="GHEA Grapalat" w:hAnsi="GHEA Grapalat"/>
          <w:lang w:val="hy-AM" w:eastAsia="ru-RU"/>
        </w:rPr>
        <w:t xml:space="preserve"> </w:t>
      </w:r>
      <w:r w:rsidR="006C7C73" w:rsidRPr="00A23B67">
        <w:rPr>
          <w:rFonts w:ascii="GHEA Grapalat" w:eastAsia="Tahoma" w:hAnsi="GHEA Grapalat" w:cs="Tahoma"/>
          <w:lang w:val="hy-AM" w:eastAsia="ru-RU"/>
        </w:rPr>
        <w:t>թվականի</w:t>
      </w:r>
      <w:r w:rsidR="006C7C73"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hAnsi="GHEA Grapalat"/>
          <w:lang w:val="hy-AM" w:eastAsia="ru-RU"/>
        </w:rPr>
        <w:t xml:space="preserve">                     </w:t>
      </w:r>
      <w:r w:rsidR="006C7C73" w:rsidRPr="00A23B67">
        <w:rPr>
          <w:rFonts w:ascii="GHEA Grapalat" w:hAnsi="GHEA Grapalat"/>
          <w:lang w:val="hy-AM" w:eastAsia="ru-RU"/>
        </w:rPr>
        <w:t xml:space="preserve">N </w:t>
      </w:r>
      <w:r w:rsidR="00B0307F" w:rsidRPr="00A23B67">
        <w:rPr>
          <w:rFonts w:ascii="GHEA Grapalat" w:hAnsi="GHEA Grapalat"/>
          <w:lang w:val="hy-AM" w:eastAsia="ru-RU"/>
        </w:rPr>
        <w:t>…</w:t>
      </w:r>
      <w:r w:rsidR="006C7C73" w:rsidRPr="00A23B67">
        <w:rPr>
          <w:rFonts w:ascii="GHEA Grapalat" w:hAnsi="GHEA Grapalat"/>
          <w:lang w:val="hy-AM" w:eastAsia="ru-RU"/>
        </w:rPr>
        <w:t>-</w:t>
      </w:r>
      <w:r w:rsidR="006C7C73" w:rsidRPr="00A23B67">
        <w:rPr>
          <w:rFonts w:ascii="GHEA Grapalat" w:eastAsia="Tahoma" w:hAnsi="GHEA Grapalat" w:cs="Tahoma"/>
          <w:lang w:val="hy-AM" w:eastAsia="ru-RU"/>
        </w:rPr>
        <w:t>Ն</w:t>
      </w:r>
    </w:p>
    <w:p w:rsidR="00BC61DC" w:rsidRPr="00BC61DC" w:rsidRDefault="00BC61DC" w:rsidP="000022A1">
      <w:pPr>
        <w:pStyle w:val="NoSpacing"/>
        <w:spacing w:line="360" w:lineRule="auto"/>
        <w:ind w:left="-142" w:firstLine="709"/>
        <w:jc w:val="center"/>
        <w:rPr>
          <w:rFonts w:ascii="GHEA Grapalat" w:hAnsi="GHEA Grapalat"/>
          <w:lang w:val="en-US" w:eastAsia="ru-RU"/>
        </w:rPr>
      </w:pPr>
    </w:p>
    <w:p w:rsidR="006C7C73" w:rsidRPr="00A23B67" w:rsidRDefault="005C1C30" w:rsidP="000022A1">
      <w:pPr>
        <w:pStyle w:val="NoSpacing"/>
        <w:spacing w:line="360" w:lineRule="auto"/>
        <w:ind w:left="-142" w:firstLine="709"/>
        <w:jc w:val="center"/>
        <w:rPr>
          <w:rFonts w:ascii="GHEA Grapalat" w:eastAsia="Tahoma" w:hAnsi="GHEA Grapalat" w:cs="Tahoma"/>
          <w:b/>
          <w:lang w:val="hy-AM" w:eastAsia="ru-RU"/>
        </w:rPr>
      </w:pPr>
      <w:r w:rsidRPr="00A23B67">
        <w:rPr>
          <w:rFonts w:ascii="GHEA Grapalat" w:eastAsia="Tahoma" w:hAnsi="GHEA Grapalat" w:cs="Tahoma"/>
          <w:b/>
          <w:lang w:val="hy-AM" w:eastAsia="ru-RU"/>
        </w:rPr>
        <w:t>ԱՆՉԱՓԱՀԱՍԻ, ԱՆԳՈՐԾՈՒՆԱԿԻ ԿԱՄ ՀՈԳԵԿԱՆ ԱՌՈՂՋՈՒԹՅԱՆ ԽՆԴԻՐ ՈՒՆԵՑՈՂ ԱՆՁԻ ՄԱՍՆԱԿՑՈՒԹՅԱՄԲ ՔՆՆՉԱԿԱՆ ԳՈՐԾՈՂՈՒԹՅ</w:t>
      </w:r>
      <w:r w:rsidR="00CC4A01" w:rsidRPr="00A23B67">
        <w:rPr>
          <w:rFonts w:ascii="GHEA Grapalat" w:eastAsia="Tahoma" w:hAnsi="GHEA Grapalat" w:cs="Tahoma"/>
          <w:b/>
          <w:lang w:val="hy-AM" w:eastAsia="ru-RU"/>
        </w:rPr>
        <w:t>ՈՒՆՆԵՐԻ</w:t>
      </w:r>
      <w:r w:rsidR="008C6EBE">
        <w:rPr>
          <w:rFonts w:ascii="GHEA Grapalat" w:eastAsia="Tahoma" w:hAnsi="GHEA Grapalat" w:cs="Tahoma"/>
          <w:b/>
          <w:lang w:val="en-US" w:eastAsia="ru-RU"/>
        </w:rPr>
        <w:t xml:space="preserve"> </w:t>
      </w:r>
      <w:r w:rsidR="00406210">
        <w:rPr>
          <w:rFonts w:ascii="GHEA Grapalat" w:eastAsia="Tahoma" w:hAnsi="GHEA Grapalat" w:cs="Tahoma"/>
          <w:b/>
          <w:lang w:val="en-US" w:eastAsia="ru-RU"/>
        </w:rPr>
        <w:t xml:space="preserve">ԿԱՏԱՐՄԱՆԸ </w:t>
      </w:r>
      <w:r w:rsidR="00CC4A01" w:rsidRPr="00A23B67">
        <w:rPr>
          <w:rFonts w:ascii="GHEA Grapalat" w:eastAsia="Tahoma" w:hAnsi="GHEA Grapalat" w:cs="Tahoma"/>
          <w:b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b/>
          <w:lang w:val="hy-AM" w:eastAsia="ru-RU"/>
        </w:rPr>
        <w:t xml:space="preserve">ՆԵՐԳՐԱՎՎՈՂ </w:t>
      </w:r>
      <w:r w:rsidR="00B0307F" w:rsidRPr="00A23B67">
        <w:rPr>
          <w:rFonts w:ascii="GHEA Grapalat" w:eastAsia="Tahoma" w:hAnsi="GHEA Grapalat" w:cs="Tahoma"/>
          <w:b/>
          <w:lang w:val="hy-AM" w:eastAsia="ru-RU"/>
        </w:rPr>
        <w:t>ՀՈԳԵԲԱՆՆԵՐ</w:t>
      </w:r>
      <w:r w:rsidR="006C7C73" w:rsidRPr="00A23B67">
        <w:rPr>
          <w:rFonts w:ascii="GHEA Grapalat" w:eastAsia="Tahoma" w:hAnsi="GHEA Grapalat" w:cs="Tahoma"/>
          <w:b/>
          <w:lang w:val="hy-AM" w:eastAsia="ru-RU"/>
        </w:rPr>
        <w:t>Ի</w:t>
      </w:r>
      <w:r w:rsidRPr="00A23B67">
        <w:rPr>
          <w:rFonts w:ascii="GHEA Grapalat" w:eastAsia="Tahoma" w:hAnsi="GHEA Grapalat" w:cs="Tahoma"/>
          <w:b/>
          <w:lang w:val="hy-AM" w:eastAsia="ru-RU"/>
        </w:rPr>
        <w:t xml:space="preserve"> </w:t>
      </w:r>
      <w:r w:rsidR="006C7C73" w:rsidRPr="00A23B67">
        <w:rPr>
          <w:rFonts w:ascii="GHEA Grapalat" w:eastAsia="Tahoma" w:hAnsi="GHEA Grapalat" w:cs="Tahoma"/>
          <w:b/>
          <w:lang w:val="hy-AM" w:eastAsia="ru-RU"/>
        </w:rPr>
        <w:t>ՈՐԱԿԱՎՈՐՄԱՆ</w:t>
      </w:r>
      <w:r w:rsidR="006C7C73" w:rsidRPr="00A23B67">
        <w:rPr>
          <w:rFonts w:ascii="GHEA Grapalat" w:hAnsi="GHEA Grapalat"/>
          <w:b/>
          <w:lang w:val="hy-AM" w:eastAsia="ru-RU"/>
        </w:rPr>
        <w:t xml:space="preserve"> </w:t>
      </w:r>
      <w:r w:rsidR="006C7C73" w:rsidRPr="00A23B67">
        <w:rPr>
          <w:rFonts w:ascii="GHEA Grapalat" w:eastAsia="Tahoma" w:hAnsi="GHEA Grapalat" w:cs="Tahoma"/>
          <w:b/>
          <w:lang w:val="hy-AM" w:eastAsia="ru-RU"/>
        </w:rPr>
        <w:t>ԿԱՐԳԸ</w:t>
      </w:r>
      <w:r w:rsidR="006C7C73" w:rsidRPr="00A23B67">
        <w:rPr>
          <w:rFonts w:ascii="GHEA Grapalat" w:hAnsi="GHEA Grapalat"/>
          <w:b/>
          <w:lang w:val="hy-AM" w:eastAsia="ru-RU"/>
        </w:rPr>
        <w:t xml:space="preserve"> </w:t>
      </w:r>
      <w:r w:rsidR="00E23D14" w:rsidRPr="00A23B67">
        <w:rPr>
          <w:rFonts w:ascii="GHEA Grapalat" w:eastAsia="Tahoma" w:hAnsi="GHEA Grapalat" w:cs="Tahoma"/>
          <w:b/>
          <w:lang w:val="hy-AM" w:eastAsia="ru-RU"/>
        </w:rPr>
        <w:t>ՍԱՀՄԱՆԵԼՈՒ</w:t>
      </w:r>
      <w:r w:rsidR="006C7C73" w:rsidRPr="00A23B67">
        <w:rPr>
          <w:rFonts w:ascii="GHEA Grapalat" w:hAnsi="GHEA Grapalat"/>
          <w:b/>
          <w:lang w:val="hy-AM" w:eastAsia="ru-RU"/>
        </w:rPr>
        <w:t xml:space="preserve"> </w:t>
      </w:r>
      <w:r w:rsidR="006C7C73" w:rsidRPr="00A23B67">
        <w:rPr>
          <w:rFonts w:ascii="GHEA Grapalat" w:eastAsia="Tahoma" w:hAnsi="GHEA Grapalat" w:cs="Tahoma"/>
          <w:b/>
          <w:lang w:val="hy-AM" w:eastAsia="ru-RU"/>
        </w:rPr>
        <w:t>ՄԱՍԻՆ</w:t>
      </w:r>
    </w:p>
    <w:p w:rsidR="006C7C73" w:rsidRPr="00A23B67" w:rsidRDefault="006C7C73" w:rsidP="000022A1">
      <w:pPr>
        <w:pStyle w:val="NoSpacing"/>
        <w:spacing w:line="360" w:lineRule="auto"/>
        <w:ind w:left="-142" w:firstLine="709"/>
        <w:rPr>
          <w:rFonts w:ascii="GHEA Grapalat" w:hAnsi="GHEA Grapalat"/>
          <w:b/>
          <w:lang w:val="hy-AM" w:eastAsia="ru-RU"/>
        </w:rPr>
      </w:pPr>
      <w:r w:rsidRPr="00A23B67">
        <w:rPr>
          <w:rFonts w:ascii="Courier New" w:hAnsi="Courier New" w:cs="Courier New"/>
          <w:b/>
          <w:lang w:val="hy-AM" w:eastAsia="ru-RU"/>
        </w:rPr>
        <w:t> </w:t>
      </w:r>
    </w:p>
    <w:p w:rsidR="00B0307F" w:rsidRPr="00A23B67" w:rsidRDefault="00BC61DC" w:rsidP="000022A1">
      <w:pPr>
        <w:pStyle w:val="NoSpacing"/>
        <w:spacing w:line="360" w:lineRule="auto"/>
        <w:ind w:left="-142" w:firstLine="709"/>
        <w:jc w:val="both"/>
        <w:rPr>
          <w:rFonts w:ascii="GHEA Grapalat" w:hAnsi="GHEA Grapalat"/>
          <w:b/>
          <w:i/>
          <w:iCs/>
          <w:lang w:val="hy-AM" w:eastAsia="ru-RU"/>
        </w:rPr>
      </w:pPr>
      <w:r w:rsidRPr="00790478">
        <w:rPr>
          <w:rFonts w:ascii="GHEA Grapalat" w:eastAsia="Times New Roman" w:hAnsi="GHEA Grapalat"/>
          <w:color w:val="000000"/>
          <w:lang w:val="hy-AM" w:eastAsia="ru-RU"/>
        </w:rPr>
        <w:t xml:space="preserve">Հիմք ընդունելով </w:t>
      </w:r>
      <w:r w:rsidR="006C7C73" w:rsidRPr="00A23B67">
        <w:rPr>
          <w:rFonts w:ascii="GHEA Grapalat" w:eastAsia="Tahoma" w:hAnsi="GHEA Grapalat" w:cs="Tahoma"/>
          <w:lang w:val="hy-AM" w:eastAsia="ru-RU"/>
        </w:rPr>
        <w:t>Հայաստանի</w:t>
      </w:r>
      <w:r w:rsidR="006C7C73" w:rsidRPr="00A23B67">
        <w:rPr>
          <w:rFonts w:ascii="GHEA Grapalat" w:hAnsi="GHEA Grapalat"/>
          <w:lang w:val="hy-AM" w:eastAsia="ru-RU"/>
        </w:rPr>
        <w:t xml:space="preserve"> </w:t>
      </w:r>
      <w:r w:rsidR="006C7C73" w:rsidRPr="00A23B67">
        <w:rPr>
          <w:rFonts w:ascii="GHEA Grapalat" w:eastAsia="Tahoma" w:hAnsi="GHEA Grapalat" w:cs="Tahoma"/>
          <w:lang w:val="hy-AM" w:eastAsia="ru-RU"/>
        </w:rPr>
        <w:t>Հանրապետության</w:t>
      </w:r>
      <w:r w:rsidR="006C7C73" w:rsidRPr="00A23B67">
        <w:rPr>
          <w:rFonts w:ascii="GHEA Grapalat" w:hAnsi="GHEA Grapalat"/>
          <w:lang w:val="hy-AM" w:eastAsia="ru-RU"/>
        </w:rPr>
        <w:t xml:space="preserve"> </w:t>
      </w:r>
      <w:r w:rsidR="00B0307F" w:rsidRPr="00A23B67">
        <w:rPr>
          <w:rFonts w:ascii="GHEA Grapalat" w:hAnsi="GHEA Grapalat"/>
          <w:lang w:val="hy-AM" w:eastAsia="ru-RU"/>
        </w:rPr>
        <w:t>քրեական դատավարության օրենսգրքի</w:t>
      </w:r>
      <w:r w:rsidR="00E52AAB" w:rsidRPr="00A23B67">
        <w:rPr>
          <w:rFonts w:ascii="GHEA Grapalat" w:hAnsi="GHEA Grapalat"/>
          <w:lang w:val="hy-AM" w:eastAsia="ru-RU"/>
        </w:rPr>
        <w:t xml:space="preserve"> </w:t>
      </w:r>
      <w:r w:rsidR="005C1C30" w:rsidRPr="00A23B67">
        <w:rPr>
          <w:rFonts w:ascii="GHEA Grapalat" w:hAnsi="GHEA Grapalat"/>
          <w:lang w:val="hy-AM" w:eastAsia="ru-RU"/>
        </w:rPr>
        <w:t>212</w:t>
      </w:r>
      <w:r w:rsidR="00DC4078" w:rsidRPr="00A23B67">
        <w:rPr>
          <w:rStyle w:val="Emphasis"/>
          <w:rFonts w:ascii="GHEA Grapalat" w:hAnsi="GHEA Grapalat"/>
          <w:bCs/>
          <w:color w:val="000000"/>
          <w:shd w:val="clear" w:color="auto" w:fill="FFFFFF"/>
          <w:lang w:val="hy-AM"/>
        </w:rPr>
        <w:t>-</w:t>
      </w:r>
      <w:r w:rsidR="006C7C73" w:rsidRPr="00A23B67">
        <w:rPr>
          <w:rFonts w:ascii="GHEA Grapalat" w:eastAsia="Tahoma" w:hAnsi="GHEA Grapalat" w:cs="Tahoma"/>
          <w:lang w:val="hy-AM" w:eastAsia="ru-RU"/>
        </w:rPr>
        <w:t>րդ</w:t>
      </w:r>
      <w:r w:rsidR="006C7C73" w:rsidRPr="00A23B67">
        <w:rPr>
          <w:rFonts w:ascii="GHEA Grapalat" w:hAnsi="GHEA Grapalat"/>
          <w:lang w:val="hy-AM" w:eastAsia="ru-RU"/>
        </w:rPr>
        <w:t xml:space="preserve"> </w:t>
      </w:r>
      <w:r w:rsidR="006C7C73" w:rsidRPr="00A23B67">
        <w:rPr>
          <w:rFonts w:ascii="GHEA Grapalat" w:eastAsia="Tahoma" w:hAnsi="GHEA Grapalat" w:cs="Tahoma"/>
          <w:lang w:val="hy-AM" w:eastAsia="ru-RU"/>
        </w:rPr>
        <w:t>հոդվածի</w:t>
      </w:r>
      <w:r w:rsidR="006C7C73" w:rsidRPr="00A23B67">
        <w:rPr>
          <w:rFonts w:ascii="GHEA Grapalat" w:hAnsi="GHEA Grapalat"/>
          <w:lang w:val="hy-AM" w:eastAsia="ru-RU"/>
        </w:rPr>
        <w:t xml:space="preserve"> </w:t>
      </w:r>
      <w:r w:rsidR="00E94F07" w:rsidRPr="00A23B67">
        <w:rPr>
          <w:rFonts w:ascii="GHEA Grapalat" w:hAnsi="GHEA Grapalat"/>
          <w:lang w:val="hy-AM" w:eastAsia="ru-RU"/>
        </w:rPr>
        <w:t>1</w:t>
      </w:r>
      <w:r w:rsidR="00F42BF2" w:rsidRPr="00A23B67">
        <w:rPr>
          <w:rFonts w:ascii="GHEA Grapalat" w:hAnsi="GHEA Grapalat"/>
          <w:lang w:val="hy-AM" w:eastAsia="ru-RU"/>
        </w:rPr>
        <w:t>-</w:t>
      </w:r>
      <w:r w:rsidR="005C1C30" w:rsidRPr="00A23B67">
        <w:rPr>
          <w:rFonts w:ascii="GHEA Grapalat" w:hAnsi="GHEA Grapalat"/>
          <w:lang w:val="hy-AM" w:eastAsia="ru-RU"/>
        </w:rPr>
        <w:t xml:space="preserve">ին </w:t>
      </w:r>
      <w:r>
        <w:rPr>
          <w:rFonts w:ascii="GHEA Grapalat" w:hAnsi="GHEA Grapalat"/>
          <w:lang w:val="hy-AM" w:eastAsia="ru-RU"/>
        </w:rPr>
        <w:t>մաս</w:t>
      </w:r>
      <w:r w:rsidRPr="002629DC">
        <w:rPr>
          <w:rFonts w:ascii="GHEA Grapalat" w:hAnsi="GHEA Grapalat"/>
          <w:lang w:val="hy-AM" w:eastAsia="ru-RU"/>
        </w:rPr>
        <w:t xml:space="preserve">ը՝ </w:t>
      </w:r>
      <w:r w:rsidR="006C7C73" w:rsidRPr="00A23B67">
        <w:rPr>
          <w:rFonts w:ascii="GHEA Grapalat" w:eastAsia="Tahoma" w:hAnsi="GHEA Grapalat" w:cs="Tahoma"/>
          <w:lang w:val="hy-AM" w:eastAsia="ru-RU"/>
        </w:rPr>
        <w:t>Հայաստանի</w:t>
      </w:r>
      <w:r w:rsidR="006C7C73" w:rsidRPr="00A23B67">
        <w:rPr>
          <w:rFonts w:ascii="GHEA Grapalat" w:hAnsi="GHEA Grapalat"/>
          <w:lang w:val="hy-AM" w:eastAsia="ru-RU"/>
        </w:rPr>
        <w:t xml:space="preserve"> </w:t>
      </w:r>
      <w:r w:rsidR="00CF73C8" w:rsidRPr="00A23B67">
        <w:rPr>
          <w:rFonts w:ascii="GHEA Grapalat" w:eastAsia="Tahoma" w:hAnsi="GHEA Grapalat" w:cs="Tahoma"/>
          <w:lang w:val="hy-AM" w:eastAsia="ru-RU"/>
        </w:rPr>
        <w:t>Հանրապետության</w:t>
      </w:r>
      <w:r w:rsidR="006C7C73" w:rsidRPr="00A23B67">
        <w:rPr>
          <w:rFonts w:ascii="GHEA Grapalat" w:hAnsi="GHEA Grapalat"/>
          <w:lang w:val="hy-AM" w:eastAsia="ru-RU"/>
        </w:rPr>
        <w:t xml:space="preserve"> </w:t>
      </w:r>
      <w:r w:rsidR="006C7C73" w:rsidRPr="00A23B67">
        <w:rPr>
          <w:rFonts w:ascii="GHEA Grapalat" w:eastAsia="Tahoma" w:hAnsi="GHEA Grapalat" w:cs="Tahoma"/>
          <w:lang w:val="hy-AM" w:eastAsia="ru-RU"/>
        </w:rPr>
        <w:t>կառավարությունը</w:t>
      </w:r>
      <w:r w:rsidR="006C7C73" w:rsidRPr="00A23B67">
        <w:rPr>
          <w:rFonts w:ascii="Courier New" w:hAnsi="Courier New" w:cs="Courier New"/>
          <w:lang w:val="hy-AM" w:eastAsia="ru-RU"/>
        </w:rPr>
        <w:t> </w:t>
      </w:r>
      <w:r w:rsidR="006C7C73" w:rsidRPr="00A23B67">
        <w:rPr>
          <w:rFonts w:ascii="GHEA Grapalat" w:eastAsia="Tahoma" w:hAnsi="GHEA Grapalat" w:cs="Tahoma"/>
          <w:b/>
          <w:i/>
          <w:iCs/>
          <w:lang w:val="hy-AM" w:eastAsia="ru-RU"/>
        </w:rPr>
        <w:t>որոշում</w:t>
      </w:r>
      <w:r w:rsidR="006C7C73" w:rsidRPr="00A23B67">
        <w:rPr>
          <w:rFonts w:ascii="GHEA Grapalat" w:hAnsi="GHEA Grapalat"/>
          <w:b/>
          <w:i/>
          <w:iCs/>
          <w:lang w:val="hy-AM" w:eastAsia="ru-RU"/>
        </w:rPr>
        <w:t xml:space="preserve"> </w:t>
      </w:r>
      <w:r w:rsidR="006C7C73" w:rsidRPr="00A23B67">
        <w:rPr>
          <w:rFonts w:ascii="GHEA Grapalat" w:eastAsia="Tahoma" w:hAnsi="GHEA Grapalat" w:cs="Tahoma"/>
          <w:b/>
          <w:i/>
          <w:iCs/>
          <w:lang w:val="hy-AM" w:eastAsia="ru-RU"/>
        </w:rPr>
        <w:t>է</w:t>
      </w:r>
      <w:r w:rsidR="006C7C73" w:rsidRPr="00A23B67">
        <w:rPr>
          <w:rFonts w:ascii="GHEA Grapalat" w:hAnsi="GHEA Grapalat"/>
          <w:b/>
          <w:i/>
          <w:iCs/>
          <w:lang w:val="hy-AM" w:eastAsia="ru-RU"/>
        </w:rPr>
        <w:t>.</w:t>
      </w:r>
    </w:p>
    <w:p w:rsidR="006C7C73" w:rsidRPr="00A23B67" w:rsidRDefault="006C7C73" w:rsidP="000022A1">
      <w:pPr>
        <w:pStyle w:val="NoSpacing"/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t xml:space="preserve">1. </w:t>
      </w:r>
      <w:r w:rsidR="00E23D14" w:rsidRPr="00A23B67">
        <w:rPr>
          <w:rFonts w:ascii="GHEA Grapalat" w:eastAsia="Tahoma" w:hAnsi="GHEA Grapalat" w:cs="Tahoma"/>
          <w:lang w:val="hy-AM" w:eastAsia="ru-RU"/>
        </w:rPr>
        <w:t>Սահմանել</w:t>
      </w:r>
      <w:r w:rsidRPr="00A23B67">
        <w:rPr>
          <w:rFonts w:ascii="Courier New" w:hAnsi="Courier New" w:cs="Courier New"/>
          <w:lang w:val="hy-AM" w:eastAsia="ru-RU"/>
        </w:rPr>
        <w:t> </w:t>
      </w:r>
      <w:r w:rsidR="005C1C30" w:rsidRPr="00A23B67">
        <w:rPr>
          <w:rFonts w:ascii="GHEA Grapalat" w:hAnsi="GHEA Grapalat" w:cs="Courier New"/>
          <w:lang w:val="hy-AM" w:eastAsia="ru-RU"/>
        </w:rPr>
        <w:t>ա</w:t>
      </w:r>
      <w:r w:rsidR="005C1C30" w:rsidRPr="00A23B67">
        <w:rPr>
          <w:rFonts w:ascii="GHEA Grapalat" w:hAnsi="GHEA Grapalat"/>
          <w:color w:val="000000"/>
          <w:shd w:val="clear" w:color="auto" w:fill="FFFFFF"/>
          <w:lang w:val="hy-AM"/>
        </w:rPr>
        <w:t>նչափահասի, անգործունակի կամ հոգեկան առողջության խնդիր ունեցող անձի մասնակցությամբ քննչական գործողությ</w:t>
      </w:r>
      <w:r w:rsidR="005755BA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ուններին </w:t>
      </w:r>
      <w:r w:rsidR="005C1C30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ներգրավվող </w:t>
      </w:r>
      <w:r w:rsidR="00B0307F" w:rsidRPr="00A23B67">
        <w:rPr>
          <w:rFonts w:ascii="GHEA Grapalat" w:eastAsia="Tahoma" w:hAnsi="GHEA Grapalat" w:cs="Tahoma"/>
          <w:lang w:val="hy-AM" w:eastAsia="ru-RU"/>
        </w:rPr>
        <w:t>հոգեբանների</w:t>
      </w:r>
      <w:r w:rsidR="00FD57F4" w:rsidRPr="00A23B67">
        <w:rPr>
          <w:rFonts w:ascii="GHEA Grapalat" w:hAnsi="GHEA Grapalat" w:cs="Courier New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որակավորման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կարգը՝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համաձայն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հավելվածի</w:t>
      </w:r>
      <w:r w:rsidRPr="00A23B67">
        <w:rPr>
          <w:rFonts w:ascii="GHEA Grapalat" w:hAnsi="GHEA Grapalat"/>
          <w:lang w:val="hy-AM" w:eastAsia="ru-RU"/>
        </w:rPr>
        <w:t>:</w:t>
      </w:r>
    </w:p>
    <w:p w:rsidR="008F281B" w:rsidRPr="002F117C" w:rsidRDefault="008F281B" w:rsidP="000022A1">
      <w:pPr>
        <w:pStyle w:val="NoSpacing"/>
        <w:spacing w:line="360" w:lineRule="auto"/>
        <w:ind w:left="-142"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5A5C59">
        <w:rPr>
          <w:rFonts w:ascii="GHEA Grapalat" w:hAnsi="GHEA Grapalat"/>
          <w:lang w:val="hy-AM" w:eastAsia="ru-RU"/>
        </w:rPr>
        <w:t xml:space="preserve">2. </w:t>
      </w:r>
      <w:r w:rsidR="00111DA1" w:rsidRPr="005A5C59">
        <w:rPr>
          <w:rFonts w:ascii="GHEA Grapalat" w:hAnsi="GHEA Grapalat"/>
          <w:lang w:val="hy-AM" w:eastAsia="ru-RU"/>
        </w:rPr>
        <w:t>Հայաստանի Հանրապետության արդարադատության նախարար</w:t>
      </w:r>
      <w:r w:rsidR="00111DA1" w:rsidRPr="002629DC">
        <w:rPr>
          <w:rFonts w:ascii="GHEA Grapalat" w:hAnsi="GHEA Grapalat"/>
          <w:lang w:val="hy-AM" w:eastAsia="ru-RU"/>
        </w:rPr>
        <w:t xml:space="preserve">ին՝ սույն կարգն ուժի մեջ մտնելուց հետո </w:t>
      </w:r>
      <w:r w:rsidR="00054A6E" w:rsidRPr="000043A3">
        <w:rPr>
          <w:rFonts w:ascii="GHEA Grapalat" w:hAnsi="GHEA Grapalat"/>
          <w:lang w:val="hy-AM" w:eastAsia="ru-RU"/>
        </w:rPr>
        <w:t>տասնօրյա</w:t>
      </w:r>
      <w:r w:rsidR="00054A6E" w:rsidRPr="002629DC">
        <w:rPr>
          <w:rFonts w:ascii="GHEA Grapalat" w:hAnsi="GHEA Grapalat"/>
          <w:lang w:val="hy-AM" w:eastAsia="ru-RU"/>
        </w:rPr>
        <w:t xml:space="preserve"> </w:t>
      </w:r>
      <w:r w:rsidR="00111DA1" w:rsidRPr="002629DC">
        <w:rPr>
          <w:rFonts w:ascii="GHEA Grapalat" w:hAnsi="GHEA Grapalat"/>
          <w:lang w:val="hy-AM" w:eastAsia="ru-RU"/>
        </w:rPr>
        <w:t>ժամկետում ս</w:t>
      </w:r>
      <w:r w:rsidR="00111DA1" w:rsidRPr="005A5C59">
        <w:rPr>
          <w:rFonts w:ascii="GHEA Grapalat" w:hAnsi="GHEA Grapalat"/>
          <w:lang w:val="hy-AM" w:eastAsia="ru-RU"/>
        </w:rPr>
        <w:t xml:space="preserve">ույն </w:t>
      </w:r>
      <w:r w:rsidR="00342925" w:rsidRPr="002629DC">
        <w:rPr>
          <w:rFonts w:ascii="GHEA Grapalat" w:hAnsi="GHEA Grapalat"/>
          <w:lang w:val="hy-AM" w:eastAsia="ru-RU"/>
        </w:rPr>
        <w:t>որոշմանը</w:t>
      </w:r>
      <w:r w:rsidR="000A6E73" w:rsidRPr="002629DC">
        <w:rPr>
          <w:rFonts w:ascii="GHEA Grapalat" w:hAnsi="GHEA Grapalat"/>
          <w:lang w:val="hy-AM" w:eastAsia="ru-RU"/>
        </w:rPr>
        <w:t xml:space="preserve"> </w:t>
      </w:r>
      <w:r w:rsidR="00111DA1" w:rsidRPr="005A5C59">
        <w:rPr>
          <w:rFonts w:ascii="GHEA Grapalat" w:hAnsi="GHEA Grapalat"/>
          <w:lang w:val="hy-AM" w:eastAsia="ru-RU"/>
        </w:rPr>
        <w:t xml:space="preserve">համապատասխան </w:t>
      </w:r>
      <w:r w:rsidR="00111DA1" w:rsidRPr="002629DC">
        <w:rPr>
          <w:rFonts w:ascii="GHEA Grapalat" w:hAnsi="GHEA Grapalat"/>
          <w:lang w:val="hy-AM" w:eastAsia="ru-RU"/>
        </w:rPr>
        <w:t>սահմանել՝</w:t>
      </w:r>
      <w:r w:rsidR="003953BC" w:rsidRPr="000043A3">
        <w:rPr>
          <w:rFonts w:ascii="GHEA Grapalat" w:hAnsi="GHEA Grapalat"/>
          <w:lang w:val="hy-AM" w:eastAsia="ru-RU"/>
        </w:rPr>
        <w:t xml:space="preserve"> </w:t>
      </w:r>
      <w:r w:rsidR="005474B8" w:rsidRPr="005A5C59">
        <w:rPr>
          <w:rFonts w:ascii="GHEA Grapalat" w:eastAsia="Tahoma" w:hAnsi="GHEA Grapalat" w:cs="Tahoma"/>
          <w:lang w:val="hy-AM" w:eastAsia="ru-RU"/>
        </w:rPr>
        <w:t xml:space="preserve">հոգեբանի որակավորման դասընթացների բովանդակությունը և դրանց անցկացման </w:t>
      </w:r>
      <w:r w:rsidR="005474B8" w:rsidRPr="005A5C59">
        <w:rPr>
          <w:rFonts w:ascii="GHEA Grapalat" w:hAnsi="GHEA Grapalat"/>
          <w:lang w:val="hy-AM" w:eastAsia="ru-RU"/>
        </w:rPr>
        <w:t>ծրագրերը</w:t>
      </w:r>
      <w:r w:rsidR="00054A6E" w:rsidRPr="000043A3">
        <w:rPr>
          <w:rFonts w:ascii="GHEA Grapalat" w:hAnsi="GHEA Grapalat"/>
          <w:lang w:val="hy-AM" w:eastAsia="ru-RU"/>
        </w:rPr>
        <w:t>,</w:t>
      </w:r>
      <w:r w:rsidR="00054A6E" w:rsidRPr="00054A6E">
        <w:rPr>
          <w:rFonts w:ascii="GHEA Grapalat" w:eastAsia="Tahoma" w:hAnsi="GHEA Grapalat" w:cs="Tahoma"/>
          <w:lang w:val="hy-AM" w:eastAsia="ru-RU"/>
        </w:rPr>
        <w:t xml:space="preserve"> </w:t>
      </w:r>
      <w:r w:rsidR="00054A6E" w:rsidRPr="005A5C59">
        <w:rPr>
          <w:rFonts w:ascii="GHEA Grapalat" w:eastAsia="Tahoma" w:hAnsi="GHEA Grapalat" w:cs="Tahoma"/>
          <w:lang w:val="hy-AM" w:eastAsia="ru-RU"/>
        </w:rPr>
        <w:t xml:space="preserve">հոգեբանի որակավորման թեստերի կազմման </w:t>
      </w:r>
      <w:r w:rsidR="00054A6E" w:rsidRPr="005A5C59">
        <w:rPr>
          <w:rFonts w:ascii="GHEA Grapalat" w:hAnsi="GHEA Grapalat"/>
          <w:shd w:val="clear" w:color="auto" w:fill="FFFFFF"/>
          <w:lang w:val="hy-AM"/>
        </w:rPr>
        <w:t>կարգը</w:t>
      </w:r>
      <w:r w:rsidR="00054A6E" w:rsidRPr="000043A3">
        <w:rPr>
          <w:rFonts w:ascii="GHEA Grapalat" w:hAnsi="GHEA Grapalat"/>
          <w:shd w:val="clear" w:color="auto" w:fill="FFFFFF"/>
          <w:lang w:val="hy-AM"/>
        </w:rPr>
        <w:t>,</w:t>
      </w:r>
      <w:r w:rsidR="003953BC" w:rsidRPr="000043A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474B8" w:rsidRPr="005A5C59">
        <w:rPr>
          <w:rFonts w:ascii="GHEA Grapalat" w:hAnsi="GHEA Grapalat"/>
          <w:lang w:val="hy-AM" w:eastAsia="ru-RU"/>
        </w:rPr>
        <w:t>որակավորված հոգեբանի՝ առնվազն երեք տարին մեկ անգամ վերապատրաստում անցնելու կարգը</w:t>
      </w:r>
      <w:r w:rsidR="00113659" w:rsidRPr="0098555A">
        <w:rPr>
          <w:rFonts w:ascii="GHEA Grapalat" w:hAnsi="GHEA Grapalat"/>
          <w:lang w:val="hy-AM" w:eastAsia="ru-RU"/>
        </w:rPr>
        <w:t xml:space="preserve">, վերապատրաստման դասընթացի </w:t>
      </w:r>
      <w:r w:rsidR="00113659" w:rsidRPr="002F117C">
        <w:rPr>
          <w:rFonts w:ascii="GHEA Grapalat" w:hAnsi="GHEA Grapalat"/>
          <w:lang w:val="hy-AM" w:eastAsia="ru-RU"/>
        </w:rPr>
        <w:t>բովանդակությունը և անցկացման ծրագիրը</w:t>
      </w:r>
      <w:r w:rsidR="006A0BF1">
        <w:rPr>
          <w:rFonts w:ascii="GHEA Grapalat" w:hAnsi="GHEA Grapalat"/>
          <w:lang w:val="hy-AM" w:eastAsia="ru-RU"/>
        </w:rPr>
        <w:t>, որակավորման վկայականի ձևը</w:t>
      </w:r>
      <w:r w:rsidR="00111DA1" w:rsidRPr="002F117C">
        <w:rPr>
          <w:rFonts w:ascii="GHEA Grapalat" w:hAnsi="GHEA Grapalat"/>
          <w:shd w:val="clear" w:color="auto" w:fill="FFFFFF"/>
          <w:lang w:val="hy-AM"/>
        </w:rPr>
        <w:t>:</w:t>
      </w:r>
    </w:p>
    <w:p w:rsidR="001B328E" w:rsidRPr="002F117C" w:rsidRDefault="001B328E" w:rsidP="000022A1">
      <w:pPr>
        <w:pStyle w:val="NoSpacing"/>
        <w:spacing w:line="360" w:lineRule="auto"/>
        <w:ind w:left="-142"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2F117C">
        <w:rPr>
          <w:rFonts w:ascii="GHEA Grapalat" w:hAnsi="GHEA Grapalat"/>
          <w:shd w:val="clear" w:color="auto" w:fill="FFFFFF"/>
          <w:lang w:val="hy-AM"/>
        </w:rPr>
        <w:t xml:space="preserve">3. Սահմանել, որ </w:t>
      </w:r>
      <w:r w:rsidRPr="002F117C">
        <w:rPr>
          <w:rFonts w:ascii="GHEA Grapalat" w:hAnsi="GHEA Grapalat"/>
          <w:lang w:val="hy-AM"/>
        </w:rPr>
        <w:t xml:space="preserve">անչափահասի, անգործունակի կամ հոգեկան առողջության խնդիր ունեցող անձի մասնակցությամբ, ինչպես նաև ընտանեկան բռնության գործերով քրեական </w:t>
      </w:r>
      <w:r w:rsidR="00CD25C0" w:rsidRPr="00606E42">
        <w:rPr>
          <w:rFonts w:ascii="GHEA Grapalat" w:hAnsi="GHEA Grapalat"/>
          <w:lang w:val="hy-AM"/>
        </w:rPr>
        <w:t>վարույթին</w:t>
      </w:r>
      <w:r w:rsidRPr="002F117C">
        <w:rPr>
          <w:rFonts w:ascii="GHEA Grapalat" w:hAnsi="GHEA Grapalat"/>
          <w:lang w:val="hy-AM"/>
        </w:rPr>
        <w:t xml:space="preserve"> ներգրավելու նպատակով՝ Հայաստանում ՄԱԿ-ի Բնակչության հիմնադրամի ներկայացուցչության և «Իրավական կրթության և վերականգնողական ծրագրերի իրականացման կենտրոն» պետական ոչ</w:t>
      </w:r>
      <w:r w:rsidR="00785FA6" w:rsidRPr="002F117C">
        <w:rPr>
          <w:rFonts w:ascii="GHEA Grapalat" w:hAnsi="GHEA Grapalat"/>
          <w:lang w:val="hy-AM"/>
        </w:rPr>
        <w:t xml:space="preserve"> առևտրային</w:t>
      </w:r>
      <w:r w:rsidRPr="002F117C">
        <w:rPr>
          <w:rFonts w:ascii="GHEA Grapalat" w:hAnsi="GHEA Grapalat"/>
          <w:lang w:val="hy-AM"/>
        </w:rPr>
        <w:t xml:space="preserve"> կազմակերպության համագործակցության շրջանակում՝ 2021 թվականին վերապատրաստման դասընթաց </w:t>
      </w:r>
      <w:r w:rsidRPr="002F117C">
        <w:rPr>
          <w:rFonts w:ascii="GHEA Grapalat" w:hAnsi="GHEA Grapalat"/>
          <w:lang w:val="hy-AM"/>
        </w:rPr>
        <w:lastRenderedPageBreak/>
        <w:t xml:space="preserve">անցած (համապատասխան վկայական ստացած) 25 հոգեբաններին՝ մինչև 2024 թվականի հունվարի 1-ը, </w:t>
      </w:r>
      <w:r w:rsidR="00606E42">
        <w:rPr>
          <w:rFonts w:ascii="GHEA Grapalat" w:hAnsi="GHEA Grapalat"/>
          <w:lang w:val="hy-AM"/>
        </w:rPr>
        <w:t>ճանաչել որպես՝</w:t>
      </w:r>
      <w:r w:rsidRPr="002F117C">
        <w:rPr>
          <w:rFonts w:ascii="GHEA Grapalat" w:hAnsi="GHEA Grapalat"/>
          <w:lang w:val="hy-AM"/>
        </w:rPr>
        <w:t xml:space="preserve"> 2021 թվականի հունիսի 30-ի Հայաստանի Հանրապետության քրեական դատավարության օրենսգրքի 212</w:t>
      </w:r>
      <w:r w:rsidR="00CD25C0" w:rsidRPr="00606E42">
        <w:rPr>
          <w:rFonts w:ascii="GHEA Grapalat" w:hAnsi="GHEA Grapalat"/>
          <w:lang w:val="hy-AM"/>
        </w:rPr>
        <w:t>-րդ</w:t>
      </w:r>
      <w:r w:rsidRPr="002F117C">
        <w:rPr>
          <w:rFonts w:ascii="GHEA Grapalat" w:hAnsi="GHEA Grapalat"/>
          <w:lang w:val="hy-AM"/>
        </w:rPr>
        <w:t xml:space="preserve"> հոդվածի 1-ին մասով նախատեսված որակավորված հոգեբաններ</w:t>
      </w:r>
      <w:r w:rsidR="00FA6534" w:rsidRPr="002F117C">
        <w:rPr>
          <w:rFonts w:ascii="GHEA Grapalat" w:hAnsi="GHEA Grapalat"/>
          <w:lang w:val="hy-AM"/>
        </w:rPr>
        <w:t xml:space="preserve"> և տրամադրել սույն որոշման </w:t>
      </w:r>
      <w:r w:rsidR="00E46AD0" w:rsidRPr="002F117C">
        <w:rPr>
          <w:rFonts w:ascii="GHEA Grapalat" w:hAnsi="GHEA Grapalat"/>
          <w:lang w:val="hy-AM"/>
        </w:rPr>
        <w:t>Հ</w:t>
      </w:r>
      <w:r w:rsidR="00FA6534" w:rsidRPr="002F117C">
        <w:rPr>
          <w:rFonts w:ascii="GHEA Grapalat" w:hAnsi="GHEA Grapalat"/>
          <w:lang w:val="hy-AM"/>
        </w:rPr>
        <w:t xml:space="preserve">ավելվածի 55-րդ կետով նախատեսված </w:t>
      </w:r>
      <w:r w:rsidR="00FA6534" w:rsidRPr="002F117C">
        <w:rPr>
          <w:rFonts w:ascii="GHEA Grapalat" w:hAnsi="GHEA Grapalat" w:cs="Courier New"/>
          <w:lang w:val="hy-AM" w:eastAsia="ru-RU"/>
        </w:rPr>
        <w:t xml:space="preserve">որակավորման </w:t>
      </w:r>
      <w:r w:rsidR="00FA6534" w:rsidRPr="002F117C">
        <w:rPr>
          <w:rFonts w:ascii="GHEA Grapalat" w:eastAsia="Tahoma" w:hAnsi="GHEA Grapalat" w:cs="Tahoma"/>
          <w:lang w:val="hy-AM" w:eastAsia="ru-RU"/>
        </w:rPr>
        <w:t>վկայականներ</w:t>
      </w:r>
      <w:r w:rsidR="000022A1" w:rsidRPr="002F117C">
        <w:rPr>
          <w:rFonts w:ascii="GHEA Grapalat" w:eastAsia="Tahoma" w:hAnsi="GHEA Grapalat" w:cs="Tahoma"/>
          <w:lang w:val="hy-AM" w:eastAsia="ru-RU"/>
        </w:rPr>
        <w:t>՝ մինչև 2024 թվականի հունվարի 1-ը գործողության ժամկետով</w:t>
      </w:r>
      <w:r w:rsidR="00785FA6" w:rsidRPr="002F117C">
        <w:rPr>
          <w:rFonts w:ascii="GHEA Grapalat" w:hAnsi="GHEA Grapalat"/>
          <w:lang w:val="hy-AM"/>
        </w:rPr>
        <w:t>:</w:t>
      </w:r>
    </w:p>
    <w:p w:rsidR="006C7C73" w:rsidRPr="002F117C" w:rsidRDefault="001B328E" w:rsidP="000022A1">
      <w:pPr>
        <w:pStyle w:val="NoSpacing"/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2F117C">
        <w:rPr>
          <w:rFonts w:ascii="GHEA Grapalat" w:hAnsi="GHEA Grapalat"/>
          <w:shd w:val="clear" w:color="auto" w:fill="FFFFFF"/>
          <w:lang w:val="hy-AM"/>
        </w:rPr>
        <w:t>4</w:t>
      </w:r>
      <w:r w:rsidR="00111DA1" w:rsidRPr="002F117C">
        <w:rPr>
          <w:rFonts w:ascii="GHEA Grapalat" w:hAnsi="GHEA Grapalat"/>
          <w:shd w:val="clear" w:color="auto" w:fill="FFFFFF"/>
          <w:lang w:val="hy-AM"/>
        </w:rPr>
        <w:t xml:space="preserve">. </w:t>
      </w:r>
      <w:r w:rsidR="00111DA1" w:rsidRPr="002F117C">
        <w:rPr>
          <w:rFonts w:ascii="GHEA Grapalat" w:hAnsi="GHEA Grapalat"/>
          <w:lang w:val="hy-AM" w:eastAsia="ru-RU"/>
        </w:rPr>
        <w:t xml:space="preserve">Սույն </w:t>
      </w:r>
      <w:r w:rsidR="004A697B" w:rsidRPr="002F117C">
        <w:rPr>
          <w:rFonts w:ascii="GHEA Grapalat" w:hAnsi="GHEA Grapalat"/>
          <w:lang w:val="hy-AM" w:eastAsia="ru-RU"/>
        </w:rPr>
        <w:t xml:space="preserve">որոշումն </w:t>
      </w:r>
      <w:r w:rsidR="00111DA1" w:rsidRPr="002F117C">
        <w:rPr>
          <w:rFonts w:ascii="GHEA Grapalat" w:hAnsi="GHEA Grapalat"/>
          <w:lang w:val="hy-AM" w:eastAsia="ru-RU"/>
        </w:rPr>
        <w:t xml:space="preserve">ուժի մեջ է մտնում 2022 թվականի </w:t>
      </w:r>
      <w:r w:rsidR="00054A6E" w:rsidRPr="002F117C">
        <w:rPr>
          <w:rFonts w:ascii="GHEA Grapalat" w:hAnsi="GHEA Grapalat"/>
          <w:lang w:val="hy-AM" w:eastAsia="ru-RU"/>
        </w:rPr>
        <w:t>հունիսի 15</w:t>
      </w:r>
      <w:r w:rsidR="00111DA1" w:rsidRPr="002F117C">
        <w:rPr>
          <w:rFonts w:ascii="GHEA Grapalat" w:hAnsi="GHEA Grapalat"/>
          <w:lang w:val="hy-AM" w:eastAsia="ru-RU"/>
        </w:rPr>
        <w:t>-ից: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012"/>
      </w:tblGrid>
      <w:tr w:rsidR="008B49A6" w:rsidRPr="002F117C" w:rsidTr="00966A92">
        <w:trPr>
          <w:trHeight w:val="234"/>
          <w:tblCellSpacing w:w="7" w:type="dxa"/>
        </w:trPr>
        <w:tc>
          <w:tcPr>
            <w:tcW w:w="4500" w:type="dxa"/>
            <w:vAlign w:val="center"/>
            <w:hideMark/>
          </w:tcPr>
          <w:p w:rsidR="000022A1" w:rsidRPr="002F117C" w:rsidRDefault="000022A1" w:rsidP="000022A1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B49A6" w:rsidRPr="002F117C" w:rsidRDefault="008B49A6" w:rsidP="000022A1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F117C">
              <w:rPr>
                <w:rFonts w:ascii="GHEA Grapalat" w:hAnsi="GHEA Grapalat"/>
                <w:b/>
                <w:bCs/>
                <w:lang w:val="hy-AM"/>
              </w:rPr>
              <w:t>Հայաստանի Հանրապետության</w:t>
            </w:r>
            <w:r w:rsidRPr="002F117C">
              <w:rPr>
                <w:rFonts w:ascii="GHEA Grapalat" w:hAnsi="GHEA Grapalat"/>
                <w:b/>
                <w:bCs/>
                <w:lang w:val="hy-AM"/>
              </w:rPr>
              <w:br/>
              <w:t>վարչապետ</w:t>
            </w:r>
          </w:p>
        </w:tc>
        <w:tc>
          <w:tcPr>
            <w:tcW w:w="0" w:type="auto"/>
            <w:vAlign w:val="bottom"/>
            <w:hideMark/>
          </w:tcPr>
          <w:p w:rsidR="008B49A6" w:rsidRPr="002F117C" w:rsidRDefault="008B49A6" w:rsidP="000022A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F117C">
              <w:rPr>
                <w:rFonts w:ascii="GHEA Grapalat" w:hAnsi="GHEA Grapalat" w:cs="Arial Unicode"/>
                <w:b/>
                <w:bCs/>
                <w:lang w:val="hy-AM"/>
              </w:rPr>
              <w:t>Ն. Փաշինյա</w:t>
            </w:r>
            <w:r w:rsidRPr="002F117C">
              <w:rPr>
                <w:rFonts w:ascii="GHEA Grapalat" w:hAnsi="GHEA Grapalat"/>
                <w:b/>
                <w:bCs/>
                <w:lang w:val="hy-AM"/>
              </w:rPr>
              <w:t>ն</w:t>
            </w:r>
          </w:p>
        </w:tc>
      </w:tr>
    </w:tbl>
    <w:p w:rsidR="000022A1" w:rsidRPr="002F117C" w:rsidRDefault="00532EED" w:rsidP="000022A1">
      <w:pPr>
        <w:spacing w:line="360" w:lineRule="auto"/>
        <w:jc w:val="both"/>
        <w:rPr>
          <w:rFonts w:ascii="GHEA Grapalat" w:hAnsi="GHEA Grapalat" w:cs="Sylfaen"/>
          <w:b/>
          <w:color w:val="000000"/>
          <w:lang w:val="en-US"/>
        </w:rPr>
      </w:pPr>
      <w:r w:rsidRPr="002F117C">
        <w:rPr>
          <w:rFonts w:ascii="GHEA Grapalat" w:hAnsi="GHEA Grapalat" w:cs="Sylfaen"/>
          <w:b/>
          <w:color w:val="000000"/>
          <w:lang w:val="en-US"/>
        </w:rPr>
        <w:t xml:space="preserve"> </w:t>
      </w:r>
      <w:r w:rsidR="008B49A6" w:rsidRPr="002F117C">
        <w:rPr>
          <w:rFonts w:ascii="GHEA Grapalat" w:hAnsi="GHEA Grapalat" w:cs="Sylfaen"/>
          <w:b/>
          <w:color w:val="000000"/>
          <w:lang w:val="hy-AM"/>
        </w:rPr>
        <w:t xml:space="preserve">  </w:t>
      </w:r>
      <w:r w:rsidR="008B49A6" w:rsidRPr="002F117C">
        <w:rPr>
          <w:rFonts w:ascii="GHEA Grapalat" w:hAnsi="GHEA Grapalat" w:cs="Sylfaen"/>
          <w:b/>
          <w:color w:val="000000"/>
        </w:rPr>
        <w:t xml:space="preserve">               </w:t>
      </w:r>
      <w:r w:rsidR="008B49A6" w:rsidRPr="002F117C">
        <w:rPr>
          <w:rFonts w:ascii="GHEA Grapalat" w:hAnsi="GHEA Grapalat" w:cs="Sylfaen"/>
          <w:b/>
          <w:color w:val="000000"/>
          <w:lang w:val="hy-AM"/>
        </w:rPr>
        <w:t xml:space="preserve">   </w:t>
      </w:r>
      <w:r w:rsidRPr="002F117C">
        <w:rPr>
          <w:rFonts w:ascii="GHEA Grapalat" w:hAnsi="GHEA Grapalat" w:cs="Sylfaen"/>
          <w:b/>
          <w:color w:val="000000"/>
          <w:lang w:val="en-US"/>
        </w:rPr>
        <w:t xml:space="preserve"> </w:t>
      </w:r>
    </w:p>
    <w:p w:rsidR="008B49A6" w:rsidRPr="00281A80" w:rsidRDefault="000022A1" w:rsidP="000022A1">
      <w:pPr>
        <w:spacing w:line="360" w:lineRule="auto"/>
        <w:jc w:val="both"/>
        <w:rPr>
          <w:rFonts w:ascii="GHEA Grapalat" w:hAnsi="GHEA Grapalat" w:cs="Sylfaen"/>
          <w:b/>
          <w:color w:val="000000"/>
          <w:lang w:val="hy-AM"/>
        </w:rPr>
      </w:pPr>
      <w:r w:rsidRPr="002F117C">
        <w:rPr>
          <w:rFonts w:ascii="GHEA Grapalat" w:hAnsi="GHEA Grapalat" w:cs="Sylfaen"/>
          <w:b/>
          <w:color w:val="000000"/>
          <w:lang w:val="en-US"/>
        </w:rPr>
        <w:t xml:space="preserve">                      </w:t>
      </w:r>
      <w:r w:rsidR="008B49A6" w:rsidRPr="002F117C">
        <w:rPr>
          <w:rFonts w:ascii="GHEA Grapalat" w:hAnsi="GHEA Grapalat" w:cs="Sylfaen"/>
          <w:b/>
          <w:color w:val="000000"/>
          <w:lang w:val="hy-AM"/>
        </w:rPr>
        <w:t xml:space="preserve">   Երևան</w:t>
      </w:r>
    </w:p>
    <w:p w:rsidR="009C3779" w:rsidRDefault="009C3779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p w:rsidR="000022A1" w:rsidRPr="009C3779" w:rsidRDefault="000022A1" w:rsidP="00B320D4">
      <w:pPr>
        <w:pStyle w:val="NoSpacing"/>
        <w:ind w:left="-142" w:firstLine="709"/>
        <w:rPr>
          <w:rFonts w:ascii="GHEA Grapalat" w:eastAsia="Times New Roman" w:hAnsi="GHEA Grapalat"/>
          <w:vanish/>
          <w:lang w:val="en-US"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9"/>
        <w:gridCol w:w="3566"/>
      </w:tblGrid>
      <w:tr w:rsidR="006C7C73" w:rsidRPr="00606E42" w:rsidTr="00FF6C42">
        <w:trPr>
          <w:trHeight w:val="1197"/>
          <w:tblCellSpacing w:w="0" w:type="dxa"/>
        </w:trPr>
        <w:tc>
          <w:tcPr>
            <w:tcW w:w="13740" w:type="dxa"/>
            <w:shd w:val="clear" w:color="auto" w:fill="FFFFFF"/>
            <w:vAlign w:val="center"/>
            <w:hideMark/>
          </w:tcPr>
          <w:p w:rsidR="005F64ED" w:rsidRPr="00BC61DC" w:rsidRDefault="005F64ED" w:rsidP="00B320D4">
            <w:pPr>
              <w:spacing w:line="360" w:lineRule="auto"/>
              <w:ind w:left="-142" w:firstLine="709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  <w:p w:rsidR="006C7C73" w:rsidRPr="00A23B67" w:rsidRDefault="006C7C73" w:rsidP="00B320D4">
            <w:pPr>
              <w:pStyle w:val="NoSpacing"/>
              <w:ind w:left="-142" w:firstLine="709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5840" w:type="dxa"/>
            <w:shd w:val="clear" w:color="auto" w:fill="FFFFFF"/>
            <w:vAlign w:val="center"/>
            <w:hideMark/>
          </w:tcPr>
          <w:p w:rsidR="00F755C1" w:rsidRPr="00A23B67" w:rsidRDefault="00BC61DC" w:rsidP="00B320D4">
            <w:pPr>
              <w:ind w:left="-142" w:firstLine="709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  <w:r w:rsidRPr="002629DC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Հ</w:t>
            </w:r>
            <w:r w:rsidR="00F755C1" w:rsidRPr="00A23B67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ավելված</w:t>
            </w:r>
          </w:p>
          <w:p w:rsidR="00F755C1" w:rsidRPr="00A23B67" w:rsidRDefault="008F281B" w:rsidP="00B426D9">
            <w:pPr>
              <w:ind w:firstLine="709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</w:pPr>
            <w:r w:rsidRPr="00A23B67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Հ</w:t>
            </w:r>
            <w:r w:rsidR="00EF5D29" w:rsidRPr="002629DC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այաստանի </w:t>
            </w:r>
            <w:r w:rsidRPr="00A23B67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Հ</w:t>
            </w:r>
            <w:r w:rsidR="00EF5D29" w:rsidRPr="002629DC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անրապետության</w:t>
            </w:r>
            <w:r w:rsidRPr="00A23B67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կ</w:t>
            </w:r>
            <w:r w:rsidR="00B82BF6" w:rsidRPr="00A23B67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առավարության 2022</w:t>
            </w:r>
            <w:r w:rsidR="00F755C1" w:rsidRPr="00A23B67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թվականի</w:t>
            </w:r>
          </w:p>
          <w:p w:rsidR="00F755C1" w:rsidRPr="00A23B67" w:rsidRDefault="00F755C1" w:rsidP="00B320D4">
            <w:pPr>
              <w:shd w:val="clear" w:color="auto" w:fill="FFFFFF"/>
              <w:ind w:left="-142" w:firstLine="709"/>
              <w:jc w:val="right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A23B67">
              <w:rPr>
                <w:rFonts w:ascii="GHEA Grapalat" w:eastAsia="Times New Roman" w:hAnsi="GHEA Grapalat" w:cs="Courier New"/>
                <w:b/>
                <w:bCs/>
                <w:color w:val="000000"/>
                <w:sz w:val="20"/>
                <w:szCs w:val="20"/>
                <w:lang w:val="hy-AM" w:eastAsia="ru-RU"/>
              </w:rPr>
              <w:t>--</w:t>
            </w:r>
            <w:r w:rsidRPr="00A23B67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--</w:t>
            </w:r>
            <w:r w:rsidRPr="00A23B67"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val="hy-AM" w:eastAsia="ru-RU"/>
              </w:rPr>
              <w:t>ի</w:t>
            </w:r>
            <w:r w:rsidRPr="00A23B67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N ---Ն որոշման</w:t>
            </w:r>
          </w:p>
          <w:p w:rsidR="006C7C73" w:rsidRPr="00A23B67" w:rsidRDefault="006C7C73" w:rsidP="00B320D4">
            <w:pPr>
              <w:pStyle w:val="NoSpacing"/>
              <w:ind w:left="-142" w:firstLine="709"/>
              <w:jc w:val="right"/>
              <w:rPr>
                <w:rFonts w:ascii="GHEA Grapalat" w:hAnsi="GHEA Grapalat"/>
                <w:lang w:val="hy-AM" w:eastAsia="ru-RU"/>
              </w:rPr>
            </w:pPr>
          </w:p>
        </w:tc>
      </w:tr>
    </w:tbl>
    <w:p w:rsidR="006C7C73" w:rsidRPr="005C0C58" w:rsidRDefault="006C7C73" w:rsidP="00B320D4">
      <w:pPr>
        <w:pStyle w:val="NoSpacing"/>
        <w:ind w:left="-142" w:firstLine="709"/>
        <w:rPr>
          <w:rFonts w:ascii="GHEA Grapalat" w:hAnsi="GHEA Grapalat"/>
          <w:lang w:val="hy-AM" w:eastAsia="ru-RU"/>
        </w:rPr>
      </w:pPr>
      <w:r w:rsidRPr="00A23B67">
        <w:rPr>
          <w:rFonts w:ascii="Courier New" w:hAnsi="Courier New" w:cs="Courier New"/>
          <w:lang w:val="hy-AM" w:eastAsia="ru-RU"/>
        </w:rPr>
        <w:t> </w:t>
      </w:r>
      <w:r w:rsidR="004F4143" w:rsidRPr="004F4143">
        <w:rPr>
          <w:rFonts w:ascii="Courier New" w:hAnsi="Courier New" w:cs="Courier New"/>
          <w:lang w:val="hy-AM" w:eastAsia="ru-RU"/>
        </w:rPr>
        <w:t xml:space="preserve"> </w:t>
      </w:r>
    </w:p>
    <w:p w:rsidR="009E593C" w:rsidRPr="00A23B67" w:rsidRDefault="006C7C73" w:rsidP="00B320D4">
      <w:pPr>
        <w:pStyle w:val="NoSpacing"/>
        <w:spacing w:line="360" w:lineRule="auto"/>
        <w:ind w:left="-142" w:firstLine="709"/>
        <w:jc w:val="center"/>
        <w:rPr>
          <w:rFonts w:ascii="GHEA Grapalat" w:eastAsia="Tahoma" w:hAnsi="GHEA Grapalat" w:cs="Tahoma"/>
          <w:b/>
          <w:lang w:val="hy-AM" w:eastAsia="ru-RU"/>
        </w:rPr>
      </w:pPr>
      <w:r w:rsidRPr="00A23B67">
        <w:rPr>
          <w:rFonts w:ascii="GHEA Grapalat" w:eastAsia="Tahoma" w:hAnsi="GHEA Grapalat" w:cs="Tahoma"/>
          <w:b/>
          <w:lang w:val="hy-AM" w:eastAsia="ru-RU"/>
        </w:rPr>
        <w:t>Կ</w:t>
      </w:r>
      <w:r w:rsidRPr="00A23B67">
        <w:rPr>
          <w:rFonts w:ascii="GHEA Grapalat" w:hAnsi="GHEA Grapalat"/>
          <w:b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b/>
          <w:lang w:val="hy-AM" w:eastAsia="ru-RU"/>
        </w:rPr>
        <w:t>Ա</w:t>
      </w:r>
      <w:r w:rsidRPr="00A23B67">
        <w:rPr>
          <w:rFonts w:ascii="GHEA Grapalat" w:hAnsi="GHEA Grapalat"/>
          <w:b/>
          <w:lang w:val="hy-AM" w:eastAsia="ru-RU"/>
        </w:rPr>
        <w:t xml:space="preserve"> </w:t>
      </w:r>
      <w:r w:rsidR="00C36B27" w:rsidRPr="00A23B67">
        <w:rPr>
          <w:rFonts w:ascii="GHEA Grapalat" w:eastAsia="Tahoma" w:hAnsi="GHEA Grapalat" w:cs="Tahoma"/>
          <w:b/>
          <w:lang w:val="hy-AM" w:eastAsia="ru-RU"/>
        </w:rPr>
        <w:t>Ր</w:t>
      </w:r>
      <w:r w:rsidR="00C36B27" w:rsidRPr="00A23B67">
        <w:rPr>
          <w:rFonts w:ascii="GHEA Grapalat" w:hAnsi="GHEA Grapalat"/>
          <w:b/>
          <w:lang w:val="hy-AM" w:eastAsia="ru-RU"/>
        </w:rPr>
        <w:t xml:space="preserve"> </w:t>
      </w:r>
      <w:r w:rsidR="00C36B27" w:rsidRPr="00A23B67">
        <w:rPr>
          <w:rFonts w:ascii="GHEA Grapalat" w:eastAsia="Tahoma" w:hAnsi="GHEA Grapalat" w:cs="Tahoma"/>
          <w:b/>
          <w:lang w:val="hy-AM" w:eastAsia="ru-RU"/>
        </w:rPr>
        <w:t>Գ</w:t>
      </w:r>
    </w:p>
    <w:p w:rsidR="009E593C" w:rsidRPr="00A23B67" w:rsidRDefault="00C36B27" w:rsidP="00B320D4">
      <w:pPr>
        <w:pStyle w:val="NoSpacing"/>
        <w:spacing w:line="360" w:lineRule="auto"/>
        <w:ind w:left="-142" w:firstLine="709"/>
        <w:jc w:val="center"/>
        <w:rPr>
          <w:rFonts w:ascii="GHEA Grapalat" w:hAnsi="GHEA Grapalat"/>
          <w:b/>
          <w:lang w:val="hy-AM" w:eastAsia="ru-RU"/>
        </w:rPr>
      </w:pPr>
      <w:r w:rsidRPr="00A23B67">
        <w:rPr>
          <w:rFonts w:ascii="GHEA Grapalat" w:eastAsia="Tahoma" w:hAnsi="GHEA Grapalat" w:cs="Tahoma"/>
          <w:b/>
          <w:lang w:val="hy-AM" w:eastAsia="ru-RU"/>
        </w:rPr>
        <w:t>ԱՆՉԱՓԱՀԱՍԻ, ԱՆԳՈՐԾՈՒՆԱԿԻ ԿԱՄ ՀՈԳԵԿԱՆ ԱՌՈՂՋՈՒԹՅԱՆ ԽՆԴԻՐ ՈՒՆԵՑՈՂ ԱՆՁԻ ՄԱՍՆԱԿՑՈՒԹՅԱՄԲ ՔՆՆՉԱԿԱՆ ԳՈՐԾՈՂՈՒԹՅՈՒՆՆԵՐԻՆ ՆԵՐԳՐԱՎՎՈՂ ՀՈԳԵԲԱՆՆԵՐԻ ՈՐԱԿԱՎՈՐՄԱՆ</w:t>
      </w:r>
    </w:p>
    <w:p w:rsidR="009E593C" w:rsidRPr="00A23B67" w:rsidRDefault="00C36B27" w:rsidP="00B320D4">
      <w:pPr>
        <w:pStyle w:val="NoSpacing"/>
        <w:spacing w:line="360" w:lineRule="auto"/>
        <w:ind w:left="-142" w:firstLine="709"/>
        <w:jc w:val="both"/>
        <w:rPr>
          <w:rFonts w:ascii="GHEA Grapalat" w:hAnsi="GHEA Grapalat" w:cs="Courier New"/>
          <w:lang w:val="hy-AM" w:eastAsia="ru-RU"/>
        </w:rPr>
      </w:pPr>
      <w:r w:rsidRPr="00A23B67">
        <w:rPr>
          <w:rFonts w:ascii="Courier New" w:hAnsi="Courier New" w:cs="Courier New"/>
          <w:lang w:val="hy-AM" w:eastAsia="ru-RU"/>
        </w:rPr>
        <w:t> </w:t>
      </w:r>
    </w:p>
    <w:p w:rsidR="009E593C" w:rsidRPr="00A23B67" w:rsidRDefault="00B27454" w:rsidP="00B320D4">
      <w:pPr>
        <w:shd w:val="clear" w:color="auto" w:fill="FFFFFF"/>
        <w:tabs>
          <w:tab w:val="left" w:pos="8789"/>
        </w:tabs>
        <w:spacing w:line="360" w:lineRule="auto"/>
        <w:ind w:left="-142" w:firstLine="709"/>
        <w:jc w:val="center"/>
        <w:rPr>
          <w:rFonts w:ascii="GHEA Grapalat" w:eastAsia="Times New Roman" w:hAnsi="GHEA Grapalat"/>
          <w:color w:val="000000"/>
          <w:lang w:val="hy-AM" w:eastAsia="ru-RU"/>
        </w:rPr>
      </w:pPr>
      <w:r w:rsidRPr="002629DC">
        <w:rPr>
          <w:rFonts w:ascii="GHEA Grapalat" w:eastAsia="Times New Roman" w:hAnsi="GHEA Grapalat"/>
          <w:b/>
          <w:bCs/>
          <w:color w:val="000000"/>
          <w:lang w:val="hy-AM" w:eastAsia="ru-RU"/>
        </w:rPr>
        <w:t>1</w:t>
      </w:r>
      <w:r w:rsidR="00C36B27" w:rsidRPr="00A23B67">
        <w:rPr>
          <w:rFonts w:ascii="GHEA Grapalat" w:eastAsia="Times New Roman" w:hAnsi="GHEA Grapalat"/>
          <w:b/>
          <w:bCs/>
          <w:color w:val="000000"/>
          <w:lang w:val="hy-AM" w:eastAsia="ru-RU"/>
        </w:rPr>
        <w:t>. ԸՆԴՀԱՆՈՒՐ ԴՐՈՒՅԹՆԵՐ</w:t>
      </w:r>
    </w:p>
    <w:p w:rsidR="009E593C" w:rsidRPr="00A23B67" w:rsidRDefault="00617614" w:rsidP="00B320D4">
      <w:pPr>
        <w:pStyle w:val="NoSpacing"/>
        <w:tabs>
          <w:tab w:val="left" w:pos="993"/>
          <w:tab w:val="left" w:pos="8789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Courier New" w:eastAsia="Times New Roman" w:hAnsi="Courier New" w:cs="Courier New"/>
          <w:color w:val="000000"/>
          <w:lang w:val="hy-AM" w:eastAsia="ru-RU"/>
        </w:rPr>
        <w:t> </w:t>
      </w:r>
      <w:r w:rsidR="009E593C" w:rsidRPr="00A23B67">
        <w:rPr>
          <w:rFonts w:ascii="GHEA Grapalat" w:eastAsia="Times New Roman" w:hAnsi="GHEA Grapalat" w:cs="Courier New"/>
          <w:color w:val="000000"/>
          <w:lang w:val="hy-AM" w:eastAsia="ru-RU"/>
        </w:rPr>
        <w:t xml:space="preserve">1. </w:t>
      </w:r>
      <w:r w:rsidR="007661A7" w:rsidRPr="00A23B67">
        <w:rPr>
          <w:rFonts w:ascii="GHEA Grapalat" w:hAnsi="GHEA Grapalat" w:cs="Sylfaen"/>
          <w:lang w:val="hy-AM" w:eastAsia="ru-RU"/>
        </w:rPr>
        <w:t>Սույն</w:t>
      </w:r>
      <w:r w:rsidR="008D47FC" w:rsidRPr="00A23B67">
        <w:rPr>
          <w:rFonts w:ascii="GHEA Grapalat" w:hAnsi="GHEA Grapalat"/>
          <w:lang w:val="hy-AM" w:eastAsia="ru-RU"/>
        </w:rPr>
        <w:t xml:space="preserve"> </w:t>
      </w:r>
      <w:r w:rsidR="008D47FC" w:rsidRPr="00A23B67">
        <w:rPr>
          <w:rFonts w:ascii="GHEA Grapalat" w:hAnsi="GHEA Grapalat" w:cs="Sylfaen"/>
          <w:lang w:val="hy-AM" w:eastAsia="ru-RU"/>
        </w:rPr>
        <w:t>կարգով</w:t>
      </w:r>
      <w:r w:rsidR="00C36B27" w:rsidRPr="00A23B67">
        <w:rPr>
          <w:rFonts w:ascii="GHEA Grapalat" w:hAnsi="GHEA Grapalat"/>
          <w:lang w:val="hy-AM" w:eastAsia="ru-RU"/>
        </w:rPr>
        <w:t xml:space="preserve"> </w:t>
      </w:r>
      <w:r w:rsidR="00C36B27" w:rsidRPr="00A23B67">
        <w:rPr>
          <w:rFonts w:ascii="GHEA Grapalat" w:hAnsi="GHEA Grapalat" w:cs="Sylfaen"/>
          <w:lang w:val="hy-AM" w:eastAsia="ru-RU"/>
        </w:rPr>
        <w:t>սահմանվում</w:t>
      </w:r>
      <w:r w:rsidR="00C36B27" w:rsidRPr="00A23B67">
        <w:rPr>
          <w:rFonts w:ascii="GHEA Grapalat" w:hAnsi="GHEA Grapalat"/>
          <w:lang w:val="hy-AM" w:eastAsia="ru-RU"/>
        </w:rPr>
        <w:t xml:space="preserve"> </w:t>
      </w:r>
      <w:r w:rsidR="00C36B27" w:rsidRPr="00A23B67">
        <w:rPr>
          <w:rFonts w:ascii="GHEA Grapalat" w:hAnsi="GHEA Grapalat" w:cs="Sylfaen"/>
          <w:lang w:val="hy-AM" w:eastAsia="ru-RU"/>
        </w:rPr>
        <w:t>են</w:t>
      </w:r>
      <w:r w:rsidR="00C36B27" w:rsidRPr="00A23B67">
        <w:rPr>
          <w:rFonts w:ascii="GHEA Grapalat" w:hAnsi="GHEA Grapalat"/>
          <w:lang w:val="hy-AM" w:eastAsia="ru-RU"/>
        </w:rPr>
        <w:t xml:space="preserve"> 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անչափահասի</w:t>
      </w:r>
      <w:r w:rsidR="00C36B27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անգործունակի</w:t>
      </w:r>
      <w:r w:rsidR="00C36B27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կամ</w:t>
      </w:r>
      <w:r w:rsidR="00C36B27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հոգեկան</w:t>
      </w:r>
      <w:r w:rsidR="00C36B27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առողջության</w:t>
      </w:r>
      <w:r w:rsidR="00C36B27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խնդիր</w:t>
      </w:r>
      <w:r w:rsidR="00C36B27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ունեցող</w:t>
      </w:r>
      <w:r w:rsidR="00C36B27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անձի</w:t>
      </w:r>
      <w:r w:rsidR="00C36B27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մասնակցությամբ</w:t>
      </w:r>
      <w:r w:rsidR="00C36B27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քննչական</w:t>
      </w:r>
      <w:r w:rsidR="00C36B27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գործողություններին</w:t>
      </w:r>
      <w:r w:rsidR="00C36B27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ներգրավվող</w:t>
      </w:r>
      <w:r w:rsidR="00C36B27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հոգեբանների</w:t>
      </w:r>
      <w:r w:rsidR="00C36B27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այսուհետ՝</w:t>
      </w:r>
      <w:r w:rsidR="00C36B27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F5D29" w:rsidRPr="002629DC">
        <w:rPr>
          <w:rFonts w:ascii="GHEA Grapalat" w:hAnsi="GHEA Grapalat" w:cs="Sylfaen"/>
          <w:color w:val="000000"/>
          <w:shd w:val="clear" w:color="auto" w:fill="FFFFFF"/>
          <w:lang w:val="hy-AM"/>
        </w:rPr>
        <w:t>հ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ոգեբան</w:t>
      </w:r>
      <w:r w:rsidR="00C36B27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որակավորման</w:t>
      </w:r>
      <w:r w:rsidR="00C36B27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F4E38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հետ կապված </w:t>
      </w:r>
      <w:r w:rsidR="00C36B27" w:rsidRPr="00A23B67">
        <w:rPr>
          <w:rFonts w:ascii="GHEA Grapalat" w:hAnsi="GHEA Grapalat" w:cs="Sylfaen"/>
          <w:color w:val="000000"/>
          <w:shd w:val="clear" w:color="auto" w:fill="FFFFFF"/>
          <w:lang w:val="hy-AM"/>
        </w:rPr>
        <w:t>հարաբերությունները։</w:t>
      </w:r>
    </w:p>
    <w:p w:rsidR="009E593C" w:rsidRPr="00A23B67" w:rsidRDefault="009E593C" w:rsidP="00B320D4">
      <w:pPr>
        <w:pStyle w:val="ListParagraph"/>
        <w:spacing w:line="360" w:lineRule="auto"/>
        <w:ind w:left="-142" w:firstLine="709"/>
        <w:rPr>
          <w:rFonts w:ascii="GHEA Grapalat" w:eastAsia="Tahoma" w:hAnsi="GHEA Grapalat" w:cs="Tahoma"/>
          <w:lang w:val="hy-AM" w:eastAsia="ru-RU"/>
        </w:rPr>
      </w:pPr>
    </w:p>
    <w:p w:rsidR="009E593C" w:rsidRPr="00A23B67" w:rsidRDefault="00B27454" w:rsidP="00B320D4">
      <w:pPr>
        <w:pStyle w:val="ListParagraph"/>
        <w:spacing w:line="360" w:lineRule="auto"/>
        <w:ind w:left="-142" w:firstLine="709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2629D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2</w:t>
      </w:r>
      <w:r w:rsidR="005F64ED" w:rsidRPr="00A23B6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.</w:t>
      </w:r>
      <w:r w:rsidR="00C36B27" w:rsidRPr="00A23B6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B1917" w:rsidRPr="00A23B6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ՈՐԱԿԱՎՈՐՄԱՆ</w:t>
      </w:r>
      <w:r w:rsidR="007F4E38" w:rsidRPr="00A23B6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Ը ՄԱՍՆԱԿՑՈՂ ԱՆՁԱՆՑ</w:t>
      </w:r>
      <w:r w:rsidR="00C36B27" w:rsidRPr="00A23B6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F5D29" w:rsidRPr="002629D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ՆԵՐԿԱՅԱՑՎՈՂ </w:t>
      </w:r>
      <w:r w:rsidR="00C36B27" w:rsidRPr="00A23B6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ՊԱՀԱՆՋՆԵՐԸ, ՈՐԱԿԱՎՈՐՄԱՆ ՆԱԽԱՊԱՏՐԱՍՏՄԱՆ ԵՎ ՓԱՍՏԱԹՂԹԵՐԻ ՆԵՐԿԱՅԱՑՄԱՆ ՊԱՅՄԱՆՆԵՐԸ</w:t>
      </w:r>
    </w:p>
    <w:p w:rsidR="009E593C" w:rsidRPr="00A23B67" w:rsidRDefault="009E593C" w:rsidP="00B320D4">
      <w:pPr>
        <w:pStyle w:val="ListParagraph"/>
        <w:spacing w:line="360" w:lineRule="auto"/>
        <w:ind w:left="-142" w:firstLine="709"/>
        <w:rPr>
          <w:rFonts w:ascii="GHEA Grapalat" w:eastAsia="Tahoma" w:hAnsi="GHEA Grapalat" w:cs="Tahoma"/>
          <w:lang w:val="hy-AM" w:eastAsia="ru-RU"/>
        </w:rPr>
      </w:pPr>
    </w:p>
    <w:p w:rsidR="009E593C" w:rsidRPr="00A23B67" w:rsidRDefault="00617614" w:rsidP="00B320D4">
      <w:pPr>
        <w:pStyle w:val="NoSpacing"/>
        <w:spacing w:line="360" w:lineRule="auto"/>
        <w:ind w:left="-142" w:firstLine="709"/>
        <w:jc w:val="both"/>
        <w:rPr>
          <w:rFonts w:ascii="GHEA Grapalat" w:eastAsia="Tahoma" w:hAnsi="GHEA Grapalat" w:cs="Tahoma"/>
          <w:lang w:val="hy-AM" w:eastAsia="ru-RU"/>
        </w:rPr>
      </w:pPr>
      <w:r w:rsidRPr="00A23B67">
        <w:rPr>
          <w:rFonts w:ascii="GHEA Grapalat" w:hAnsi="GHEA Grapalat" w:cs="Courier New"/>
          <w:lang w:val="hy-AM" w:eastAsia="ru-RU"/>
        </w:rPr>
        <w:t xml:space="preserve">2. Հոգեբանի </w:t>
      </w:r>
      <w:r w:rsidRPr="00A23B67">
        <w:rPr>
          <w:rFonts w:ascii="GHEA Grapalat" w:eastAsia="Tahoma" w:hAnsi="GHEA Grapalat" w:cs="Tahoma"/>
          <w:lang w:val="hy-AM" w:eastAsia="ru-RU"/>
        </w:rPr>
        <w:t>որակավորման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համար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կարող</w:t>
      </w:r>
      <w:r w:rsidRPr="00A23B67">
        <w:rPr>
          <w:rFonts w:ascii="GHEA Grapalat" w:hAnsi="GHEA Grapalat"/>
          <w:lang w:val="hy-AM" w:eastAsia="ru-RU"/>
        </w:rPr>
        <w:t xml:space="preserve"> է </w:t>
      </w:r>
      <w:r w:rsidRPr="00A23B67">
        <w:rPr>
          <w:rFonts w:ascii="GHEA Grapalat" w:eastAsia="Tahoma" w:hAnsi="GHEA Grapalat" w:cs="Tahoma"/>
          <w:lang w:val="hy-AM" w:eastAsia="ru-RU"/>
        </w:rPr>
        <w:t>դիմել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Հայաստանի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Հանրապետության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գործունակ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յուրաքանչյուր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 xml:space="preserve">քաղաքացի (այսուհետ՝ </w:t>
      </w:r>
      <w:r w:rsidR="007F4E38" w:rsidRPr="00A23B67">
        <w:rPr>
          <w:rFonts w:ascii="GHEA Grapalat" w:eastAsia="Tahoma" w:hAnsi="GHEA Grapalat" w:cs="Tahoma"/>
          <w:lang w:val="hy-AM" w:eastAsia="ru-RU"/>
        </w:rPr>
        <w:t>Դ</w:t>
      </w:r>
      <w:r w:rsidRPr="00A23B67">
        <w:rPr>
          <w:rFonts w:ascii="GHEA Grapalat" w:eastAsia="Tahoma" w:hAnsi="GHEA Grapalat" w:cs="Tahoma"/>
          <w:lang w:val="hy-AM" w:eastAsia="ru-RU"/>
        </w:rPr>
        <w:t>իմորդ)</w:t>
      </w:r>
      <w:r w:rsidRPr="00A23B67">
        <w:rPr>
          <w:rFonts w:ascii="GHEA Grapalat" w:hAnsi="GHEA Grapalat"/>
          <w:lang w:val="hy-AM" w:eastAsia="ru-RU"/>
        </w:rPr>
        <w:t xml:space="preserve">, </w:t>
      </w:r>
      <w:r w:rsidRPr="00A23B67">
        <w:rPr>
          <w:rFonts w:ascii="GHEA Grapalat" w:eastAsia="Tahoma" w:hAnsi="GHEA Grapalat" w:cs="Tahoma"/>
          <w:lang w:val="hy-AM" w:eastAsia="ru-RU"/>
        </w:rPr>
        <w:t>որն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ունի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հոգեբանի</w:t>
      </w:r>
      <w:r w:rsidRPr="00A23B67">
        <w:rPr>
          <w:rFonts w:ascii="GHEA Grapalat" w:hAnsi="GHEA Grapalat"/>
          <w:lang w:val="hy-AM" w:eastAsia="ru-RU"/>
        </w:rPr>
        <w:t xml:space="preserve"> մասնագիտությամբ բարձրագույն կրթություն, </w:t>
      </w:r>
      <w:r w:rsidRPr="00A23B67">
        <w:rPr>
          <w:rFonts w:ascii="GHEA Grapalat" w:eastAsia="Tahoma" w:hAnsi="GHEA Grapalat" w:cs="Tahoma"/>
          <w:lang w:val="hy-AM" w:eastAsia="ru-RU"/>
        </w:rPr>
        <w:t>և անցել է Հ</w:t>
      </w:r>
      <w:r w:rsidR="00EF5D29" w:rsidRPr="002629DC">
        <w:rPr>
          <w:rFonts w:ascii="GHEA Grapalat" w:eastAsia="Tahoma" w:hAnsi="GHEA Grapalat" w:cs="Tahoma"/>
          <w:lang w:val="hy-AM" w:eastAsia="ru-RU"/>
        </w:rPr>
        <w:t xml:space="preserve">այաստանի </w:t>
      </w:r>
      <w:r w:rsidRPr="00A23B67">
        <w:rPr>
          <w:rFonts w:ascii="GHEA Grapalat" w:eastAsia="Tahoma" w:hAnsi="GHEA Grapalat" w:cs="Tahoma"/>
          <w:lang w:val="hy-AM" w:eastAsia="ru-RU"/>
        </w:rPr>
        <w:t>Հ</w:t>
      </w:r>
      <w:r w:rsidR="00EF5D29" w:rsidRPr="002629DC">
        <w:rPr>
          <w:rFonts w:ascii="GHEA Grapalat" w:eastAsia="Tahoma" w:hAnsi="GHEA Grapalat" w:cs="Tahoma"/>
          <w:lang w:val="hy-AM" w:eastAsia="ru-RU"/>
        </w:rPr>
        <w:t>անրապետության</w:t>
      </w:r>
      <w:r w:rsidRPr="00A23B67">
        <w:rPr>
          <w:rFonts w:ascii="GHEA Grapalat" w:eastAsia="Tahoma" w:hAnsi="GHEA Grapalat" w:cs="Tahoma"/>
          <w:lang w:val="hy-AM" w:eastAsia="ru-RU"/>
        </w:rPr>
        <w:t xml:space="preserve"> արդարադատության նախարարի հրամանով սահմանված</w:t>
      </w:r>
      <w:r w:rsidR="007F4E38" w:rsidRPr="00A23B67">
        <w:rPr>
          <w:rFonts w:ascii="GHEA Grapalat" w:eastAsia="Tahoma" w:hAnsi="GHEA Grapalat" w:cs="Tahoma"/>
          <w:lang w:val="hy-AM" w:eastAsia="ru-RU"/>
        </w:rPr>
        <w:t>՝</w:t>
      </w:r>
      <w:r w:rsidRPr="00A23B67">
        <w:rPr>
          <w:rFonts w:ascii="GHEA Grapalat" w:eastAsia="Tahoma" w:hAnsi="GHEA Grapalat" w:cs="Tahoma"/>
          <w:lang w:val="hy-AM" w:eastAsia="ru-RU"/>
        </w:rPr>
        <w:t xml:space="preserve"> հոգեբանի որակավորման դասընթացներ (այսուհետ՝ </w:t>
      </w:r>
      <w:r w:rsidR="00F031EC" w:rsidRPr="00A23B67">
        <w:rPr>
          <w:rFonts w:ascii="GHEA Grapalat" w:eastAsia="Tahoma" w:hAnsi="GHEA Grapalat" w:cs="Tahoma"/>
          <w:lang w:val="hy-AM" w:eastAsia="ru-RU"/>
        </w:rPr>
        <w:t>հ</w:t>
      </w:r>
      <w:r w:rsidRPr="00A23B67">
        <w:rPr>
          <w:rFonts w:ascii="GHEA Grapalat" w:eastAsia="Tahoma" w:hAnsi="GHEA Grapalat" w:cs="Tahoma"/>
          <w:lang w:val="hy-AM" w:eastAsia="ru-RU"/>
        </w:rPr>
        <w:t>ոգեբանի որակավորման դասընթացներ):</w:t>
      </w:r>
    </w:p>
    <w:p w:rsidR="009E593C" w:rsidRPr="00A23B67" w:rsidRDefault="00617614" w:rsidP="00B320D4">
      <w:pPr>
        <w:pStyle w:val="NoSpacing"/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t xml:space="preserve">3. Դիմորդ չի կարող լինել այն անձը, </w:t>
      </w:r>
      <w:r w:rsidR="002D2848" w:rsidRPr="00A23B67">
        <w:rPr>
          <w:rFonts w:ascii="GHEA Grapalat" w:hAnsi="GHEA Grapalat"/>
          <w:lang w:val="hy-AM" w:eastAsia="ru-RU"/>
        </w:rPr>
        <w:t>որը</w:t>
      </w:r>
      <w:r w:rsidRPr="00A23B67">
        <w:rPr>
          <w:rFonts w:ascii="GHEA Grapalat" w:hAnsi="GHEA Grapalat"/>
          <w:lang w:val="hy-AM" w:eastAsia="ru-RU"/>
        </w:rPr>
        <w:t>՝</w:t>
      </w:r>
    </w:p>
    <w:p w:rsidR="009E593C" w:rsidRPr="00A23B67" w:rsidRDefault="00617614" w:rsidP="00B320D4">
      <w:pPr>
        <w:pStyle w:val="NoSpacing"/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t>1) դատական կարգով ճանաչվել է անգործունակ կամ սահմանափակ գործունակ.</w:t>
      </w:r>
    </w:p>
    <w:p w:rsidR="009E593C" w:rsidRPr="00A23B67" w:rsidRDefault="00617614" w:rsidP="00B320D4">
      <w:pPr>
        <w:pStyle w:val="NoSpacing"/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lastRenderedPageBreak/>
        <w:t xml:space="preserve">2) դատապարտվել է </w:t>
      </w:r>
      <w:r w:rsidR="000043A3">
        <w:rPr>
          <w:rFonts w:ascii="GHEA Grapalat" w:hAnsi="GHEA Grapalat"/>
          <w:lang w:val="hy-AM" w:eastAsia="ru-RU"/>
        </w:rPr>
        <w:t>հանցանք</w:t>
      </w:r>
      <w:r w:rsidRPr="00A23B67">
        <w:rPr>
          <w:rFonts w:ascii="GHEA Grapalat" w:hAnsi="GHEA Grapalat"/>
          <w:lang w:val="hy-AM" w:eastAsia="ru-RU"/>
        </w:rPr>
        <w:t xml:space="preserve"> կատարելու համար, և դատվածությունը սահմանված կարգով </w:t>
      </w:r>
      <w:r w:rsidR="007F4E38" w:rsidRPr="00A23B67">
        <w:rPr>
          <w:rFonts w:ascii="GHEA Grapalat" w:hAnsi="GHEA Grapalat"/>
          <w:lang w:val="hy-AM" w:eastAsia="ru-RU"/>
        </w:rPr>
        <w:t xml:space="preserve">մարված </w:t>
      </w:r>
      <w:r w:rsidRPr="00A23B67">
        <w:rPr>
          <w:rFonts w:ascii="GHEA Grapalat" w:hAnsi="GHEA Grapalat"/>
          <w:lang w:val="hy-AM" w:eastAsia="ru-RU"/>
        </w:rPr>
        <w:t xml:space="preserve">կամ </w:t>
      </w:r>
      <w:r w:rsidR="00422D3C" w:rsidRPr="00A23B67">
        <w:rPr>
          <w:rFonts w:ascii="GHEA Grapalat" w:hAnsi="GHEA Grapalat"/>
          <w:lang w:val="hy-AM" w:eastAsia="ru-RU"/>
        </w:rPr>
        <w:t>վերացված չէ</w:t>
      </w:r>
      <w:r w:rsidR="00554947" w:rsidRPr="00A23B67">
        <w:rPr>
          <w:rFonts w:ascii="GHEA Grapalat" w:hAnsi="GHEA Grapalat"/>
          <w:lang w:val="hy-AM" w:eastAsia="ru-RU"/>
        </w:rPr>
        <w:t>:</w:t>
      </w:r>
    </w:p>
    <w:p w:rsidR="00C7215C" w:rsidRPr="00A23B67" w:rsidRDefault="00617614" w:rsidP="00B320D4">
      <w:pPr>
        <w:pStyle w:val="NoSpacing"/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t xml:space="preserve">4. </w:t>
      </w:r>
      <w:r w:rsidR="006F2E1E" w:rsidRPr="00A23B67">
        <w:rPr>
          <w:rFonts w:ascii="GHEA Grapalat" w:eastAsia="Tahoma" w:hAnsi="GHEA Grapalat" w:cs="Tahoma"/>
          <w:lang w:val="hy-AM" w:eastAsia="ru-RU"/>
        </w:rPr>
        <w:t xml:space="preserve">Հոգեբանի </w:t>
      </w:r>
      <w:r w:rsidR="00422D3C" w:rsidRPr="004C651A">
        <w:rPr>
          <w:rFonts w:ascii="GHEA Grapalat" w:eastAsia="Tahoma" w:hAnsi="GHEA Grapalat" w:cs="Tahoma"/>
          <w:lang w:val="hy-AM" w:eastAsia="ru-RU"/>
        </w:rPr>
        <w:t>հերթական</w:t>
      </w:r>
      <w:r w:rsidR="0041277D" w:rsidRPr="00467313">
        <w:rPr>
          <w:rFonts w:ascii="GHEA Grapalat" w:eastAsia="Tahoma" w:hAnsi="GHEA Grapalat" w:cs="Tahoma"/>
          <w:lang w:val="hy-AM" w:eastAsia="ru-RU"/>
        </w:rPr>
        <w:t>, իսկ</w:t>
      </w:r>
      <w:r w:rsidR="00422D3C" w:rsidRPr="004C651A">
        <w:rPr>
          <w:rFonts w:ascii="GHEA Grapalat" w:eastAsia="Tahoma" w:hAnsi="GHEA Grapalat" w:cs="Tahoma"/>
          <w:lang w:val="hy-AM" w:eastAsia="ru-RU"/>
        </w:rPr>
        <w:t xml:space="preserve"> </w:t>
      </w:r>
      <w:r w:rsidR="0041277D" w:rsidRPr="00467313">
        <w:rPr>
          <w:rFonts w:ascii="GHEA Grapalat" w:eastAsia="Tahoma" w:hAnsi="GHEA Grapalat" w:cs="Tahoma"/>
          <w:lang w:val="hy-AM" w:eastAsia="ru-RU"/>
        </w:rPr>
        <w:t xml:space="preserve">անհրաժեշտությունից ելնելով </w:t>
      </w:r>
      <w:r w:rsidR="00422D3C" w:rsidRPr="004C651A">
        <w:rPr>
          <w:rFonts w:ascii="GHEA Grapalat" w:eastAsia="Tahoma" w:hAnsi="GHEA Grapalat" w:cs="Tahoma"/>
          <w:lang w:val="hy-AM" w:eastAsia="ru-RU"/>
        </w:rPr>
        <w:t>արտահերթ</w:t>
      </w:r>
      <w:r w:rsidR="00422D3C" w:rsidRPr="00A23B67">
        <w:rPr>
          <w:rFonts w:ascii="GHEA Grapalat" w:eastAsia="Tahoma" w:hAnsi="GHEA Grapalat" w:cs="Tahoma"/>
          <w:lang w:val="hy-AM" w:eastAsia="ru-RU"/>
        </w:rPr>
        <w:t xml:space="preserve"> </w:t>
      </w:r>
      <w:r w:rsidR="006F2E1E" w:rsidRPr="00A23B67">
        <w:rPr>
          <w:rFonts w:ascii="GHEA Grapalat" w:eastAsia="Tahoma" w:hAnsi="GHEA Grapalat" w:cs="Tahoma"/>
          <w:lang w:val="hy-AM" w:eastAsia="ru-RU"/>
        </w:rPr>
        <w:t>ո</w:t>
      </w:r>
      <w:r w:rsidR="006C7C73" w:rsidRPr="00A23B67">
        <w:rPr>
          <w:rFonts w:ascii="GHEA Grapalat" w:eastAsia="Tahoma" w:hAnsi="GHEA Grapalat" w:cs="Tahoma"/>
          <w:lang w:val="hy-AM" w:eastAsia="ru-RU"/>
        </w:rPr>
        <w:t>րակավոր</w:t>
      </w:r>
      <w:r w:rsidRPr="00A23B67">
        <w:rPr>
          <w:rFonts w:ascii="GHEA Grapalat" w:eastAsia="Tahoma" w:hAnsi="GHEA Grapalat" w:cs="Tahoma"/>
          <w:lang w:val="hy-AM" w:eastAsia="ru-RU"/>
        </w:rPr>
        <w:t>ում</w:t>
      </w:r>
      <w:r w:rsidR="00422D3C" w:rsidRPr="00A23B67">
        <w:rPr>
          <w:rFonts w:ascii="GHEA Grapalat" w:eastAsia="Tahoma" w:hAnsi="GHEA Grapalat" w:cs="Tahoma"/>
          <w:lang w:val="hy-AM" w:eastAsia="ru-RU"/>
        </w:rPr>
        <w:t>ներ</w:t>
      </w:r>
      <w:r w:rsidRPr="00A23B67">
        <w:rPr>
          <w:rFonts w:ascii="GHEA Grapalat" w:eastAsia="Tahoma" w:hAnsi="GHEA Grapalat" w:cs="Tahoma"/>
          <w:lang w:val="hy-AM" w:eastAsia="ru-RU"/>
        </w:rPr>
        <w:t>ն</w:t>
      </w:r>
      <w:r w:rsidRPr="00A23B67">
        <w:rPr>
          <w:rFonts w:ascii="GHEA Grapalat" w:hAnsi="GHEA Grapalat"/>
          <w:lang w:val="hy-AM" w:eastAsia="ru-RU"/>
        </w:rPr>
        <w:t xml:space="preserve"> անցկացվում </w:t>
      </w:r>
      <w:r w:rsidR="00422D3C" w:rsidRPr="00A23B67">
        <w:rPr>
          <w:rFonts w:ascii="GHEA Grapalat" w:hAnsi="GHEA Grapalat"/>
          <w:lang w:val="hy-AM" w:eastAsia="ru-RU"/>
        </w:rPr>
        <w:t>են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="001F0AF4" w:rsidRPr="00A23B67">
        <w:rPr>
          <w:rFonts w:ascii="GHEA Grapalat" w:eastAsia="Tahoma" w:hAnsi="GHEA Grapalat" w:cs="Tahoma"/>
          <w:lang w:val="hy-AM" w:eastAsia="ru-RU"/>
        </w:rPr>
        <w:t>Հայաստանի</w:t>
      </w:r>
      <w:r w:rsidR="001F0AF4" w:rsidRPr="00A23B67">
        <w:rPr>
          <w:rFonts w:ascii="GHEA Grapalat" w:hAnsi="GHEA Grapalat"/>
          <w:lang w:val="hy-AM" w:eastAsia="ru-RU"/>
        </w:rPr>
        <w:t xml:space="preserve"> </w:t>
      </w:r>
      <w:r w:rsidR="001F0AF4" w:rsidRPr="00A23B67">
        <w:rPr>
          <w:rFonts w:ascii="GHEA Grapalat" w:eastAsia="Tahoma" w:hAnsi="GHEA Grapalat" w:cs="Tahoma"/>
          <w:lang w:val="hy-AM" w:eastAsia="ru-RU"/>
        </w:rPr>
        <w:t>Հանրապետության</w:t>
      </w:r>
      <w:r w:rsidR="001F0AF4" w:rsidRPr="00A23B67">
        <w:rPr>
          <w:rFonts w:ascii="GHEA Grapalat" w:hAnsi="GHEA Grapalat"/>
          <w:lang w:val="hy-AM" w:eastAsia="ru-RU"/>
        </w:rPr>
        <w:t xml:space="preserve"> </w:t>
      </w:r>
      <w:r w:rsidR="001F0AF4" w:rsidRPr="00A23B67">
        <w:rPr>
          <w:rFonts w:ascii="GHEA Grapalat" w:eastAsia="Tahoma" w:hAnsi="GHEA Grapalat" w:cs="Tahoma"/>
          <w:lang w:val="hy-AM" w:eastAsia="ru-RU"/>
        </w:rPr>
        <w:t>արդարադատության</w:t>
      </w:r>
      <w:r w:rsidR="001F0AF4" w:rsidRPr="00A23B67">
        <w:rPr>
          <w:rFonts w:ascii="GHEA Grapalat" w:hAnsi="GHEA Grapalat"/>
          <w:lang w:val="hy-AM" w:eastAsia="ru-RU"/>
        </w:rPr>
        <w:t xml:space="preserve"> </w:t>
      </w:r>
      <w:r w:rsidR="001F0AF4" w:rsidRPr="00A23B67">
        <w:rPr>
          <w:rFonts w:ascii="GHEA Grapalat" w:eastAsia="Tahoma" w:hAnsi="GHEA Grapalat" w:cs="Tahoma"/>
          <w:lang w:val="hy-AM" w:eastAsia="ru-RU"/>
        </w:rPr>
        <w:t>նախարարի</w:t>
      </w:r>
      <w:r w:rsidR="001F0AF4" w:rsidRPr="00A23B67">
        <w:rPr>
          <w:rFonts w:ascii="GHEA Grapalat" w:hAnsi="GHEA Grapalat"/>
          <w:lang w:val="hy-AM" w:eastAsia="ru-RU"/>
        </w:rPr>
        <w:t xml:space="preserve"> </w:t>
      </w:r>
      <w:r w:rsidR="001F0AF4" w:rsidRPr="00A23B67">
        <w:rPr>
          <w:rFonts w:ascii="GHEA Grapalat" w:eastAsia="Tahoma" w:hAnsi="GHEA Grapalat" w:cs="Tahoma"/>
          <w:lang w:val="hy-AM" w:eastAsia="ru-RU"/>
        </w:rPr>
        <w:t>հրամանով</w:t>
      </w:r>
      <w:r w:rsidR="001F0AF4" w:rsidRPr="00A23B67">
        <w:rPr>
          <w:rFonts w:ascii="GHEA Grapalat" w:hAnsi="GHEA Grapalat"/>
          <w:lang w:val="hy-AM" w:eastAsia="ru-RU"/>
        </w:rPr>
        <w:t xml:space="preserve"> </w:t>
      </w:r>
      <w:r w:rsidR="001F0AF4" w:rsidRPr="00A23B67">
        <w:rPr>
          <w:rFonts w:ascii="GHEA Grapalat" w:eastAsia="Tahoma" w:hAnsi="GHEA Grapalat" w:cs="Tahoma"/>
          <w:lang w:val="hy-AM" w:eastAsia="ru-RU"/>
        </w:rPr>
        <w:t>սահմանված</w:t>
      </w:r>
      <w:r w:rsidR="001F0AF4" w:rsidRPr="00A23B67">
        <w:rPr>
          <w:rFonts w:ascii="GHEA Grapalat" w:hAnsi="GHEA Grapalat"/>
          <w:lang w:val="hy-AM" w:eastAsia="ru-RU"/>
        </w:rPr>
        <w:t xml:space="preserve"> </w:t>
      </w:r>
      <w:r w:rsidR="001F0AF4" w:rsidRPr="00A23B67">
        <w:rPr>
          <w:rFonts w:ascii="GHEA Grapalat" w:eastAsia="Tahoma" w:hAnsi="GHEA Grapalat" w:cs="Tahoma"/>
          <w:lang w:val="hy-AM" w:eastAsia="ru-RU"/>
        </w:rPr>
        <w:t>ժամկետներում</w:t>
      </w:r>
      <w:r w:rsidR="00422D3C" w:rsidRPr="00A23B67">
        <w:rPr>
          <w:rFonts w:ascii="GHEA Grapalat" w:eastAsia="Tahoma" w:hAnsi="GHEA Grapalat" w:cs="Tahoma"/>
          <w:lang w:val="hy-AM" w:eastAsia="ru-RU"/>
        </w:rPr>
        <w:t>: Հերթական որ</w:t>
      </w:r>
      <w:r w:rsidR="00585DF3" w:rsidRPr="00A23B67">
        <w:rPr>
          <w:rFonts w:ascii="GHEA Grapalat" w:eastAsia="Tahoma" w:hAnsi="GHEA Grapalat" w:cs="Tahoma"/>
          <w:lang w:val="hy-AM" w:eastAsia="ru-RU"/>
        </w:rPr>
        <w:t>ա</w:t>
      </w:r>
      <w:r w:rsidR="00422D3C" w:rsidRPr="00A23B67">
        <w:rPr>
          <w:rFonts w:ascii="GHEA Grapalat" w:eastAsia="Tahoma" w:hAnsi="GHEA Grapalat" w:cs="Tahoma"/>
          <w:lang w:val="hy-AM" w:eastAsia="ru-RU"/>
        </w:rPr>
        <w:t xml:space="preserve">կավորումն անցկացվում է </w:t>
      </w:r>
      <w:r w:rsidRPr="00A23B67">
        <w:rPr>
          <w:rFonts w:ascii="GHEA Grapalat" w:eastAsia="Tahoma" w:hAnsi="GHEA Grapalat" w:cs="Tahoma"/>
          <w:lang w:val="hy-AM" w:eastAsia="ru-RU"/>
        </w:rPr>
        <w:t>առնվազն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յուրաքանչյուր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երկու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տարին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մեկ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անգամ</w:t>
      </w:r>
      <w:r w:rsidR="00422D3C" w:rsidRPr="00E021DC">
        <w:rPr>
          <w:rFonts w:ascii="GHEA Grapalat" w:hAnsi="GHEA Grapalat"/>
          <w:lang w:val="hy-AM" w:eastAsia="ru-RU"/>
        </w:rPr>
        <w:t>:</w:t>
      </w:r>
      <w:r w:rsidR="00422D3C" w:rsidRPr="00A23B67">
        <w:rPr>
          <w:rFonts w:ascii="Courier New" w:hAnsi="Courier New" w:cs="Courier New"/>
          <w:lang w:val="hy-AM" w:eastAsia="ru-RU"/>
        </w:rPr>
        <w:t> </w:t>
      </w:r>
      <w:r w:rsidR="00422D3C" w:rsidRPr="00A23B67">
        <w:rPr>
          <w:rFonts w:ascii="GHEA Grapalat" w:eastAsia="Tahoma" w:hAnsi="GHEA Grapalat" w:cs="Tahoma"/>
          <w:lang w:val="hy-AM" w:eastAsia="ru-RU"/>
        </w:rPr>
        <w:t>Որակավորում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անցկացնելու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մասին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Հայաստանի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Հանրապետության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արդարադատության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նախարարության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պաշտոնական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կայք</w:t>
      </w:r>
      <w:r w:rsidR="00937BAB" w:rsidRPr="002629DC">
        <w:rPr>
          <w:rFonts w:ascii="GHEA Grapalat" w:eastAsia="Tahoma" w:hAnsi="GHEA Grapalat" w:cs="Tahoma"/>
          <w:lang w:val="hy-AM" w:eastAsia="ru-RU"/>
        </w:rPr>
        <w:t>էջ</w:t>
      </w:r>
      <w:r w:rsidR="00422D3C" w:rsidRPr="00A23B67">
        <w:rPr>
          <w:rFonts w:ascii="GHEA Grapalat" w:eastAsia="Tahoma" w:hAnsi="GHEA Grapalat" w:cs="Tahoma"/>
          <w:lang w:val="hy-AM" w:eastAsia="ru-RU"/>
        </w:rPr>
        <w:t>ում</w:t>
      </w:r>
      <w:r w:rsidR="00422D3C" w:rsidRPr="00A23B67">
        <w:rPr>
          <w:rFonts w:ascii="GHEA Grapalat" w:hAnsi="GHEA Grapalat"/>
          <w:lang w:val="hy-AM" w:eastAsia="ru-RU"/>
        </w:rPr>
        <w:t xml:space="preserve">, </w:t>
      </w:r>
      <w:r w:rsidR="00422D3C" w:rsidRPr="00A23B67">
        <w:rPr>
          <w:rFonts w:ascii="GHEA Grapalat" w:eastAsia="Tahoma" w:hAnsi="GHEA Grapalat" w:cs="Tahoma"/>
          <w:lang w:val="hy-AM" w:eastAsia="ru-RU"/>
        </w:rPr>
        <w:t>ինչպես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նաև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Հայաստանի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Հանրապետության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հրապարակային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ծանուցումների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պաշտոնական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ինտերնետային</w:t>
      </w:r>
      <w:r w:rsidR="00422D3C" w:rsidRPr="00A23B67">
        <w:rPr>
          <w:rFonts w:ascii="GHEA Grapalat" w:hAnsi="GHEA Grapalat"/>
          <w:lang w:val="hy-AM" w:eastAsia="ru-RU"/>
        </w:rPr>
        <w:t xml:space="preserve"> (</w:t>
      </w:r>
      <w:r w:rsidR="00422D3C" w:rsidRPr="00A23B67">
        <w:rPr>
          <w:rFonts w:ascii="GHEA Grapalat" w:eastAsia="Tahoma" w:hAnsi="GHEA Grapalat" w:cs="Tahoma"/>
          <w:lang w:val="hy-AM" w:eastAsia="ru-RU"/>
        </w:rPr>
        <w:t>այսուհետ</w:t>
      </w:r>
      <w:r w:rsidR="00422D3C" w:rsidRPr="00A23B67">
        <w:rPr>
          <w:rFonts w:ascii="GHEA Grapalat" w:hAnsi="GHEA Grapalat"/>
          <w:lang w:val="hy-AM" w:eastAsia="ru-RU"/>
        </w:rPr>
        <w:t xml:space="preserve">` www.azdarar.am) </w:t>
      </w:r>
      <w:r w:rsidR="00422D3C" w:rsidRPr="00A23B67">
        <w:rPr>
          <w:rFonts w:ascii="GHEA Grapalat" w:eastAsia="Tahoma" w:hAnsi="GHEA Grapalat" w:cs="Tahoma"/>
          <w:lang w:val="hy-AM" w:eastAsia="ru-RU"/>
        </w:rPr>
        <w:t>կայք</w:t>
      </w:r>
      <w:r w:rsidR="00937BAB" w:rsidRPr="002629DC">
        <w:rPr>
          <w:rFonts w:ascii="GHEA Grapalat" w:eastAsia="Tahoma" w:hAnsi="GHEA Grapalat" w:cs="Tahoma"/>
          <w:lang w:val="hy-AM" w:eastAsia="ru-RU"/>
        </w:rPr>
        <w:t>էջ</w:t>
      </w:r>
      <w:r w:rsidR="00422D3C" w:rsidRPr="00A23B67">
        <w:rPr>
          <w:rFonts w:ascii="GHEA Grapalat" w:eastAsia="Tahoma" w:hAnsi="GHEA Grapalat" w:cs="Tahoma"/>
          <w:lang w:val="hy-AM" w:eastAsia="ru-RU"/>
        </w:rPr>
        <w:t>ում հայտարարություն է հրապարակվում որակավորման անցկացման օրվանից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ոչ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ուշ</w:t>
      </w:r>
      <w:r w:rsidR="00422D3C" w:rsidRPr="00A23B67">
        <w:rPr>
          <w:rFonts w:ascii="GHEA Grapalat" w:hAnsi="GHEA Grapalat"/>
          <w:lang w:val="hy-AM" w:eastAsia="ru-RU"/>
        </w:rPr>
        <w:t xml:space="preserve">, </w:t>
      </w:r>
      <w:r w:rsidR="00422D3C" w:rsidRPr="00A23B67">
        <w:rPr>
          <w:rFonts w:ascii="GHEA Grapalat" w:eastAsia="Tahoma" w:hAnsi="GHEA Grapalat" w:cs="Tahoma"/>
          <w:lang w:val="hy-AM" w:eastAsia="ru-RU"/>
        </w:rPr>
        <w:t>քան</w:t>
      </w:r>
      <w:r w:rsidR="00422D3C" w:rsidRPr="00A23B67">
        <w:rPr>
          <w:rFonts w:ascii="GHEA Grapalat" w:hAnsi="GHEA Grapalat"/>
          <w:lang w:val="hy-AM" w:eastAsia="ru-RU"/>
        </w:rPr>
        <w:t xml:space="preserve"> 20 </w:t>
      </w:r>
      <w:r w:rsidR="00422D3C" w:rsidRPr="00A23B67">
        <w:rPr>
          <w:rFonts w:ascii="GHEA Grapalat" w:eastAsia="Tahoma" w:hAnsi="GHEA Grapalat" w:cs="Tahoma"/>
          <w:lang w:val="hy-AM" w:eastAsia="ru-RU"/>
        </w:rPr>
        <w:t>օր</w:t>
      </w:r>
      <w:r w:rsidR="00422D3C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առաջ՝ նշելով անհրաժեշտ փաստաթղթերի ցանկը, ներկայացման վայրն ու վերջնաժամկետը</w:t>
      </w:r>
      <w:r w:rsidR="00422D3C" w:rsidRPr="00A23B67">
        <w:rPr>
          <w:rFonts w:ascii="GHEA Grapalat" w:hAnsi="GHEA Grapalat"/>
          <w:lang w:val="hy-AM" w:eastAsia="ru-RU"/>
        </w:rPr>
        <w:t>:</w:t>
      </w:r>
    </w:p>
    <w:p w:rsidR="00422D3C" w:rsidRPr="00A23B67" w:rsidRDefault="00422D3C" w:rsidP="00B320D4">
      <w:pPr>
        <w:pStyle w:val="NoSpacing"/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hAnsi="GHEA Grapalat"/>
          <w:lang w:val="hy-AM" w:eastAsia="ru-RU"/>
        </w:rPr>
        <w:t>5.</w:t>
      </w:r>
      <w:r w:rsidR="008717E8" w:rsidRPr="00A23B67" w:rsidDel="008717E8">
        <w:rPr>
          <w:rFonts w:ascii="GHEA Grapalat" w:hAnsi="GHEA Grapalat"/>
          <w:lang w:val="hy-AM" w:eastAsia="ru-RU"/>
        </w:rPr>
        <w:t xml:space="preserve"> </w:t>
      </w:r>
      <w:r w:rsidR="008717E8" w:rsidRPr="00A54DDA">
        <w:rPr>
          <w:rFonts w:ascii="GHEA Grapalat" w:hAnsi="GHEA Grapalat"/>
          <w:color w:val="000000"/>
          <w:shd w:val="clear" w:color="auto" w:fill="FFFFFF"/>
          <w:lang w:val="hy-AM"/>
        </w:rPr>
        <w:t>Թեստավորման կազմակերպման և իրականացման նախապատրաստական աշխատանքներն իրականացնում է</w:t>
      </w:r>
      <w:r w:rsidR="001C7A35" w:rsidRPr="001C7A3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717E8" w:rsidRPr="008717E8">
        <w:rPr>
          <w:rFonts w:ascii="GHEA Grapalat" w:hAnsi="GHEA Grapalat"/>
          <w:lang w:val="hy-AM" w:eastAsia="ru-RU"/>
        </w:rPr>
        <w:t xml:space="preserve">Հայաստանի Հանրապետության </w:t>
      </w:r>
      <w:r w:rsidR="008717E8" w:rsidRPr="00A55210">
        <w:rPr>
          <w:rFonts w:ascii="GHEA Grapalat" w:hAnsi="GHEA Grapalat"/>
          <w:lang w:val="hy-AM" w:eastAsia="ru-RU"/>
        </w:rPr>
        <w:t>արդարադատության նախարարությ</w:t>
      </w:r>
      <w:r w:rsidR="00D4735A" w:rsidRPr="000043A3">
        <w:rPr>
          <w:rFonts w:ascii="GHEA Grapalat" w:hAnsi="GHEA Grapalat"/>
          <w:lang w:val="hy-AM" w:eastAsia="ru-RU"/>
        </w:rPr>
        <w:t>ու</w:t>
      </w:r>
      <w:r w:rsidR="008717E8" w:rsidRPr="00A55210">
        <w:rPr>
          <w:rFonts w:ascii="GHEA Grapalat" w:hAnsi="GHEA Grapalat"/>
          <w:lang w:val="hy-AM" w:eastAsia="ru-RU"/>
        </w:rPr>
        <w:t>ն</w:t>
      </w:r>
      <w:r w:rsidR="00D4735A" w:rsidRPr="000043A3">
        <w:rPr>
          <w:rFonts w:ascii="GHEA Grapalat" w:hAnsi="GHEA Grapalat"/>
          <w:lang w:val="hy-AM" w:eastAsia="ru-RU"/>
        </w:rPr>
        <w:t>ը</w:t>
      </w:r>
      <w:r w:rsidR="008717E8" w:rsidRPr="00A55210">
        <w:rPr>
          <w:rFonts w:ascii="GHEA Grapalat" w:hAnsi="GHEA Grapalat"/>
          <w:lang w:val="hy-AM" w:eastAsia="ru-RU"/>
        </w:rPr>
        <w:t xml:space="preserve"> </w:t>
      </w:r>
      <w:r w:rsidR="008717E8" w:rsidRPr="008C61E2">
        <w:rPr>
          <w:rFonts w:ascii="GHEA Grapalat" w:hAnsi="GHEA Grapalat"/>
          <w:lang w:val="hy-AM" w:eastAsia="ru-RU"/>
        </w:rPr>
        <w:t>(</w:t>
      </w:r>
      <w:r w:rsidR="008717E8" w:rsidRPr="008717E8">
        <w:rPr>
          <w:rFonts w:ascii="GHEA Grapalat" w:hAnsi="GHEA Grapalat"/>
          <w:lang w:val="hy-AM" w:eastAsia="ru-RU"/>
        </w:rPr>
        <w:t xml:space="preserve">այսուհետ՝ </w:t>
      </w:r>
      <w:r w:rsidR="00DD1AE6" w:rsidRPr="000043A3">
        <w:rPr>
          <w:rFonts w:ascii="GHEA Grapalat" w:hAnsi="GHEA Grapalat"/>
          <w:lang w:val="hy-AM" w:eastAsia="ru-RU"/>
        </w:rPr>
        <w:t>Նախարարություն</w:t>
      </w:r>
      <w:r w:rsidR="008717E8" w:rsidRPr="008717E8">
        <w:rPr>
          <w:rFonts w:ascii="GHEA Grapalat" w:hAnsi="GHEA Grapalat"/>
          <w:lang w:val="hy-AM" w:eastAsia="ru-RU"/>
        </w:rPr>
        <w:t>):</w:t>
      </w:r>
      <w:r w:rsidR="008717E8" w:rsidRPr="00A23B67">
        <w:rPr>
          <w:rFonts w:ascii="GHEA Grapalat" w:hAnsi="GHEA Grapalat"/>
          <w:lang w:val="hy-AM" w:eastAsia="ru-RU"/>
        </w:rPr>
        <w:t xml:space="preserve"> </w:t>
      </w:r>
    </w:p>
    <w:p w:rsidR="009E593C" w:rsidRPr="00A23B67" w:rsidRDefault="00617614" w:rsidP="00B320D4">
      <w:pPr>
        <w:pStyle w:val="NoSpacing"/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 xml:space="preserve">6. </w:t>
      </w:r>
      <w:r w:rsidR="003C7B4F" w:rsidRPr="00A23B67">
        <w:rPr>
          <w:rFonts w:ascii="GHEA Grapalat" w:eastAsia="Tahoma" w:hAnsi="GHEA Grapalat" w:cs="Tahoma"/>
          <w:lang w:val="hy-AM" w:eastAsia="ru-RU"/>
        </w:rPr>
        <w:t>Դիմորդ</w:t>
      </w:r>
      <w:r w:rsidR="00B62D22" w:rsidRPr="00A23B67">
        <w:rPr>
          <w:rFonts w:ascii="GHEA Grapalat" w:eastAsia="Tahoma" w:hAnsi="GHEA Grapalat" w:cs="Tahoma"/>
          <w:lang w:val="hy-AM" w:eastAsia="ru-RU"/>
        </w:rPr>
        <w:t>ն անձամբ</w:t>
      </w:r>
      <w:r w:rsidRPr="00A23B67">
        <w:rPr>
          <w:rFonts w:ascii="GHEA Grapalat" w:eastAsia="Tahoma" w:hAnsi="GHEA Grapalat" w:cs="Tahoma"/>
          <w:lang w:val="hy-AM" w:eastAsia="ru-RU"/>
        </w:rPr>
        <w:t xml:space="preserve"> </w:t>
      </w:r>
      <w:r w:rsidR="00DD1AE6" w:rsidRPr="000043A3">
        <w:rPr>
          <w:rFonts w:ascii="GHEA Grapalat" w:hAnsi="GHEA Grapalat"/>
          <w:lang w:val="hy-AM" w:eastAsia="ru-RU"/>
        </w:rPr>
        <w:t>Նախարարություն</w:t>
      </w:r>
      <w:r w:rsidR="00B426D9" w:rsidRPr="000043A3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 ներկայացնում</w:t>
      </w:r>
      <w:r w:rsidRPr="00A23B67">
        <w:rPr>
          <w:rFonts w:ascii="GHEA Grapalat" w:hAnsi="GHEA Grapalat"/>
          <w:lang w:val="hy-AM" w:eastAsia="ru-RU"/>
        </w:rPr>
        <w:t>`</w:t>
      </w:r>
    </w:p>
    <w:p w:rsidR="009E593C" w:rsidRPr="00A23B67" w:rsidRDefault="00617614" w:rsidP="00B320D4">
      <w:pPr>
        <w:pStyle w:val="NoSpacing"/>
        <w:numPr>
          <w:ilvl w:val="0"/>
          <w:numId w:val="18"/>
        </w:numPr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դիմում</w:t>
      </w:r>
      <w:r w:rsidRPr="00A23B67">
        <w:rPr>
          <w:rFonts w:ascii="GHEA Grapalat" w:hAnsi="GHEA Grapalat"/>
          <w:lang w:val="hy-AM" w:eastAsia="ru-RU"/>
        </w:rPr>
        <w:t xml:space="preserve">, </w:t>
      </w:r>
      <w:r w:rsidRPr="00A23B67">
        <w:rPr>
          <w:rFonts w:ascii="GHEA Grapalat" w:eastAsia="Tahoma" w:hAnsi="GHEA Grapalat" w:cs="Tahoma"/>
          <w:lang w:val="hy-AM" w:eastAsia="ru-RU"/>
        </w:rPr>
        <w:t>որտեղ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պետք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նշվեն</w:t>
      </w:r>
      <w:r w:rsidRPr="00A23B67">
        <w:rPr>
          <w:rFonts w:ascii="GHEA Grapalat" w:hAnsi="GHEA Grapalat"/>
          <w:lang w:val="hy-AM" w:eastAsia="ru-RU"/>
        </w:rPr>
        <w:t>`</w:t>
      </w:r>
    </w:p>
    <w:p w:rsidR="009E593C" w:rsidRPr="00A23B67" w:rsidRDefault="00617614" w:rsidP="00B320D4">
      <w:pPr>
        <w:pStyle w:val="NoSpacing"/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ա</w:t>
      </w:r>
      <w:r w:rsidRPr="00A23B67">
        <w:rPr>
          <w:rFonts w:ascii="GHEA Grapalat" w:hAnsi="GHEA Grapalat"/>
          <w:lang w:val="hy-AM" w:eastAsia="ru-RU"/>
        </w:rPr>
        <w:t xml:space="preserve">. </w:t>
      </w:r>
      <w:r w:rsidR="0040409D" w:rsidRPr="0040409D">
        <w:rPr>
          <w:rFonts w:ascii="GHEA Grapalat" w:hAnsi="GHEA Grapalat"/>
          <w:lang w:val="hy-AM" w:eastAsia="ru-RU"/>
        </w:rPr>
        <w:t>Դ</w:t>
      </w:r>
      <w:r w:rsidRPr="00A23B67">
        <w:rPr>
          <w:rFonts w:ascii="GHEA Grapalat" w:hAnsi="GHEA Grapalat"/>
          <w:lang w:val="hy-AM" w:eastAsia="ru-RU"/>
        </w:rPr>
        <w:t xml:space="preserve">իմորդի </w:t>
      </w:r>
      <w:r w:rsidRPr="00A23B67">
        <w:rPr>
          <w:rFonts w:ascii="GHEA Grapalat" w:eastAsia="Tahoma" w:hAnsi="GHEA Grapalat" w:cs="Tahoma"/>
          <w:lang w:val="hy-AM" w:eastAsia="ru-RU"/>
        </w:rPr>
        <w:t>անունը</w:t>
      </w:r>
      <w:r w:rsidRPr="00A23B67">
        <w:rPr>
          <w:rFonts w:ascii="GHEA Grapalat" w:hAnsi="GHEA Grapalat"/>
          <w:lang w:val="hy-AM" w:eastAsia="ru-RU"/>
        </w:rPr>
        <w:t xml:space="preserve">, </w:t>
      </w:r>
      <w:r w:rsidRPr="00A23B67">
        <w:rPr>
          <w:rFonts w:ascii="GHEA Grapalat" w:eastAsia="Tahoma" w:hAnsi="GHEA Grapalat" w:cs="Tahoma"/>
          <w:lang w:val="hy-AM" w:eastAsia="ru-RU"/>
        </w:rPr>
        <w:t>ազգանունը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և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հայրանունը</w:t>
      </w:r>
      <w:r w:rsidRPr="00A23B67">
        <w:rPr>
          <w:rFonts w:ascii="GHEA Grapalat" w:hAnsi="GHEA Grapalat"/>
          <w:lang w:val="hy-AM" w:eastAsia="ru-RU"/>
        </w:rPr>
        <w:t xml:space="preserve"> (</w:t>
      </w:r>
      <w:r w:rsidRPr="00A23B67">
        <w:rPr>
          <w:rFonts w:ascii="GHEA Grapalat" w:eastAsia="Tahoma" w:hAnsi="GHEA Grapalat" w:cs="Tahoma"/>
          <w:lang w:val="hy-AM" w:eastAsia="ru-RU"/>
        </w:rPr>
        <w:t>անձը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հաստատող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փաստաթղթում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հայրանվան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առկայության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դեպքում</w:t>
      </w:r>
      <w:r w:rsidRPr="00A23B67">
        <w:rPr>
          <w:rFonts w:ascii="GHEA Grapalat" w:hAnsi="GHEA Grapalat"/>
          <w:lang w:val="hy-AM" w:eastAsia="ru-RU"/>
        </w:rPr>
        <w:t>)</w:t>
      </w:r>
      <w:r w:rsidR="005F64ED" w:rsidRPr="00A23B67">
        <w:rPr>
          <w:rFonts w:ascii="GHEA Grapalat" w:hAnsi="GHEA Grapalat"/>
          <w:lang w:val="hy-AM" w:eastAsia="ru-RU"/>
        </w:rPr>
        <w:t>.</w:t>
      </w:r>
    </w:p>
    <w:p w:rsidR="009E593C" w:rsidRPr="00A23B67" w:rsidRDefault="00617614" w:rsidP="00B320D4">
      <w:pPr>
        <w:pStyle w:val="NoSpacing"/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բ</w:t>
      </w:r>
      <w:r w:rsidRPr="00A23B67">
        <w:rPr>
          <w:rFonts w:ascii="GHEA Grapalat" w:hAnsi="GHEA Grapalat"/>
          <w:lang w:val="hy-AM" w:eastAsia="ru-RU"/>
        </w:rPr>
        <w:t xml:space="preserve">. </w:t>
      </w:r>
      <w:r w:rsidR="00F031EC" w:rsidRPr="00A23B67">
        <w:rPr>
          <w:rFonts w:ascii="GHEA Grapalat" w:hAnsi="GHEA Grapalat"/>
          <w:lang w:val="hy-AM" w:eastAsia="ru-RU"/>
        </w:rPr>
        <w:t>Դ</w:t>
      </w:r>
      <w:r w:rsidRPr="00A23B67">
        <w:rPr>
          <w:rFonts w:ascii="GHEA Grapalat" w:hAnsi="GHEA Grapalat"/>
          <w:lang w:val="hy-AM" w:eastAsia="ru-RU"/>
        </w:rPr>
        <w:t xml:space="preserve">իմորդի </w:t>
      </w:r>
      <w:r w:rsidRPr="00A23B67">
        <w:rPr>
          <w:rFonts w:ascii="GHEA Grapalat" w:eastAsia="Tahoma" w:hAnsi="GHEA Grapalat" w:cs="Tahoma"/>
          <w:lang w:val="hy-AM" w:eastAsia="ru-RU"/>
        </w:rPr>
        <w:t>բնակության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վայրը</w:t>
      </w:r>
      <w:r w:rsidRPr="00A23B67">
        <w:rPr>
          <w:rFonts w:ascii="GHEA Grapalat" w:hAnsi="GHEA Grapalat"/>
          <w:lang w:val="hy-AM" w:eastAsia="ru-RU"/>
        </w:rPr>
        <w:t xml:space="preserve">, </w:t>
      </w:r>
      <w:r w:rsidRPr="00A23B67">
        <w:rPr>
          <w:rFonts w:ascii="GHEA Grapalat" w:eastAsia="Tahoma" w:hAnsi="GHEA Grapalat" w:cs="Tahoma"/>
          <w:lang w:val="hy-AM" w:eastAsia="ru-RU"/>
        </w:rPr>
        <w:t>հեռախոսահամարը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կամ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էլեկտրոնային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փոստի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հասցեն</w:t>
      </w:r>
      <w:r w:rsidRPr="00A23B67">
        <w:rPr>
          <w:rFonts w:ascii="GHEA Grapalat" w:hAnsi="GHEA Grapalat"/>
          <w:lang w:val="hy-AM" w:eastAsia="ru-RU"/>
        </w:rPr>
        <w:t>.</w:t>
      </w:r>
    </w:p>
    <w:p w:rsidR="009E593C" w:rsidRPr="00A23B67" w:rsidRDefault="00617614" w:rsidP="00B320D4">
      <w:pPr>
        <w:pStyle w:val="NoSpacing"/>
        <w:numPr>
          <w:ilvl w:val="0"/>
          <w:numId w:val="18"/>
        </w:numPr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2 գունավոր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լուսանկար</w:t>
      </w:r>
      <w:r w:rsidRPr="00A23B67">
        <w:rPr>
          <w:rFonts w:ascii="GHEA Grapalat" w:hAnsi="GHEA Grapalat"/>
          <w:lang w:val="hy-AM" w:eastAsia="ru-RU"/>
        </w:rPr>
        <w:t xml:space="preserve">` 4 x 6 </w:t>
      </w:r>
      <w:r w:rsidRPr="00A23B67">
        <w:rPr>
          <w:rFonts w:ascii="GHEA Grapalat" w:eastAsia="Tahoma" w:hAnsi="GHEA Grapalat" w:cs="Tahoma"/>
          <w:lang w:val="hy-AM" w:eastAsia="ru-RU"/>
        </w:rPr>
        <w:t>չափսի</w:t>
      </w:r>
      <w:r w:rsidRPr="00A23B67">
        <w:rPr>
          <w:rFonts w:ascii="GHEA Grapalat" w:hAnsi="GHEA Grapalat"/>
          <w:lang w:val="hy-AM" w:eastAsia="ru-RU"/>
        </w:rPr>
        <w:t>.</w:t>
      </w:r>
    </w:p>
    <w:p w:rsidR="009E593C" w:rsidRPr="00A23B67" w:rsidRDefault="00617614" w:rsidP="00B320D4">
      <w:pPr>
        <w:pStyle w:val="NoSpacing"/>
        <w:numPr>
          <w:ilvl w:val="0"/>
          <w:numId w:val="18"/>
        </w:numPr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անձը հաստատող փաստաթուղթը և պատճեն</w:t>
      </w:r>
      <w:r w:rsidR="00F031EC" w:rsidRPr="00A23B67">
        <w:rPr>
          <w:rFonts w:ascii="GHEA Grapalat" w:eastAsia="Tahoma" w:hAnsi="GHEA Grapalat" w:cs="Tahoma"/>
          <w:lang w:val="hy-AM" w:eastAsia="ru-RU"/>
        </w:rPr>
        <w:t>ը</w:t>
      </w:r>
      <w:r w:rsidRPr="00A23B67">
        <w:rPr>
          <w:rFonts w:ascii="GHEA Grapalat" w:hAnsi="GHEA Grapalat"/>
          <w:lang w:val="hy-AM" w:eastAsia="ru-RU"/>
        </w:rPr>
        <w:t>.</w:t>
      </w:r>
    </w:p>
    <w:p w:rsidR="009E593C" w:rsidRPr="00A23B67" w:rsidRDefault="00617614" w:rsidP="00B320D4">
      <w:pPr>
        <w:pStyle w:val="NoSpacing"/>
        <w:numPr>
          <w:ilvl w:val="0"/>
          <w:numId w:val="18"/>
        </w:numPr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հոգեբանի մասնագիտությամբ բարձրագույն կրթություն ստացած լինելու փաստը հավաստող դիպլոմը և պատճեն</w:t>
      </w:r>
      <w:r w:rsidR="00F031EC" w:rsidRPr="00A23B67">
        <w:rPr>
          <w:rFonts w:ascii="GHEA Grapalat" w:eastAsia="Tahoma" w:hAnsi="GHEA Grapalat" w:cs="Tahoma"/>
          <w:lang w:val="hy-AM" w:eastAsia="ru-RU"/>
        </w:rPr>
        <w:t>ը</w:t>
      </w:r>
      <w:r w:rsidRPr="00A23B67">
        <w:rPr>
          <w:rFonts w:ascii="GHEA Grapalat" w:hAnsi="GHEA Grapalat"/>
          <w:lang w:val="hy-AM" w:eastAsia="ru-RU"/>
        </w:rPr>
        <w:t>.</w:t>
      </w:r>
    </w:p>
    <w:p w:rsidR="009E593C" w:rsidRPr="00A23B67" w:rsidRDefault="00617614" w:rsidP="00B320D4">
      <w:pPr>
        <w:pStyle w:val="NoSpacing"/>
        <w:numPr>
          <w:ilvl w:val="0"/>
          <w:numId w:val="18"/>
        </w:numPr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հոգեբանի որակավորման դասընթացներն անցած լինելու փաստը հավաստող վկայականն ու պատճենը.</w:t>
      </w:r>
    </w:p>
    <w:p w:rsidR="001C7A35" w:rsidRDefault="001C7A35" w:rsidP="00B320D4">
      <w:pPr>
        <w:pStyle w:val="NoSpacing"/>
        <w:numPr>
          <w:ilvl w:val="0"/>
          <w:numId w:val="18"/>
        </w:numPr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1C7A35">
        <w:rPr>
          <w:rFonts w:ascii="GHEA Grapalat" w:hAnsi="GHEA Grapalat" w:cs="GHEA Grapalat"/>
          <w:color w:val="000000"/>
          <w:highlight w:val="white"/>
          <w:lang w:val="hy-AM" w:eastAsia="ru-RU"/>
        </w:rPr>
        <w:t>նոտարական կարգով հաստատված բանավոր հայտարարություն դատվածության բացակայության մասին</w:t>
      </w:r>
      <w:r w:rsidRPr="001C7A35">
        <w:rPr>
          <w:rFonts w:ascii="GHEA Grapalat" w:hAnsi="GHEA Grapalat" w:cs="GHEA Grapalat"/>
          <w:color w:val="000000"/>
          <w:lang w:val="hy-AM" w:eastAsia="ru-RU"/>
        </w:rPr>
        <w:t>։</w:t>
      </w:r>
    </w:p>
    <w:p w:rsidR="009E593C" w:rsidRPr="00A23B67" w:rsidRDefault="006F5E6F" w:rsidP="00B320D4">
      <w:pPr>
        <w:pStyle w:val="NoSpacing"/>
        <w:tabs>
          <w:tab w:val="left" w:pos="993"/>
        </w:tabs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lastRenderedPageBreak/>
        <w:t xml:space="preserve">7. </w:t>
      </w:r>
      <w:r w:rsidR="00DD1AE6" w:rsidRPr="000043A3">
        <w:rPr>
          <w:rFonts w:ascii="GHEA Grapalat" w:hAnsi="GHEA Grapalat"/>
          <w:lang w:val="hy-AM" w:eastAsia="ru-RU"/>
        </w:rPr>
        <w:t>Նախարարություն</w:t>
      </w:r>
      <w:r w:rsidR="00B426D9" w:rsidRPr="000043A3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imes New Roman" w:hAnsi="GHEA Grapalat"/>
          <w:color w:val="000000"/>
          <w:lang w:val="hy-AM" w:eastAsia="ru-RU"/>
        </w:rPr>
        <w:t>ներկայացված փաստաթղթերի պատճենները համեմատում է բնօրինակների հետ և համապատասխանության դեպքում ընդունում դրա</w:t>
      </w:r>
      <w:r w:rsidR="006A3173" w:rsidRPr="00A23B67">
        <w:rPr>
          <w:rFonts w:ascii="GHEA Grapalat" w:eastAsia="Times New Roman" w:hAnsi="GHEA Grapalat"/>
          <w:color w:val="000000"/>
          <w:lang w:val="hy-AM" w:eastAsia="ru-RU"/>
        </w:rPr>
        <w:t xml:space="preserve">նք՝ բնօրինակները վերադարձնելով </w:t>
      </w:r>
      <w:r w:rsidR="0040409D" w:rsidRPr="0040409D">
        <w:rPr>
          <w:rFonts w:ascii="GHEA Grapalat" w:eastAsia="Times New Roman" w:hAnsi="GHEA Grapalat"/>
          <w:color w:val="000000"/>
          <w:lang w:val="hy-AM" w:eastAsia="ru-RU"/>
        </w:rPr>
        <w:t>Դ</w:t>
      </w:r>
      <w:r w:rsidR="00617614" w:rsidRPr="00A23B67">
        <w:rPr>
          <w:rFonts w:ascii="GHEA Grapalat" w:eastAsia="Times New Roman" w:hAnsi="GHEA Grapalat"/>
          <w:color w:val="000000"/>
          <w:lang w:val="hy-AM" w:eastAsia="ru-RU"/>
        </w:rPr>
        <w:t>իմորդին:</w:t>
      </w:r>
    </w:p>
    <w:p w:rsidR="009E593C" w:rsidRPr="00A23B67" w:rsidRDefault="00617614" w:rsidP="00B320D4">
      <w:pPr>
        <w:pStyle w:val="NoSpacing"/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imes New Roman" w:hAnsi="GHEA Grapalat"/>
          <w:color w:val="000000"/>
          <w:lang w:val="hy-AM" w:eastAsia="ru-RU"/>
        </w:rPr>
        <w:t>8.</w:t>
      </w:r>
      <w:r w:rsidR="00CD555E" w:rsidRPr="00A23B67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B62D22" w:rsidRPr="00A23B67">
        <w:rPr>
          <w:rFonts w:ascii="GHEA Grapalat" w:eastAsia="Times New Roman" w:hAnsi="GHEA Grapalat"/>
          <w:color w:val="000000"/>
          <w:lang w:val="hy-AM" w:eastAsia="ru-RU"/>
        </w:rPr>
        <w:t xml:space="preserve">Դիմումը համարվում է ընդունված, եթե Դիմորդի կողմից </w:t>
      </w:r>
      <w:r w:rsidR="00F6206D" w:rsidRPr="000043A3">
        <w:rPr>
          <w:rFonts w:ascii="GHEA Grapalat" w:hAnsi="GHEA Grapalat"/>
          <w:lang w:val="hy-AM" w:eastAsia="ru-RU"/>
        </w:rPr>
        <w:t>Նախարարություն</w:t>
      </w:r>
      <w:r w:rsidR="00B62D22" w:rsidRPr="00A23B67">
        <w:rPr>
          <w:rFonts w:ascii="GHEA Grapalat" w:eastAsia="Times New Roman" w:hAnsi="GHEA Grapalat"/>
          <w:color w:val="000000"/>
          <w:lang w:val="hy-AM" w:eastAsia="ru-RU"/>
        </w:rPr>
        <w:t xml:space="preserve"> են ներկայացվել սույն կարգի </w:t>
      </w:r>
      <w:r w:rsidR="00710207" w:rsidRPr="00A23B67">
        <w:rPr>
          <w:rFonts w:ascii="GHEA Grapalat" w:eastAsia="Times New Roman" w:hAnsi="GHEA Grapalat"/>
          <w:color w:val="000000"/>
          <w:lang w:val="hy-AM" w:eastAsia="ru-RU"/>
        </w:rPr>
        <w:t>6</w:t>
      </w:r>
      <w:r w:rsidR="00F92BCE" w:rsidRPr="00F92BCE">
        <w:rPr>
          <w:rFonts w:ascii="GHEA Grapalat" w:eastAsia="Times New Roman" w:hAnsi="GHEA Grapalat"/>
          <w:color w:val="000000"/>
          <w:lang w:val="hy-AM" w:eastAsia="ru-RU"/>
        </w:rPr>
        <w:t>-</w:t>
      </w:r>
      <w:r w:rsidR="00B62D22" w:rsidRPr="00A23B67">
        <w:rPr>
          <w:rFonts w:ascii="GHEA Grapalat" w:eastAsia="Times New Roman" w:hAnsi="GHEA Grapalat"/>
          <w:color w:val="000000"/>
          <w:lang w:val="hy-AM" w:eastAsia="ru-RU"/>
        </w:rPr>
        <w:t xml:space="preserve">րդ կետով 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 xml:space="preserve">սահմանված բոլոր անհրաժեշտ փաստաթղթերը: </w:t>
      </w:r>
    </w:p>
    <w:p w:rsidR="009E593C" w:rsidRPr="00A23B67" w:rsidRDefault="00617614" w:rsidP="00B320D4">
      <w:pPr>
        <w:pStyle w:val="NoSpacing"/>
        <w:tabs>
          <w:tab w:val="left" w:pos="993"/>
        </w:tabs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t>9.</w:t>
      </w:r>
      <w:r w:rsidR="00CD555E" w:rsidRPr="00A23B67">
        <w:rPr>
          <w:rFonts w:ascii="GHEA Grapalat" w:hAnsi="GHEA Grapalat"/>
          <w:lang w:val="hy-AM" w:eastAsia="ru-RU"/>
        </w:rPr>
        <w:t xml:space="preserve"> </w:t>
      </w:r>
      <w:r w:rsidR="00401F7E" w:rsidRPr="00A23B67">
        <w:rPr>
          <w:rFonts w:ascii="GHEA Grapalat" w:hAnsi="GHEA Grapalat"/>
          <w:lang w:val="hy-AM" w:eastAsia="ru-RU"/>
        </w:rPr>
        <w:t xml:space="preserve">Փաստաթղթերի ներկայացման </w:t>
      </w:r>
      <w:r w:rsidRPr="00A23B67">
        <w:rPr>
          <w:rFonts w:ascii="GHEA Grapalat" w:hAnsi="GHEA Grapalat"/>
          <w:lang w:val="hy-AM" w:eastAsia="ru-RU"/>
        </w:rPr>
        <w:t xml:space="preserve">ժամկետի ավարտից հետո 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6206D" w:rsidRPr="000043A3">
        <w:rPr>
          <w:rFonts w:ascii="GHEA Grapalat" w:hAnsi="GHEA Grapalat"/>
          <w:lang w:val="hy-AM" w:eastAsia="ru-RU"/>
        </w:rPr>
        <w:t>Նախարարությունը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 xml:space="preserve">, ըստ անհրաժեշտության, </w:t>
      </w:r>
      <w:r w:rsidR="00F031EC" w:rsidRPr="00A23B67">
        <w:rPr>
          <w:rFonts w:ascii="GHEA Grapalat" w:eastAsia="Times New Roman" w:hAnsi="GHEA Grapalat"/>
          <w:color w:val="000000"/>
          <w:lang w:val="hy-AM" w:eastAsia="ru-RU"/>
        </w:rPr>
        <w:t>Դ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 xml:space="preserve">իմորդների կողմից ներկայացված փաստաթղթերի իսկության մեջ հավաստիանալու նպատակով կարող է կատարել հարցումներ՝ համապատասխան իրավասու մարմիններ: </w:t>
      </w:r>
      <w:r w:rsidR="00422D3C" w:rsidRPr="00A23B67">
        <w:rPr>
          <w:rFonts w:ascii="GHEA Grapalat" w:eastAsia="Times New Roman" w:hAnsi="GHEA Grapalat"/>
          <w:color w:val="000000"/>
          <w:lang w:val="hy-AM" w:eastAsia="ru-RU"/>
        </w:rPr>
        <w:t>Եթե ներկայացված փաստաթղթերի</w:t>
      </w:r>
      <w:r w:rsidR="007720FD" w:rsidRPr="00A23B67">
        <w:rPr>
          <w:rFonts w:ascii="GHEA Grapalat" w:eastAsia="Times New Roman" w:hAnsi="GHEA Grapalat"/>
          <w:color w:val="000000"/>
          <w:lang w:val="hy-AM" w:eastAsia="ru-RU"/>
        </w:rPr>
        <w:t xml:space="preserve"> մեջ պարունակում </w:t>
      </w:r>
      <w:r w:rsidR="00422D3C" w:rsidRPr="00A23B67">
        <w:rPr>
          <w:rFonts w:ascii="GHEA Grapalat" w:eastAsia="Times New Roman" w:hAnsi="GHEA Grapalat"/>
          <w:color w:val="000000"/>
          <w:lang w:val="hy-AM" w:eastAsia="ru-RU"/>
        </w:rPr>
        <w:t>են</w:t>
      </w:r>
      <w:r w:rsidR="007720FD" w:rsidRPr="00A23B67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031EC" w:rsidRPr="00A23B67">
        <w:rPr>
          <w:rFonts w:ascii="GHEA Grapalat" w:eastAsia="Times New Roman" w:hAnsi="GHEA Grapalat"/>
          <w:color w:val="000000"/>
          <w:lang w:val="hy-AM" w:eastAsia="ru-RU"/>
        </w:rPr>
        <w:t xml:space="preserve">հանցանքի </w:t>
      </w:r>
      <w:r w:rsidR="007720FD" w:rsidRPr="00A23B67">
        <w:rPr>
          <w:rFonts w:ascii="GHEA Grapalat" w:eastAsia="Times New Roman" w:hAnsi="GHEA Grapalat"/>
          <w:color w:val="000000"/>
          <w:lang w:val="hy-AM" w:eastAsia="ru-RU"/>
        </w:rPr>
        <w:t xml:space="preserve">հատկանիշներ, ապա </w:t>
      </w:r>
      <w:r w:rsidR="00F6206D" w:rsidRPr="000043A3">
        <w:rPr>
          <w:rFonts w:ascii="GHEA Grapalat" w:hAnsi="GHEA Grapalat"/>
          <w:lang w:val="hy-AM" w:eastAsia="ru-RU"/>
        </w:rPr>
        <w:t>Նախարարությունն</w:t>
      </w:r>
      <w:r w:rsidR="007720FD" w:rsidRPr="00A23B67">
        <w:rPr>
          <w:rFonts w:ascii="GHEA Grapalat" w:eastAsia="Times New Roman" w:hAnsi="GHEA Grapalat"/>
          <w:color w:val="000000"/>
          <w:lang w:val="hy-AM" w:eastAsia="ru-RU"/>
        </w:rPr>
        <w:t xml:space="preserve"> այդ մասին հաղորդում է ներկայացնում իրավասու մարմին:</w:t>
      </w:r>
    </w:p>
    <w:p w:rsidR="009E593C" w:rsidRPr="00A23B67" w:rsidRDefault="00617614" w:rsidP="00B320D4">
      <w:pPr>
        <w:pStyle w:val="NoSpacing"/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imes New Roman" w:hAnsi="GHEA Grapalat"/>
          <w:color w:val="000000"/>
          <w:lang w:val="hy-AM" w:eastAsia="ru-RU"/>
        </w:rPr>
        <w:t xml:space="preserve">10. </w:t>
      </w:r>
      <w:r w:rsidR="00F6206D" w:rsidRPr="000043A3">
        <w:rPr>
          <w:rFonts w:ascii="GHEA Grapalat" w:hAnsi="GHEA Grapalat"/>
          <w:lang w:val="hy-AM" w:eastAsia="ru-RU"/>
        </w:rPr>
        <w:t>Նախարարություն</w:t>
      </w:r>
      <w:r w:rsidR="00216E9E" w:rsidRPr="000043A3">
        <w:rPr>
          <w:rFonts w:ascii="GHEA Grapalat" w:eastAsia="Times New Roman" w:hAnsi="GHEA Grapalat"/>
          <w:color w:val="000000"/>
          <w:lang w:val="hy-AM" w:eastAsia="ru-RU"/>
        </w:rPr>
        <w:t>ը</w:t>
      </w:r>
      <w:r w:rsidR="00B62D22" w:rsidRPr="00A23B67">
        <w:rPr>
          <w:rFonts w:ascii="GHEA Grapalat" w:eastAsia="Times New Roman" w:hAnsi="GHEA Grapalat"/>
          <w:color w:val="000000"/>
          <w:lang w:val="hy-AM" w:eastAsia="ru-RU"/>
        </w:rPr>
        <w:t xml:space="preserve"> սույն կարգի 2</w:t>
      </w:r>
      <w:r w:rsidR="00F92BCE" w:rsidRPr="00F92BCE">
        <w:rPr>
          <w:rFonts w:ascii="GHEA Grapalat" w:eastAsia="Times New Roman" w:hAnsi="GHEA Grapalat"/>
          <w:color w:val="000000"/>
          <w:lang w:val="hy-AM" w:eastAsia="ru-RU"/>
        </w:rPr>
        <w:t>-</w:t>
      </w:r>
      <w:r w:rsidR="00B62D22" w:rsidRPr="00A23B67">
        <w:rPr>
          <w:rFonts w:ascii="GHEA Grapalat" w:eastAsia="Times New Roman" w:hAnsi="GHEA Grapalat"/>
          <w:color w:val="000000"/>
          <w:lang w:val="hy-AM" w:eastAsia="ru-RU"/>
        </w:rPr>
        <w:t xml:space="preserve">րդ </w:t>
      </w:r>
      <w:r w:rsidR="00B863CB" w:rsidRPr="00A23B67">
        <w:rPr>
          <w:rFonts w:ascii="GHEA Grapalat" w:eastAsia="Times New Roman" w:hAnsi="GHEA Grapalat"/>
          <w:color w:val="000000"/>
          <w:lang w:val="hy-AM" w:eastAsia="ru-RU"/>
        </w:rPr>
        <w:t xml:space="preserve">և </w:t>
      </w:r>
      <w:r w:rsidR="00710207" w:rsidRPr="00A23B67">
        <w:rPr>
          <w:rFonts w:ascii="GHEA Grapalat" w:eastAsia="Times New Roman" w:hAnsi="GHEA Grapalat"/>
          <w:color w:val="000000"/>
          <w:lang w:val="hy-AM" w:eastAsia="ru-RU"/>
        </w:rPr>
        <w:t>6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>-րդ կետերով սահմանված պահանջները բավարարող յուրաքանչյուր դիմորդի վերաբերյալ կազմում է անձնական գործ և ներկայացնում ո</w:t>
      </w:r>
      <w:r w:rsidRPr="00A23B67">
        <w:rPr>
          <w:rFonts w:ascii="GHEA Grapalat" w:eastAsia="Tahoma" w:hAnsi="GHEA Grapalat" w:cs="Tahoma"/>
          <w:lang w:val="hy-AM" w:eastAsia="ru-RU"/>
        </w:rPr>
        <w:t xml:space="preserve">րակավորումն իրականացնող հանձնաժողովին, իսկ 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>սույն կարգի 2</w:t>
      </w:r>
      <w:r w:rsidR="00F92BCE" w:rsidRPr="00F92BCE">
        <w:rPr>
          <w:rFonts w:ascii="GHEA Grapalat" w:eastAsia="Times New Roman" w:hAnsi="GHEA Grapalat"/>
          <w:color w:val="000000"/>
          <w:lang w:val="hy-AM" w:eastAsia="ru-RU"/>
        </w:rPr>
        <w:t>-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 xml:space="preserve">րդ և 6-րդ կետերով </w:t>
      </w:r>
      <w:r w:rsidRPr="00A23B67">
        <w:rPr>
          <w:rFonts w:ascii="GHEA Grapalat" w:eastAsia="Tahoma" w:hAnsi="GHEA Grapalat" w:cs="Tahoma"/>
          <w:lang w:val="hy-AM" w:eastAsia="ru-RU"/>
        </w:rPr>
        <w:t>սահմանված պահանջները չբավարարող դիմումները</w:t>
      </w:r>
      <w:r w:rsidR="00505766">
        <w:rPr>
          <w:rFonts w:ascii="GHEA Grapalat" w:eastAsia="Tahoma" w:hAnsi="GHEA Grapalat" w:cs="Tahoma"/>
          <w:lang w:val="hy-AM" w:eastAsia="ru-RU"/>
        </w:rPr>
        <w:t xml:space="preserve"> </w:t>
      </w:r>
      <w:r w:rsidR="00505766" w:rsidRPr="00505766">
        <w:rPr>
          <w:rFonts w:ascii="GHEA Grapalat" w:eastAsia="Tahoma" w:hAnsi="GHEA Grapalat" w:cs="Tahoma"/>
          <w:lang w:val="hy-AM" w:eastAsia="ru-RU"/>
        </w:rPr>
        <w:t xml:space="preserve">և կից </w:t>
      </w:r>
      <w:r w:rsidR="00F247DE">
        <w:rPr>
          <w:rFonts w:ascii="GHEA Grapalat" w:eastAsia="Tahoma" w:hAnsi="GHEA Grapalat" w:cs="Tahoma"/>
          <w:lang w:val="hy-AM" w:eastAsia="ru-RU"/>
        </w:rPr>
        <w:t>փաստաթղթերը</w:t>
      </w:r>
      <w:r w:rsidR="00505766" w:rsidRPr="00505766">
        <w:rPr>
          <w:rFonts w:ascii="GHEA Grapalat" w:eastAsia="Tahoma" w:hAnsi="GHEA Grapalat" w:cs="Tahoma"/>
          <w:lang w:val="hy-AM" w:eastAsia="ru-RU"/>
        </w:rPr>
        <w:t xml:space="preserve"> թերի կամ սխալ լինելու դեպքում</w:t>
      </w:r>
      <w:r w:rsidR="008E77C1">
        <w:rPr>
          <w:rFonts w:ascii="GHEA Grapalat" w:eastAsia="Tahoma" w:hAnsi="GHEA Grapalat" w:cs="Tahoma"/>
          <w:lang w:val="hy-AM" w:eastAsia="ru-RU"/>
        </w:rPr>
        <w:t>,</w:t>
      </w:r>
      <w:r w:rsidR="00152452">
        <w:rPr>
          <w:rFonts w:ascii="GHEA Grapalat" w:eastAsia="Tahoma" w:hAnsi="GHEA Grapalat" w:cs="Tahoma"/>
          <w:lang w:val="hy-AM" w:eastAsia="ru-RU"/>
        </w:rPr>
        <w:t xml:space="preserve"> </w:t>
      </w:r>
      <w:r w:rsidR="00152452" w:rsidRPr="00A23B67">
        <w:rPr>
          <w:rFonts w:ascii="GHEA Grapalat" w:hAnsi="GHEA Grapalat"/>
          <w:lang w:val="hy-AM" w:eastAsia="ru-RU"/>
        </w:rPr>
        <w:t>Հայաստանի Հանրապետության արդարադատության նախարարի հրամանով</w:t>
      </w:r>
      <w:r w:rsidRPr="00A23B67">
        <w:rPr>
          <w:rFonts w:ascii="GHEA Grapalat" w:eastAsia="Tahoma" w:hAnsi="GHEA Grapalat" w:cs="Tahoma"/>
          <w:lang w:val="hy-AM" w:eastAsia="ru-RU"/>
        </w:rPr>
        <w:t xml:space="preserve"> մերժ</w:t>
      </w:r>
      <w:r w:rsidR="00BF1F4E">
        <w:rPr>
          <w:rFonts w:ascii="GHEA Grapalat" w:eastAsia="Tahoma" w:hAnsi="GHEA Grapalat" w:cs="Tahoma"/>
          <w:lang w:val="hy-AM" w:eastAsia="ru-RU"/>
        </w:rPr>
        <w:t>վ</w:t>
      </w:r>
      <w:r w:rsidRPr="00A23B67">
        <w:rPr>
          <w:rFonts w:ascii="GHEA Grapalat" w:eastAsia="Tahoma" w:hAnsi="GHEA Grapalat" w:cs="Tahoma"/>
          <w:lang w:val="hy-AM" w:eastAsia="ru-RU"/>
        </w:rPr>
        <w:t>ում</w:t>
      </w:r>
      <w:r w:rsidR="00BF1F4E">
        <w:rPr>
          <w:rFonts w:ascii="GHEA Grapalat" w:eastAsia="Tahoma" w:hAnsi="GHEA Grapalat" w:cs="Tahoma"/>
          <w:lang w:val="hy-AM" w:eastAsia="ru-RU"/>
        </w:rPr>
        <w:t xml:space="preserve"> են</w:t>
      </w:r>
      <w:r w:rsidRPr="00A23B67">
        <w:rPr>
          <w:rFonts w:ascii="GHEA Grapalat" w:eastAsia="Tahoma" w:hAnsi="GHEA Grapalat" w:cs="Tahoma"/>
          <w:lang w:val="hy-AM" w:eastAsia="ru-RU"/>
        </w:rPr>
        <w:t xml:space="preserve">՝ այդ մասին եռօրյա ժամկետում տեղեկացնելով </w:t>
      </w:r>
      <w:r w:rsidR="0040409D" w:rsidRPr="0040409D">
        <w:rPr>
          <w:rFonts w:ascii="GHEA Grapalat" w:eastAsia="Tahoma" w:hAnsi="GHEA Grapalat" w:cs="Tahoma"/>
          <w:lang w:val="hy-AM" w:eastAsia="ru-RU"/>
        </w:rPr>
        <w:t>Դ</w:t>
      </w:r>
      <w:r w:rsidRPr="00A23B67">
        <w:rPr>
          <w:rFonts w:ascii="GHEA Grapalat" w:eastAsia="Tahoma" w:hAnsi="GHEA Grapalat" w:cs="Tahoma"/>
          <w:lang w:val="hy-AM" w:eastAsia="ru-RU"/>
        </w:rPr>
        <w:t>իմորդին:</w:t>
      </w:r>
    </w:p>
    <w:p w:rsidR="009E593C" w:rsidRPr="00A23B67" w:rsidRDefault="009E593C" w:rsidP="00B320D4">
      <w:pPr>
        <w:pStyle w:val="NoSpacing"/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</w:p>
    <w:p w:rsidR="009E593C" w:rsidRPr="00A23B67" w:rsidRDefault="00B27454" w:rsidP="00B320D4">
      <w:pPr>
        <w:pStyle w:val="ListParagraph"/>
        <w:spacing w:line="360" w:lineRule="auto"/>
        <w:ind w:left="-142" w:firstLine="709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629D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3</w:t>
      </w:r>
      <w:r w:rsidR="005F64ED" w:rsidRPr="00A23B6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.</w:t>
      </w:r>
      <w:r w:rsidR="00C36B27" w:rsidRPr="00A23B6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ՈՐԱԿԱՎՈՐՈՒՄՆ ԻՐԱԿԱՆԱՑՆՈՂ ՀԱՆՁՆԱԺՈՂՈՎԻ ՁԵՎԱՎՈՐՄԱՆ ՊԱՅՄԱՆՆԵՐՆ ՈՒ ԻՐԱՎԱՍՈՒԹՅՈՒՆՆԵՐԸ</w:t>
      </w:r>
    </w:p>
    <w:p w:rsidR="009E593C" w:rsidRPr="00A23B67" w:rsidRDefault="00C7215C" w:rsidP="00B320D4">
      <w:pPr>
        <w:pStyle w:val="NoSpacing"/>
        <w:numPr>
          <w:ilvl w:val="0"/>
          <w:numId w:val="20"/>
        </w:numPr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Որակավորումն իրականացնում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է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Հայաստանի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Հանրապետության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արդարադատության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նախարարի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կողմից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ստեղծված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հանձնաժողովը</w:t>
      </w:r>
      <w:r w:rsidR="00617614" w:rsidRPr="00A23B67">
        <w:rPr>
          <w:rFonts w:ascii="GHEA Grapalat" w:hAnsi="GHEA Grapalat"/>
          <w:lang w:val="hy-AM" w:eastAsia="ru-RU"/>
        </w:rPr>
        <w:t xml:space="preserve">՝ կազմված </w:t>
      </w:r>
      <w:r w:rsidR="00EC226A" w:rsidRPr="000043A3">
        <w:rPr>
          <w:rFonts w:ascii="GHEA Grapalat" w:hAnsi="GHEA Grapalat"/>
          <w:lang w:val="hy-AM" w:eastAsia="ru-RU"/>
        </w:rPr>
        <w:t>7</w:t>
      </w:r>
      <w:r w:rsidR="00EC226A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 xml:space="preserve">անդամից </w:t>
      </w:r>
      <w:r w:rsidR="00617614" w:rsidRPr="00A23B67">
        <w:rPr>
          <w:rFonts w:ascii="GHEA Grapalat" w:hAnsi="GHEA Grapalat"/>
          <w:lang w:val="hy-AM" w:eastAsia="ru-RU"/>
        </w:rPr>
        <w:t>(</w:t>
      </w:r>
      <w:r w:rsidR="00617614" w:rsidRPr="00A23B67">
        <w:rPr>
          <w:rFonts w:ascii="GHEA Grapalat" w:eastAsia="Tahoma" w:hAnsi="GHEA Grapalat" w:cs="Tahoma"/>
          <w:lang w:val="hy-AM" w:eastAsia="ru-RU"/>
        </w:rPr>
        <w:t>այսուհետ</w:t>
      </w:r>
      <w:r w:rsidR="00617614" w:rsidRPr="00A23B67">
        <w:rPr>
          <w:rFonts w:ascii="GHEA Grapalat" w:hAnsi="GHEA Grapalat"/>
          <w:lang w:val="hy-AM" w:eastAsia="ru-RU"/>
        </w:rPr>
        <w:t>` Հ</w:t>
      </w:r>
      <w:r w:rsidR="00617614" w:rsidRPr="00A23B67">
        <w:rPr>
          <w:rFonts w:ascii="GHEA Grapalat" w:eastAsia="Tahoma" w:hAnsi="GHEA Grapalat" w:cs="Tahoma"/>
          <w:lang w:val="hy-AM" w:eastAsia="ru-RU"/>
        </w:rPr>
        <w:t>անձնաժողով</w:t>
      </w:r>
      <w:r w:rsidR="00617614" w:rsidRPr="00A23B67">
        <w:rPr>
          <w:rFonts w:ascii="GHEA Grapalat" w:hAnsi="GHEA Grapalat"/>
          <w:lang w:val="hy-AM" w:eastAsia="ru-RU"/>
        </w:rPr>
        <w:t>)</w:t>
      </w:r>
      <w:r w:rsidR="00617614" w:rsidRPr="00A23B67">
        <w:rPr>
          <w:rFonts w:ascii="GHEA Grapalat" w:eastAsia="Tahoma" w:hAnsi="GHEA Grapalat" w:cs="Tahoma"/>
          <w:lang w:val="hy-AM" w:eastAsia="ru-RU"/>
        </w:rPr>
        <w:t>: Հանձնաժողովի կազմում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ընդգրկվում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են՝</w:t>
      </w:r>
    </w:p>
    <w:p w:rsidR="009E593C" w:rsidRPr="00A23B67" w:rsidRDefault="005429CA" w:rsidP="00B320D4">
      <w:pPr>
        <w:pStyle w:val="NoSpacing"/>
        <w:spacing w:line="360" w:lineRule="auto"/>
        <w:ind w:left="-142" w:firstLine="709"/>
        <w:jc w:val="both"/>
        <w:rPr>
          <w:rFonts w:ascii="GHEA Grapalat" w:eastAsia="Tahoma" w:hAnsi="GHEA Grapalat" w:cs="Tahoma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t>1</w:t>
      </w:r>
      <w:r w:rsidR="00D70A0E" w:rsidRPr="00A23B67">
        <w:rPr>
          <w:rFonts w:ascii="GHEA Grapalat" w:hAnsi="GHEA Grapalat"/>
          <w:lang w:val="hy-AM" w:eastAsia="ru-RU"/>
        </w:rPr>
        <w:t xml:space="preserve">) </w:t>
      </w:r>
      <w:r w:rsidR="00B426D9" w:rsidRPr="000043A3">
        <w:rPr>
          <w:rFonts w:ascii="GHEA Grapalat" w:eastAsia="Tahoma" w:hAnsi="GHEA Grapalat" w:cs="Tahoma"/>
          <w:lang w:val="hy-AM" w:eastAsia="ru-RU"/>
        </w:rPr>
        <w:t>Ն</w:t>
      </w:r>
      <w:r w:rsidR="00422D3C" w:rsidRPr="00A23B67">
        <w:rPr>
          <w:rFonts w:ascii="GHEA Grapalat" w:eastAsia="Tahoma" w:hAnsi="GHEA Grapalat" w:cs="Tahoma"/>
          <w:lang w:val="hy-AM" w:eastAsia="ru-RU"/>
        </w:rPr>
        <w:t>ախարարության</w:t>
      </w:r>
      <w:r w:rsidR="00422D3C" w:rsidRPr="00A23B67">
        <w:rPr>
          <w:rFonts w:ascii="GHEA Grapalat" w:hAnsi="GHEA Grapalat"/>
          <w:lang w:val="hy-AM" w:eastAsia="ru-RU"/>
        </w:rPr>
        <w:t xml:space="preserve"> երկու ներկայացուցիչ</w:t>
      </w:r>
      <w:r w:rsidR="009B2064" w:rsidRPr="00A23B67">
        <w:rPr>
          <w:rFonts w:ascii="GHEA Grapalat" w:eastAsia="Tahoma" w:hAnsi="GHEA Grapalat" w:cs="Tahoma"/>
          <w:lang w:val="hy-AM" w:eastAsia="ru-RU"/>
        </w:rPr>
        <w:t>.</w:t>
      </w:r>
      <w:r w:rsidR="00422D3C" w:rsidRPr="00A23B67">
        <w:rPr>
          <w:rFonts w:ascii="GHEA Grapalat" w:eastAsia="Tahoma" w:hAnsi="GHEA Grapalat" w:cs="Tahoma"/>
          <w:lang w:val="hy-AM" w:eastAsia="ru-RU"/>
        </w:rPr>
        <w:t xml:space="preserve"> </w:t>
      </w:r>
    </w:p>
    <w:p w:rsidR="009E593C" w:rsidRPr="00A23B67" w:rsidRDefault="00422D3C" w:rsidP="00B320D4">
      <w:pPr>
        <w:pStyle w:val="NoSpacing"/>
        <w:spacing w:line="360" w:lineRule="auto"/>
        <w:ind w:left="-142" w:firstLine="709"/>
        <w:jc w:val="both"/>
        <w:rPr>
          <w:rFonts w:ascii="GHEA Grapalat" w:eastAsia="Tahoma" w:hAnsi="GHEA Grapalat" w:cs="Tahoma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t>2)</w:t>
      </w:r>
      <w:r w:rsidR="00203674" w:rsidRPr="000043A3">
        <w:rPr>
          <w:rFonts w:ascii="GHEA Grapalat" w:hAnsi="GHEA Grapalat"/>
          <w:lang w:val="hy-AM" w:eastAsia="ru-RU"/>
        </w:rPr>
        <w:t xml:space="preserve"> </w:t>
      </w:r>
      <w:r w:rsidR="00DD38C1" w:rsidRPr="00DD38C1">
        <w:rPr>
          <w:rFonts w:ascii="GHEA Grapalat" w:hAnsi="GHEA Grapalat"/>
          <w:lang w:val="hy-AM" w:eastAsia="ru-RU"/>
        </w:rPr>
        <w:t>Հայաստանի Հանրապետության կրթության, գիտության, մշակույթի և սպորտի նախարարության առաջարկությամբ՝ հոգեբանություն մասնագիտությամբ որակավորում</w:t>
      </w:r>
      <w:r w:rsidR="00DD38C1">
        <w:rPr>
          <w:rFonts w:ascii="GHEA Grapalat" w:hAnsi="GHEA Grapalat"/>
          <w:lang w:val="hy-AM" w:eastAsia="ru-RU"/>
        </w:rPr>
        <w:t xml:space="preserve"> </w:t>
      </w:r>
      <w:r w:rsidR="00DD38C1" w:rsidRPr="002629DC">
        <w:rPr>
          <w:rFonts w:ascii="GHEA Grapalat" w:hAnsi="GHEA Grapalat"/>
          <w:lang w:val="hy-AM" w:eastAsia="ru-RU"/>
        </w:rPr>
        <w:t>(</w:t>
      </w:r>
      <w:r w:rsidR="00DD38C1" w:rsidRPr="00DD38C1">
        <w:rPr>
          <w:rFonts w:ascii="GHEA Grapalat" w:hAnsi="GHEA Grapalat"/>
          <w:lang w:val="hy-AM" w:eastAsia="ru-RU"/>
        </w:rPr>
        <w:t>բակալավրի կամ մագիստրոսի</w:t>
      </w:r>
      <w:r w:rsidR="00DD38C1" w:rsidRPr="002629DC">
        <w:rPr>
          <w:rFonts w:ascii="GHEA Grapalat" w:hAnsi="GHEA Grapalat"/>
          <w:lang w:val="hy-AM" w:eastAsia="ru-RU"/>
        </w:rPr>
        <w:t>)</w:t>
      </w:r>
      <w:r w:rsidR="00DD38C1" w:rsidRPr="00DD38C1">
        <w:rPr>
          <w:rFonts w:ascii="GHEA Grapalat" w:hAnsi="GHEA Grapalat"/>
          <w:lang w:val="hy-AM" w:eastAsia="ru-RU"/>
        </w:rPr>
        <w:t xml:space="preserve">  շնորհող Հայաստանի </w:t>
      </w:r>
      <w:r w:rsidR="00DD38C1" w:rsidRPr="00DD38C1">
        <w:rPr>
          <w:rFonts w:ascii="GHEA Grapalat" w:hAnsi="GHEA Grapalat"/>
          <w:lang w:val="hy-AM" w:eastAsia="ru-RU"/>
        </w:rPr>
        <w:lastRenderedPageBreak/>
        <w:t>Հանրապետությունում  գործող  հավատարմագրված   երկու  բարձրագույն ուսումնական հաստատություններից՝ մեկական ներկայացուցիչ</w:t>
      </w:r>
      <w:r w:rsidR="009B2064" w:rsidRPr="00A23B67">
        <w:rPr>
          <w:rFonts w:ascii="GHEA Grapalat" w:eastAsia="Tahoma" w:hAnsi="GHEA Grapalat" w:cs="Tahoma"/>
          <w:lang w:val="hy-AM" w:eastAsia="ru-RU"/>
        </w:rPr>
        <w:t>.</w:t>
      </w:r>
      <w:r w:rsidRPr="00A23B67">
        <w:rPr>
          <w:rFonts w:ascii="GHEA Grapalat" w:eastAsia="Tahoma" w:hAnsi="GHEA Grapalat" w:cs="Tahoma"/>
          <w:lang w:val="hy-AM" w:eastAsia="ru-RU"/>
        </w:rPr>
        <w:t xml:space="preserve"> </w:t>
      </w:r>
    </w:p>
    <w:p w:rsidR="009E593C" w:rsidRPr="00A23B67" w:rsidRDefault="00422D3C" w:rsidP="00B320D4">
      <w:pPr>
        <w:pStyle w:val="NoSpacing"/>
        <w:spacing w:line="360" w:lineRule="auto"/>
        <w:ind w:left="-142" w:firstLine="709"/>
        <w:jc w:val="both"/>
        <w:rPr>
          <w:rFonts w:ascii="GHEA Grapalat" w:eastAsia="Tahoma" w:hAnsi="GHEA Grapalat" w:cs="Tahoma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t xml:space="preserve">3) </w:t>
      </w:r>
      <w:r w:rsidRPr="00A23B67">
        <w:rPr>
          <w:rFonts w:ascii="GHEA Grapalat" w:eastAsia="Tahoma" w:hAnsi="GHEA Grapalat" w:cs="Tahoma"/>
          <w:lang w:val="hy-AM" w:eastAsia="ru-RU"/>
        </w:rPr>
        <w:t>Հայաստանի Հանրապետությունում գրանցված հոգեբանական ուղղվածություն ունեցող երկու ոչ առևտրային կազմակերպություններից՝ մեկական ներկայացուցիչ</w:t>
      </w:r>
      <w:r w:rsidR="009B2064" w:rsidRPr="00A23B67">
        <w:rPr>
          <w:rFonts w:ascii="GHEA Grapalat" w:eastAsia="Tahoma" w:hAnsi="GHEA Grapalat" w:cs="Tahoma"/>
          <w:lang w:val="hy-AM" w:eastAsia="ru-RU"/>
        </w:rPr>
        <w:t>.</w:t>
      </w:r>
    </w:p>
    <w:p w:rsidR="003D10C4" w:rsidRPr="002629DC" w:rsidRDefault="00B320D4" w:rsidP="00B320D4">
      <w:pPr>
        <w:pStyle w:val="NoSpacing"/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0043A3">
        <w:rPr>
          <w:rFonts w:ascii="GHEA Grapalat" w:hAnsi="GHEA Grapalat"/>
          <w:lang w:val="hy-AM" w:eastAsia="ru-RU"/>
        </w:rPr>
        <w:t>4</w:t>
      </w:r>
      <w:r w:rsidR="003D10C4" w:rsidRPr="002629DC">
        <w:rPr>
          <w:rFonts w:ascii="GHEA Grapalat" w:hAnsi="GHEA Grapalat"/>
          <w:lang w:val="hy-AM" w:eastAsia="ru-RU"/>
        </w:rPr>
        <w:t xml:space="preserve">) Հայաստանի Հանրապետության աշխատանքի և սոցիալական հարցերի նախարարության </w:t>
      </w:r>
      <w:r w:rsidR="00203674" w:rsidRPr="000043A3">
        <w:rPr>
          <w:rFonts w:ascii="GHEA Grapalat" w:hAnsi="GHEA Grapalat"/>
          <w:lang w:val="hy-AM" w:eastAsia="ru-RU"/>
        </w:rPr>
        <w:t>մեկ</w:t>
      </w:r>
      <w:r w:rsidR="00203674" w:rsidRPr="002629DC">
        <w:rPr>
          <w:rFonts w:ascii="GHEA Grapalat" w:hAnsi="GHEA Grapalat"/>
          <w:lang w:val="hy-AM" w:eastAsia="ru-RU"/>
        </w:rPr>
        <w:t xml:space="preserve"> </w:t>
      </w:r>
      <w:r w:rsidR="003D10C4" w:rsidRPr="002629DC">
        <w:rPr>
          <w:rFonts w:ascii="GHEA Grapalat" w:hAnsi="GHEA Grapalat"/>
          <w:lang w:val="hy-AM" w:eastAsia="ru-RU"/>
        </w:rPr>
        <w:t>ներկայացուցիչ:</w:t>
      </w:r>
    </w:p>
    <w:p w:rsidR="009E593C" w:rsidRPr="00A23B67" w:rsidRDefault="00617614" w:rsidP="00B320D4">
      <w:pPr>
        <w:pStyle w:val="NoSpacing"/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imes New Roman" w:hAnsi="GHEA Grapalat"/>
          <w:color w:val="000000"/>
          <w:lang w:val="hy-AM" w:eastAsia="ru-RU"/>
        </w:rPr>
        <w:t xml:space="preserve">12. </w:t>
      </w:r>
      <w:r w:rsidR="000773B0" w:rsidRPr="00A23B67">
        <w:rPr>
          <w:rFonts w:ascii="GHEA Grapalat" w:eastAsia="Times New Roman" w:hAnsi="GHEA Grapalat"/>
          <w:color w:val="000000"/>
          <w:lang w:val="hy-AM" w:eastAsia="ru-RU"/>
        </w:rPr>
        <w:t>Հանձնաժողովի կազմում ընդգրկվող բ</w:t>
      </w:r>
      <w:r w:rsidR="000773B0" w:rsidRPr="00A23B67">
        <w:rPr>
          <w:rFonts w:ascii="GHEA Grapalat" w:eastAsia="Tahoma" w:hAnsi="GHEA Grapalat" w:cs="Tahoma"/>
          <w:lang w:val="hy-AM" w:eastAsia="ru-RU"/>
        </w:rPr>
        <w:t>արձրագույն ուսումնական</w:t>
      </w:r>
      <w:r w:rsidRPr="00A23B67">
        <w:rPr>
          <w:rFonts w:ascii="GHEA Grapalat" w:eastAsia="Tahoma" w:hAnsi="GHEA Grapalat" w:cs="Tahoma"/>
          <w:lang w:val="hy-AM" w:eastAsia="ru-RU"/>
        </w:rPr>
        <w:t xml:space="preserve"> հաստատությունների և ոչ առևտրային կազմակերպությունների 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 xml:space="preserve">ներկայացուցիչների թեկնածությունները որոշում են՝ համապատասխան բարձրագույն ուսումնական հաստատությունների և ոչ առևտրային կազմակերպությունների ղեկավարները,  </w:t>
      </w:r>
      <w:r w:rsidR="007369BA" w:rsidRPr="000043A3">
        <w:rPr>
          <w:rFonts w:ascii="GHEA Grapalat" w:eastAsia="Times New Roman" w:hAnsi="GHEA Grapalat"/>
          <w:color w:val="000000"/>
          <w:lang w:val="hy-AM" w:eastAsia="ru-RU"/>
        </w:rPr>
        <w:t>Ն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>ախարարության ներկայացուցիչների թեկնածությունները՝ Հայաստանի Հանրապետության արդարադատության նախարարը</w:t>
      </w:r>
      <w:r w:rsidR="003D10C4" w:rsidRPr="002629DC">
        <w:rPr>
          <w:rFonts w:ascii="GHEA Grapalat" w:eastAsia="Times New Roman" w:hAnsi="GHEA Grapalat"/>
          <w:color w:val="000000"/>
          <w:lang w:val="hy-AM" w:eastAsia="ru-RU"/>
        </w:rPr>
        <w:t>,</w:t>
      </w:r>
      <w:r w:rsidR="003D10C4" w:rsidRPr="002629DC">
        <w:rPr>
          <w:rFonts w:ascii="GHEA Grapalat" w:hAnsi="GHEA Grapalat" w:cs="Sylfaen"/>
          <w:color w:val="191919"/>
          <w:lang w:val="hy-AM"/>
        </w:rPr>
        <w:t xml:space="preserve"> Հայաստանի Հանրապետության աշխատանքի և սոցիալական հարցերի նախարարության ներկայացուցիչների թեկնածությունները՝ Հայաստանի Հանրապետության աշխատանքի և սոցիալական հարցերի նախարարը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>:</w:t>
      </w:r>
    </w:p>
    <w:p w:rsidR="009E593C" w:rsidRPr="00A23B67" w:rsidRDefault="00617614" w:rsidP="005D5773">
      <w:pPr>
        <w:pStyle w:val="NoSpacing"/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t>13.</w:t>
      </w:r>
      <w:r w:rsidR="001C7A35" w:rsidRPr="001C7A35">
        <w:rPr>
          <w:rFonts w:ascii="GHEA Grapalat" w:hAnsi="GHEA Grapalat"/>
          <w:lang w:val="hy-AM" w:eastAsia="ru-RU"/>
        </w:rPr>
        <w:t xml:space="preserve"> Համաձայնության դեպքում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="001C7A35" w:rsidRPr="001C7A35">
        <w:rPr>
          <w:rFonts w:ascii="GHEA Grapalat" w:hAnsi="GHEA Grapalat"/>
          <w:lang w:val="hy-AM" w:eastAsia="ru-RU"/>
        </w:rPr>
        <w:t>բ</w:t>
      </w:r>
      <w:r w:rsidR="00D10AAA" w:rsidRPr="00A23B67">
        <w:rPr>
          <w:rFonts w:ascii="GHEA Grapalat" w:eastAsia="Tahoma" w:hAnsi="GHEA Grapalat" w:cs="Tahoma"/>
          <w:lang w:val="hy-AM" w:eastAsia="ru-RU"/>
        </w:rPr>
        <w:t>արձրագույն ուսումնական</w:t>
      </w:r>
      <w:r w:rsidRPr="00A23B67">
        <w:rPr>
          <w:rFonts w:ascii="GHEA Grapalat" w:eastAsia="Tahoma" w:hAnsi="GHEA Grapalat" w:cs="Tahoma"/>
          <w:lang w:val="hy-AM" w:eastAsia="ru-RU"/>
        </w:rPr>
        <w:t xml:space="preserve"> հաստատությունները, ոչ առևտրային կազմակերպությունները՝ </w:t>
      </w:r>
      <w:r w:rsidR="00F031EC" w:rsidRPr="00A23B67">
        <w:rPr>
          <w:rFonts w:ascii="GHEA Grapalat" w:eastAsia="Tahoma" w:hAnsi="GHEA Grapalat" w:cs="Tahoma"/>
          <w:lang w:val="hy-AM" w:eastAsia="ru-RU"/>
        </w:rPr>
        <w:t>Հ</w:t>
      </w:r>
      <w:r w:rsidRPr="00A23B67">
        <w:rPr>
          <w:rFonts w:ascii="GHEA Grapalat" w:eastAsia="Tahoma" w:hAnsi="GHEA Grapalat" w:cs="Tahoma"/>
          <w:lang w:val="hy-AM" w:eastAsia="ru-RU"/>
        </w:rPr>
        <w:t xml:space="preserve">անձնաժողովի իրենց թեկնածուների վերաբերյալ տվյալները </w:t>
      </w:r>
      <w:r w:rsidR="00914850" w:rsidRPr="000043A3">
        <w:rPr>
          <w:rFonts w:ascii="GHEA Grapalat" w:eastAsia="Tahoma" w:hAnsi="GHEA Grapalat" w:cs="Tahoma"/>
          <w:lang w:val="hy-AM" w:eastAsia="ru-RU"/>
        </w:rPr>
        <w:t>Ն</w:t>
      </w:r>
      <w:r w:rsidRPr="00A23B67">
        <w:rPr>
          <w:rFonts w:ascii="GHEA Grapalat" w:eastAsia="Tahoma" w:hAnsi="GHEA Grapalat" w:cs="Tahoma"/>
          <w:lang w:val="hy-AM" w:eastAsia="ru-RU"/>
        </w:rPr>
        <w:t xml:space="preserve">ախարարություն են ներկայացնում Հայաստանի Հանրապետության արդարադատության նախարարի գրավոր հարցումն ստանալուց ոչ ուշ, քան </w:t>
      </w:r>
      <w:r w:rsidR="00EF5D29" w:rsidRPr="002629DC">
        <w:rPr>
          <w:rFonts w:ascii="GHEA Grapalat" w:eastAsia="Tahoma" w:hAnsi="GHEA Grapalat" w:cs="Tahoma"/>
          <w:lang w:val="hy-AM" w:eastAsia="ru-RU"/>
        </w:rPr>
        <w:t xml:space="preserve">հինգերորդ </w:t>
      </w:r>
      <w:r w:rsidR="00321218" w:rsidRPr="002629DC">
        <w:rPr>
          <w:rFonts w:ascii="GHEA Grapalat" w:eastAsia="Tahoma" w:hAnsi="GHEA Grapalat" w:cs="Tahoma"/>
          <w:lang w:val="hy-AM" w:eastAsia="ru-RU"/>
        </w:rPr>
        <w:t xml:space="preserve">աշխատանքային </w:t>
      </w:r>
      <w:r w:rsidRPr="00A23B67">
        <w:rPr>
          <w:rFonts w:ascii="GHEA Grapalat" w:eastAsia="Tahoma" w:hAnsi="GHEA Grapalat" w:cs="Tahoma"/>
          <w:lang w:val="hy-AM" w:eastAsia="ru-RU"/>
        </w:rPr>
        <w:t xml:space="preserve">օրը: </w:t>
      </w:r>
    </w:p>
    <w:p w:rsidR="009E593C" w:rsidRPr="00A23B67" w:rsidRDefault="00617614" w:rsidP="00B320D4">
      <w:pPr>
        <w:pStyle w:val="NoSpacing"/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 xml:space="preserve">14. </w:t>
      </w:r>
      <w:r w:rsidR="006C7C73" w:rsidRPr="00A23B67">
        <w:rPr>
          <w:rFonts w:ascii="GHEA Grapalat" w:eastAsia="Tahoma" w:hAnsi="GHEA Grapalat" w:cs="Tahoma"/>
          <w:lang w:val="hy-AM" w:eastAsia="ru-RU"/>
        </w:rPr>
        <w:t>Հանձնաժողովի</w:t>
      </w:r>
      <w:r w:rsidR="006C7C73" w:rsidRPr="00A23B67">
        <w:rPr>
          <w:rFonts w:ascii="GHEA Grapalat" w:hAnsi="GHEA Grapalat"/>
          <w:lang w:val="hy-AM" w:eastAsia="ru-RU"/>
        </w:rPr>
        <w:t xml:space="preserve"> </w:t>
      </w:r>
      <w:r w:rsidR="002239E7" w:rsidRPr="00A23B67">
        <w:rPr>
          <w:rFonts w:ascii="GHEA Grapalat" w:hAnsi="GHEA Grapalat"/>
          <w:lang w:val="hy-AM" w:eastAsia="ru-RU"/>
        </w:rPr>
        <w:t xml:space="preserve">անդամների </w:t>
      </w:r>
      <w:r w:rsidRPr="00A23B67">
        <w:rPr>
          <w:rFonts w:ascii="GHEA Grapalat" w:eastAsia="Tahoma" w:hAnsi="GHEA Grapalat" w:cs="Tahoma"/>
          <w:lang w:val="hy-AM" w:eastAsia="ru-RU"/>
        </w:rPr>
        <w:t>կազմը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հաստատվում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Հայաստանի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Հանրապետության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արդարադատության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նախարարի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="0040409D" w:rsidRPr="0040409D">
        <w:rPr>
          <w:rFonts w:ascii="GHEA Grapalat" w:eastAsia="Tahoma" w:hAnsi="GHEA Grapalat" w:cs="Tahoma"/>
          <w:lang w:val="hy-AM" w:eastAsia="ru-RU"/>
        </w:rPr>
        <w:t>հրամանով</w:t>
      </w:r>
      <w:r w:rsidRPr="00A23B67">
        <w:rPr>
          <w:rFonts w:ascii="GHEA Grapalat" w:hAnsi="GHEA Grapalat"/>
          <w:lang w:val="hy-AM" w:eastAsia="ru-RU"/>
        </w:rPr>
        <w:t xml:space="preserve">: </w:t>
      </w:r>
      <w:r w:rsidRPr="00A23B67">
        <w:rPr>
          <w:rFonts w:ascii="GHEA Grapalat" w:eastAsia="Tahoma" w:hAnsi="GHEA Grapalat" w:cs="Tahoma"/>
          <w:lang w:val="hy-AM" w:eastAsia="ru-RU"/>
        </w:rPr>
        <w:t>Հանձնաժողովի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նախագահին</w:t>
      </w:r>
      <w:r w:rsidRPr="00A23B67">
        <w:rPr>
          <w:rFonts w:ascii="GHEA Grapalat" w:hAnsi="GHEA Grapalat"/>
          <w:lang w:val="hy-AM" w:eastAsia="ru-RU"/>
        </w:rPr>
        <w:t xml:space="preserve"> և տեղակալին </w:t>
      </w:r>
      <w:r w:rsidRPr="00A23B67">
        <w:rPr>
          <w:rFonts w:ascii="GHEA Grapalat" w:eastAsia="Tahoma" w:hAnsi="GHEA Grapalat" w:cs="Tahoma"/>
          <w:lang w:val="hy-AM" w:eastAsia="ru-RU"/>
        </w:rPr>
        <w:t>նշանակում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Հայաստանի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Հանրապետության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արդարադատության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նախարարը</w:t>
      </w:r>
      <w:r w:rsidRPr="00A23B67">
        <w:rPr>
          <w:rFonts w:ascii="GHEA Grapalat" w:hAnsi="GHEA Grapalat"/>
          <w:lang w:val="hy-AM" w:eastAsia="ru-RU"/>
        </w:rPr>
        <w:t>` Հ</w:t>
      </w:r>
      <w:r w:rsidRPr="00A23B67">
        <w:rPr>
          <w:rFonts w:ascii="GHEA Grapalat" w:eastAsia="Tahoma" w:hAnsi="GHEA Grapalat" w:cs="Tahoma"/>
          <w:lang w:val="hy-AM" w:eastAsia="ru-RU"/>
        </w:rPr>
        <w:t>անձնաժողովի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կազմից</w:t>
      </w:r>
      <w:r w:rsidRPr="00A23B67">
        <w:rPr>
          <w:rFonts w:ascii="GHEA Grapalat" w:hAnsi="GHEA Grapalat"/>
          <w:lang w:val="hy-AM" w:eastAsia="ru-RU"/>
        </w:rPr>
        <w:t>:</w:t>
      </w:r>
    </w:p>
    <w:p w:rsidR="009E593C" w:rsidRPr="00A23B67" w:rsidRDefault="00617614" w:rsidP="00B320D4">
      <w:pPr>
        <w:pStyle w:val="NoSpacing"/>
        <w:tabs>
          <w:tab w:val="left" w:pos="993"/>
        </w:tabs>
        <w:spacing w:line="360" w:lineRule="auto"/>
        <w:ind w:left="-142" w:firstLine="709"/>
        <w:jc w:val="both"/>
        <w:rPr>
          <w:rFonts w:ascii="GHEA Grapalat" w:eastAsia="Tahoma" w:hAnsi="GHEA Grapalat" w:cs="Tahoma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t xml:space="preserve">15. </w:t>
      </w:r>
      <w:r w:rsidR="006510E6" w:rsidRPr="00A23B67">
        <w:rPr>
          <w:rFonts w:ascii="GHEA Grapalat" w:hAnsi="GHEA Grapalat"/>
          <w:lang w:val="hy-AM" w:eastAsia="ru-RU"/>
        </w:rPr>
        <w:t xml:space="preserve">Հանձնաժողովի աշխատանքներին </w:t>
      </w:r>
      <w:r w:rsidRPr="00A23B67">
        <w:rPr>
          <w:rFonts w:ascii="GHEA Grapalat" w:hAnsi="GHEA Grapalat"/>
          <w:lang w:val="hy-AM" w:eastAsia="ru-RU"/>
        </w:rPr>
        <w:t xml:space="preserve">օժանդակելու նպատակով Հայաստանի Հանրապետության արդարադատության նախարարի հրամանով, </w:t>
      </w:r>
      <w:r w:rsidR="008944D7" w:rsidRPr="000043A3">
        <w:rPr>
          <w:rFonts w:ascii="GHEA Grapalat" w:hAnsi="GHEA Grapalat"/>
          <w:lang w:val="hy-AM" w:eastAsia="ru-RU"/>
        </w:rPr>
        <w:t>Ն</w:t>
      </w:r>
      <w:r w:rsidRPr="00A23B67">
        <w:rPr>
          <w:rFonts w:ascii="GHEA Grapalat" w:hAnsi="GHEA Grapalat"/>
          <w:lang w:val="hy-AM" w:eastAsia="ru-RU"/>
        </w:rPr>
        <w:t xml:space="preserve">ախարարության </w:t>
      </w:r>
      <w:r w:rsidR="0040409D" w:rsidRPr="0040409D">
        <w:rPr>
          <w:rFonts w:ascii="GHEA Grapalat" w:hAnsi="GHEA Grapalat"/>
          <w:lang w:val="hy-AM" w:eastAsia="ru-RU"/>
        </w:rPr>
        <w:t>ներկայացուցիչներից մեկը</w:t>
      </w:r>
      <w:r w:rsidR="004E491B"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hAnsi="GHEA Grapalat"/>
          <w:lang w:val="hy-AM" w:eastAsia="ru-RU"/>
        </w:rPr>
        <w:t xml:space="preserve">նշանակվում է Հանձնաժողովի քարտուղար: </w:t>
      </w:r>
    </w:p>
    <w:p w:rsidR="009E593C" w:rsidRPr="00A23B67" w:rsidRDefault="00617614" w:rsidP="00B320D4">
      <w:pPr>
        <w:pStyle w:val="NoSpacing"/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lastRenderedPageBreak/>
        <w:t xml:space="preserve">16. </w:t>
      </w:r>
      <w:r w:rsidR="006C7C73" w:rsidRPr="00A23B67">
        <w:rPr>
          <w:rFonts w:ascii="GHEA Grapalat" w:eastAsia="Tahoma" w:hAnsi="GHEA Grapalat" w:cs="Tahoma"/>
          <w:lang w:val="hy-AM" w:eastAsia="ru-RU"/>
        </w:rPr>
        <w:t>Հանձնաժողով</w:t>
      </w:r>
      <w:r w:rsidR="00D10AAA" w:rsidRPr="00A23B67">
        <w:rPr>
          <w:rFonts w:ascii="GHEA Grapalat" w:eastAsia="Tahoma" w:hAnsi="GHEA Grapalat" w:cs="Tahoma"/>
          <w:lang w:val="hy-AM" w:eastAsia="ru-RU"/>
        </w:rPr>
        <w:t>ն իրավազոր</w:t>
      </w:r>
      <w:r w:rsidRPr="00A23B67">
        <w:rPr>
          <w:rFonts w:ascii="GHEA Grapalat" w:eastAsia="Tahoma" w:hAnsi="GHEA Grapalat" w:cs="Tahoma"/>
          <w:lang w:val="hy-AM" w:eastAsia="ru-RU"/>
        </w:rPr>
        <w:t xml:space="preserve"> է, եթե Հանձնաժողովի նիստին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մասնակցում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Հ</w:t>
      </w:r>
      <w:r w:rsidRPr="00A23B67">
        <w:rPr>
          <w:rFonts w:ascii="GHEA Grapalat" w:eastAsia="Tahoma" w:hAnsi="GHEA Grapalat" w:cs="Tahoma"/>
          <w:lang w:val="hy-AM" w:eastAsia="ru-RU"/>
        </w:rPr>
        <w:t>անձնաժողովի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անդամների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առնվազն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="00203674" w:rsidRPr="00A23B67">
        <w:rPr>
          <w:rFonts w:ascii="GHEA Grapalat" w:eastAsia="Tahoma" w:hAnsi="GHEA Grapalat" w:cs="Tahoma"/>
          <w:lang w:val="hy-AM" w:eastAsia="ru-RU"/>
        </w:rPr>
        <w:t>կես</w:t>
      </w:r>
      <w:r w:rsidR="00203674" w:rsidRPr="000043A3">
        <w:rPr>
          <w:rFonts w:ascii="GHEA Grapalat" w:eastAsia="Tahoma" w:hAnsi="GHEA Grapalat" w:cs="Tahoma"/>
          <w:lang w:val="hy-AM" w:eastAsia="ru-RU"/>
        </w:rPr>
        <w:t>ից ավելին</w:t>
      </w:r>
      <w:r w:rsidRPr="00A23B67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9E593C" w:rsidRPr="00A23B67" w:rsidRDefault="00710207" w:rsidP="00B320D4">
      <w:pPr>
        <w:pStyle w:val="NoSpacing"/>
        <w:spacing w:line="360" w:lineRule="auto"/>
        <w:ind w:left="-142" w:firstLine="709"/>
        <w:jc w:val="both"/>
        <w:rPr>
          <w:rFonts w:ascii="GHEA Grapalat" w:eastAsia="Tahoma" w:hAnsi="GHEA Grapalat" w:cs="Tahoma"/>
          <w:lang w:val="hy-AM" w:eastAsia="ru-RU"/>
        </w:rPr>
      </w:pPr>
      <w:r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17. </w:t>
      </w:r>
      <w:r w:rsidR="001568AB" w:rsidRPr="00A23B67">
        <w:rPr>
          <w:rFonts w:ascii="GHEA Grapalat" w:hAnsi="GHEA Grapalat"/>
          <w:color w:val="000000"/>
          <w:shd w:val="clear" w:color="auto" w:fill="FFFFFF"/>
          <w:lang w:val="hy-AM"/>
        </w:rPr>
        <w:t>Հանձնաժողովի նիստը</w:t>
      </w:r>
      <w:r w:rsidR="00617614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վարում է Հանձնաժողովի նախագահը, նրա բացակայության դեպքում` նախագահի տեղակալը: </w:t>
      </w:r>
    </w:p>
    <w:p w:rsidR="009E593C" w:rsidRPr="00A23B67" w:rsidRDefault="00617614" w:rsidP="00B320D4">
      <w:pPr>
        <w:pStyle w:val="NoSpacing"/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 xml:space="preserve">18. </w:t>
      </w:r>
      <w:r w:rsidR="00D10AAA" w:rsidRPr="00A23B67">
        <w:rPr>
          <w:rFonts w:ascii="GHEA Grapalat" w:eastAsia="Tahoma" w:hAnsi="GHEA Grapalat" w:cs="Tahoma"/>
          <w:lang w:val="hy-AM" w:eastAsia="ru-RU"/>
        </w:rPr>
        <w:t xml:space="preserve">Հանձնաժողովը՝ </w:t>
      </w:r>
    </w:p>
    <w:p w:rsidR="009E593C" w:rsidRPr="004E491B" w:rsidRDefault="005429CA" w:rsidP="00B320D4">
      <w:pPr>
        <w:pStyle w:val="NoSpacing"/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1</w:t>
      </w:r>
      <w:r w:rsidR="00617614" w:rsidRPr="00A23B67">
        <w:rPr>
          <w:rFonts w:ascii="GHEA Grapalat" w:eastAsia="Tahoma" w:hAnsi="GHEA Grapalat" w:cs="Tahoma"/>
          <w:lang w:val="hy-AM" w:eastAsia="ru-RU"/>
        </w:rPr>
        <w:t>) կազմակերպում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է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40409D" w:rsidRPr="0040409D">
        <w:rPr>
          <w:rFonts w:ascii="GHEA Grapalat" w:hAnsi="GHEA Grapalat"/>
          <w:lang w:val="hy-AM" w:eastAsia="ru-RU"/>
        </w:rPr>
        <w:t>Դ</w:t>
      </w:r>
      <w:r w:rsidR="00617614" w:rsidRPr="00A23B67">
        <w:rPr>
          <w:rFonts w:ascii="GHEA Grapalat" w:eastAsia="Tahoma" w:hAnsi="GHEA Grapalat" w:cs="Tahoma"/>
          <w:lang w:val="hy-AM" w:eastAsia="ru-RU"/>
        </w:rPr>
        <w:t>իմորդների</w:t>
      </w:r>
      <w:r w:rsidR="00617614" w:rsidRPr="00A23B67">
        <w:rPr>
          <w:rFonts w:ascii="Courier New" w:hAnsi="Courier New" w:cs="Courier New"/>
          <w:lang w:val="hy-AM" w:eastAsia="ru-RU"/>
        </w:rPr>
        <w:t> </w:t>
      </w:r>
      <w:r w:rsidR="00617614" w:rsidRPr="00A23B67">
        <w:rPr>
          <w:rFonts w:ascii="GHEA Grapalat" w:eastAsia="Tahoma" w:hAnsi="GHEA Grapalat" w:cs="Tahoma"/>
          <w:lang w:val="hy-AM" w:eastAsia="ru-RU"/>
        </w:rPr>
        <w:t>որակավորման</w:t>
      </w:r>
      <w:r w:rsidR="00617614" w:rsidRPr="00A23B67">
        <w:rPr>
          <w:rFonts w:ascii="GHEA Grapalat" w:hAnsi="GHEA Grapalat"/>
          <w:lang w:val="hy-AM" w:eastAsia="ru-RU"/>
        </w:rPr>
        <w:t xml:space="preserve"> գործընթացը.</w:t>
      </w:r>
    </w:p>
    <w:p w:rsidR="009E593C" w:rsidRPr="00A23B67" w:rsidRDefault="00617614" w:rsidP="00B320D4">
      <w:pPr>
        <w:pStyle w:val="NoSpacing"/>
        <w:tabs>
          <w:tab w:val="left" w:pos="993"/>
        </w:tabs>
        <w:spacing w:line="360" w:lineRule="auto"/>
        <w:ind w:left="-142" w:firstLine="709"/>
        <w:jc w:val="both"/>
        <w:rPr>
          <w:rFonts w:ascii="GHEA Grapalat" w:eastAsia="Tahoma" w:hAnsi="GHEA Grapalat" w:cs="Tahoma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t xml:space="preserve">2) </w:t>
      </w:r>
      <w:r w:rsidR="00422D3C" w:rsidRPr="00A23B67">
        <w:rPr>
          <w:rFonts w:ascii="GHEA Grapalat" w:hAnsi="GHEA Grapalat"/>
          <w:lang w:val="hy-AM" w:eastAsia="ru-RU"/>
        </w:rPr>
        <w:t>Հ</w:t>
      </w:r>
      <w:r w:rsidR="00EF5D29" w:rsidRPr="002629DC">
        <w:rPr>
          <w:rFonts w:ascii="GHEA Grapalat" w:hAnsi="GHEA Grapalat"/>
          <w:lang w:val="hy-AM" w:eastAsia="ru-RU"/>
        </w:rPr>
        <w:t xml:space="preserve">այաստանի </w:t>
      </w:r>
      <w:r w:rsidR="00422D3C" w:rsidRPr="00A23B67">
        <w:rPr>
          <w:rFonts w:ascii="GHEA Grapalat" w:hAnsi="GHEA Grapalat"/>
          <w:lang w:val="hy-AM" w:eastAsia="ru-RU"/>
        </w:rPr>
        <w:t>Հ</w:t>
      </w:r>
      <w:r w:rsidR="00EF5D29" w:rsidRPr="002629DC">
        <w:rPr>
          <w:rFonts w:ascii="GHEA Grapalat" w:hAnsi="GHEA Grapalat"/>
          <w:lang w:val="hy-AM" w:eastAsia="ru-RU"/>
        </w:rPr>
        <w:t>անրապետության</w:t>
      </w:r>
      <w:r w:rsidR="00422D3C" w:rsidRPr="00A23B67">
        <w:rPr>
          <w:rFonts w:ascii="GHEA Grapalat" w:hAnsi="GHEA Grapalat"/>
          <w:lang w:val="hy-AM" w:eastAsia="ru-RU"/>
        </w:rPr>
        <w:t xml:space="preserve"> արդարադատության նախարարի սահմանած կարգով </w:t>
      </w:r>
      <w:r w:rsidR="003E7732" w:rsidRPr="00A23B67">
        <w:rPr>
          <w:rFonts w:ascii="GHEA Grapalat" w:eastAsia="Tahoma" w:hAnsi="GHEA Grapalat" w:cs="Tahoma"/>
          <w:lang w:val="hy-AM" w:eastAsia="ru-RU"/>
        </w:rPr>
        <w:t>քննում</w:t>
      </w:r>
      <w:r w:rsidR="003E7732" w:rsidRPr="00A23B67">
        <w:rPr>
          <w:rFonts w:ascii="GHEA Grapalat" w:hAnsi="GHEA Grapalat"/>
          <w:lang w:val="hy-AM" w:eastAsia="ru-RU"/>
        </w:rPr>
        <w:t xml:space="preserve"> է</w:t>
      </w:r>
      <w:r w:rsidR="003E7732" w:rsidRPr="00A23B67">
        <w:rPr>
          <w:rFonts w:ascii="GHEA Grapalat" w:eastAsia="Tahoma" w:hAnsi="GHEA Grapalat" w:cs="Tahoma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որակավորման</w:t>
      </w:r>
      <w:r w:rsidRPr="00A23B67">
        <w:rPr>
          <w:rFonts w:ascii="GHEA Grapalat" w:hAnsi="GHEA Grapalat"/>
          <w:lang w:val="hy-AM" w:eastAsia="ru-RU"/>
        </w:rPr>
        <w:t xml:space="preserve"> անցկացման  վերաբերյալ </w:t>
      </w:r>
      <w:r w:rsidR="0040409D" w:rsidRPr="0040409D">
        <w:rPr>
          <w:rFonts w:ascii="GHEA Grapalat" w:hAnsi="GHEA Grapalat"/>
          <w:lang w:val="hy-AM" w:eastAsia="ru-RU"/>
        </w:rPr>
        <w:t>Դ</w:t>
      </w:r>
      <w:r w:rsidRPr="00A23B67">
        <w:rPr>
          <w:rFonts w:ascii="GHEA Grapalat" w:eastAsia="Tahoma" w:hAnsi="GHEA Grapalat" w:cs="Tahoma"/>
          <w:lang w:val="hy-AM" w:eastAsia="ru-RU"/>
        </w:rPr>
        <w:t>իմորդների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բողոքները.</w:t>
      </w:r>
    </w:p>
    <w:p w:rsidR="009E593C" w:rsidRPr="00A23B67" w:rsidRDefault="00617614" w:rsidP="00B320D4">
      <w:pPr>
        <w:pStyle w:val="NoSpacing"/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3) ընդունում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Courier New" w:hAnsi="Courier New" w:cs="Courier New"/>
          <w:lang w:val="hy-AM" w:eastAsia="ru-RU"/>
        </w:rPr>
        <w:t> </w:t>
      </w:r>
      <w:r w:rsidRPr="00A23B67">
        <w:rPr>
          <w:rFonts w:ascii="GHEA Grapalat" w:eastAsia="Tahoma" w:hAnsi="GHEA Grapalat" w:cs="Tahoma"/>
          <w:lang w:val="hy-AM" w:eastAsia="ru-RU"/>
        </w:rPr>
        <w:t>որակավորման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կազմակերպման</w:t>
      </w:r>
      <w:r w:rsidRPr="00A23B67">
        <w:rPr>
          <w:rFonts w:ascii="GHEA Grapalat" w:hAnsi="GHEA Grapalat"/>
          <w:lang w:val="hy-AM" w:eastAsia="ru-RU"/>
        </w:rPr>
        <w:t xml:space="preserve"> ընթացակարգին</w:t>
      </w:r>
      <w:r w:rsidRPr="00A23B67">
        <w:rPr>
          <w:rFonts w:ascii="GHEA Grapalat" w:eastAsia="Tahoma" w:hAnsi="GHEA Grapalat" w:cs="Tahoma"/>
          <w:lang w:val="hy-AM" w:eastAsia="ru-RU"/>
        </w:rPr>
        <w:t xml:space="preserve"> վերաբերող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այլ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որոշումներ</w:t>
      </w:r>
      <w:r w:rsidRPr="00A23B67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9E593C" w:rsidRPr="00A23B67" w:rsidRDefault="00222165" w:rsidP="00B320D4">
      <w:pPr>
        <w:pStyle w:val="NoSpacing"/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 xml:space="preserve">19. </w:t>
      </w:r>
      <w:r w:rsidR="006C7C73" w:rsidRPr="00A23B67">
        <w:rPr>
          <w:rFonts w:ascii="GHEA Grapalat" w:eastAsia="Tahoma" w:hAnsi="GHEA Grapalat" w:cs="Tahoma"/>
          <w:lang w:val="hy-AM" w:eastAsia="ru-RU"/>
        </w:rPr>
        <w:t>Հանձնաժողովի</w:t>
      </w:r>
      <w:r w:rsidR="006C7C73" w:rsidRPr="00A23B67">
        <w:rPr>
          <w:rFonts w:ascii="GHEA Grapalat" w:hAnsi="GHEA Grapalat"/>
          <w:lang w:val="hy-AM" w:eastAsia="ru-RU"/>
        </w:rPr>
        <w:t xml:space="preserve"> </w:t>
      </w:r>
      <w:r w:rsidR="006C7C73" w:rsidRPr="00A23B67">
        <w:rPr>
          <w:rFonts w:ascii="GHEA Grapalat" w:eastAsia="Tahoma" w:hAnsi="GHEA Grapalat" w:cs="Tahoma"/>
          <w:lang w:val="hy-AM" w:eastAsia="ru-RU"/>
        </w:rPr>
        <w:t>որոշումներն</w:t>
      </w:r>
      <w:r w:rsidR="006C7C73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ընդունվում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են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F031EC" w:rsidRPr="00A23B67">
        <w:rPr>
          <w:rFonts w:ascii="GHEA Grapalat" w:eastAsia="Tahoma" w:hAnsi="GHEA Grapalat" w:cs="Tahoma"/>
          <w:lang w:val="hy-AM" w:eastAsia="ru-RU"/>
        </w:rPr>
        <w:t>Հ</w:t>
      </w:r>
      <w:r w:rsidR="00617614" w:rsidRPr="00A23B67">
        <w:rPr>
          <w:rFonts w:ascii="GHEA Grapalat" w:eastAsia="Tahoma" w:hAnsi="GHEA Grapalat" w:cs="Tahoma"/>
          <w:lang w:val="hy-AM" w:eastAsia="ru-RU"/>
        </w:rPr>
        <w:t>անձնաժողովի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անդամների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ձայների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մեծամասնությամբ</w:t>
      </w:r>
      <w:r w:rsidR="00617614" w:rsidRPr="00A23B67">
        <w:rPr>
          <w:rFonts w:ascii="GHEA Grapalat" w:hAnsi="GHEA Grapalat"/>
          <w:lang w:val="hy-AM" w:eastAsia="ru-RU"/>
        </w:rPr>
        <w:t>:</w:t>
      </w:r>
    </w:p>
    <w:p w:rsidR="009E593C" w:rsidRPr="00A23B67" w:rsidRDefault="007E3BEF" w:rsidP="00B320D4">
      <w:pPr>
        <w:pStyle w:val="NoSpacing"/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t>2</w:t>
      </w:r>
      <w:r>
        <w:rPr>
          <w:rFonts w:ascii="GHEA Grapalat" w:hAnsi="GHEA Grapalat"/>
          <w:lang w:val="en-US" w:eastAsia="ru-RU"/>
        </w:rPr>
        <w:t>0</w:t>
      </w:r>
      <w:r w:rsidR="00617614" w:rsidRPr="00A23B67">
        <w:rPr>
          <w:rFonts w:ascii="GHEA Grapalat" w:hAnsi="GHEA Grapalat"/>
          <w:lang w:val="hy-AM" w:eastAsia="ru-RU"/>
        </w:rPr>
        <w:t xml:space="preserve">. </w:t>
      </w:r>
      <w:r w:rsidR="006C7C73" w:rsidRPr="00A23B67">
        <w:rPr>
          <w:rFonts w:ascii="GHEA Grapalat" w:eastAsia="Tahoma" w:hAnsi="GHEA Grapalat" w:cs="Tahoma"/>
          <w:lang w:val="hy-AM" w:eastAsia="ru-RU"/>
        </w:rPr>
        <w:t>Հանձնաժողովի</w:t>
      </w:r>
      <w:r w:rsidR="006C7C73" w:rsidRPr="00A23B67">
        <w:rPr>
          <w:rFonts w:ascii="GHEA Grapalat" w:hAnsi="GHEA Grapalat"/>
          <w:lang w:val="hy-AM" w:eastAsia="ru-RU"/>
        </w:rPr>
        <w:t xml:space="preserve"> </w:t>
      </w:r>
      <w:r w:rsidR="006C7C73" w:rsidRPr="00A23B67">
        <w:rPr>
          <w:rFonts w:ascii="GHEA Grapalat" w:eastAsia="Tahoma" w:hAnsi="GHEA Grapalat" w:cs="Tahoma"/>
          <w:lang w:val="hy-AM" w:eastAsia="ru-RU"/>
        </w:rPr>
        <w:t>նախագահը</w:t>
      </w:r>
      <w:r w:rsidR="006C7C73" w:rsidRPr="00A23B67">
        <w:rPr>
          <w:rFonts w:ascii="GHEA Grapalat" w:hAnsi="GHEA Grapalat"/>
          <w:lang w:val="hy-AM" w:eastAsia="ru-RU"/>
        </w:rPr>
        <w:t>`</w:t>
      </w:r>
    </w:p>
    <w:p w:rsidR="009E593C" w:rsidRPr="00A23B67" w:rsidRDefault="00617614" w:rsidP="00B320D4">
      <w:pPr>
        <w:pStyle w:val="NoSpacing"/>
        <w:numPr>
          <w:ilvl w:val="0"/>
          <w:numId w:val="6"/>
        </w:numPr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ղեկավարում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հանձնաժողովի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աշխատանքները</w:t>
      </w:r>
      <w:r w:rsidRPr="00A23B67">
        <w:rPr>
          <w:rFonts w:ascii="GHEA Grapalat" w:hAnsi="GHEA Grapalat"/>
          <w:lang w:val="hy-AM" w:eastAsia="ru-RU"/>
        </w:rPr>
        <w:t xml:space="preserve">, </w:t>
      </w:r>
      <w:r w:rsidRPr="00A23B67">
        <w:rPr>
          <w:rFonts w:ascii="GHEA Grapalat" w:eastAsia="Tahoma" w:hAnsi="GHEA Grapalat" w:cs="Tahoma"/>
          <w:lang w:val="hy-AM" w:eastAsia="ru-RU"/>
        </w:rPr>
        <w:t>հրավիրում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և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վարում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հանձնաժողովի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նիստերը</w:t>
      </w:r>
      <w:r w:rsidRPr="00A23B67">
        <w:rPr>
          <w:rFonts w:ascii="GHEA Grapalat" w:hAnsi="GHEA Grapalat"/>
          <w:lang w:val="hy-AM" w:eastAsia="ru-RU"/>
        </w:rPr>
        <w:t>.</w:t>
      </w:r>
    </w:p>
    <w:p w:rsidR="009E593C" w:rsidRPr="00A23B67" w:rsidRDefault="00617614" w:rsidP="00B320D4">
      <w:pPr>
        <w:pStyle w:val="NoSpacing"/>
        <w:numPr>
          <w:ilvl w:val="0"/>
          <w:numId w:val="6"/>
        </w:numPr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իրականացնում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հսկողություն</w:t>
      </w:r>
      <w:r w:rsidRPr="00A23B67">
        <w:rPr>
          <w:rFonts w:ascii="GHEA Grapalat" w:hAnsi="GHEA Grapalat" w:cs="Courier New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որակավորման</w:t>
      </w:r>
      <w:r w:rsidRPr="00A23B67">
        <w:rPr>
          <w:rFonts w:ascii="GHEA Grapalat" w:hAnsi="GHEA Grapalat"/>
          <w:lang w:val="hy-AM" w:eastAsia="ru-RU"/>
        </w:rPr>
        <w:t xml:space="preserve"> անցկացման </w:t>
      </w:r>
      <w:r w:rsidRPr="00A23B67">
        <w:rPr>
          <w:rFonts w:ascii="GHEA Grapalat" w:eastAsia="Tahoma" w:hAnsi="GHEA Grapalat" w:cs="Tahoma"/>
          <w:lang w:val="hy-AM" w:eastAsia="ru-RU"/>
        </w:rPr>
        <w:t>ընթացքի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նկատմամբ</w:t>
      </w:r>
      <w:r w:rsidRPr="00A23B67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9E593C" w:rsidRPr="00A23B67" w:rsidRDefault="007E3BEF" w:rsidP="00B320D4">
      <w:pPr>
        <w:pStyle w:val="NoSpacing"/>
        <w:tabs>
          <w:tab w:val="left" w:pos="993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t>2</w:t>
      </w:r>
      <w:r w:rsidRPr="000043A3">
        <w:rPr>
          <w:rFonts w:ascii="GHEA Grapalat" w:hAnsi="GHEA Grapalat"/>
          <w:lang w:val="hy-AM" w:eastAsia="ru-RU"/>
        </w:rPr>
        <w:t>1</w:t>
      </w:r>
      <w:r w:rsidR="00222165" w:rsidRPr="00A23B67">
        <w:rPr>
          <w:rFonts w:ascii="GHEA Grapalat" w:hAnsi="GHEA Grapalat"/>
          <w:lang w:val="hy-AM" w:eastAsia="ru-RU"/>
        </w:rPr>
        <w:t xml:space="preserve">. </w:t>
      </w:r>
      <w:r w:rsidR="00D23A27" w:rsidRPr="00A23B67">
        <w:rPr>
          <w:rFonts w:ascii="GHEA Grapalat" w:eastAsia="Tahoma" w:hAnsi="GHEA Grapalat" w:cs="Tahoma"/>
          <w:lang w:val="hy-AM" w:eastAsia="ru-RU"/>
        </w:rPr>
        <w:t xml:space="preserve">Հանձնաժողովի </w:t>
      </w:r>
      <w:r w:rsidR="00617614" w:rsidRPr="00A23B67">
        <w:rPr>
          <w:rFonts w:ascii="GHEA Grapalat" w:eastAsia="Tahoma" w:hAnsi="GHEA Grapalat" w:cs="Tahoma"/>
          <w:lang w:val="hy-AM" w:eastAsia="ru-RU"/>
        </w:rPr>
        <w:t>քարտուղարը որակավորման անցկացման օրվանից</w:t>
      </w:r>
      <w:r w:rsidR="00617614" w:rsidRPr="00A23B67">
        <w:rPr>
          <w:rFonts w:ascii="GHEA Grapalat" w:hAnsi="GHEA Grapalat" w:cs="Courier New"/>
          <w:lang w:val="hy-AM" w:eastAsia="ru-RU"/>
        </w:rPr>
        <w:t xml:space="preserve"> </w:t>
      </w:r>
      <w:r w:rsidR="00D23A27" w:rsidRPr="00A23B67">
        <w:rPr>
          <w:rFonts w:ascii="GHEA Grapalat" w:hAnsi="GHEA Grapalat"/>
          <w:lang w:val="hy-AM" w:eastAsia="ru-RU"/>
        </w:rPr>
        <w:t>առնվազն 10 օր առաջ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F031EC" w:rsidRPr="00A23B67">
        <w:rPr>
          <w:rFonts w:ascii="GHEA Grapalat" w:hAnsi="GHEA Grapalat"/>
          <w:lang w:val="hy-AM" w:eastAsia="ru-RU"/>
        </w:rPr>
        <w:t>Դ</w:t>
      </w:r>
      <w:r w:rsidR="00617614" w:rsidRPr="00A23B67">
        <w:rPr>
          <w:rFonts w:ascii="GHEA Grapalat" w:eastAsia="Tahoma" w:hAnsi="GHEA Grapalat" w:cs="Tahoma"/>
          <w:lang w:val="hy-AM" w:eastAsia="ru-RU"/>
        </w:rPr>
        <w:t>իմորդների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կողմից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ներկայացված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էլեկտրոնային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փոստի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հասցեով</w:t>
      </w:r>
      <w:r w:rsidR="00617614" w:rsidRPr="00A23B67">
        <w:rPr>
          <w:rFonts w:ascii="GHEA Grapalat" w:hAnsi="GHEA Grapalat"/>
          <w:lang w:val="hy-AM" w:eastAsia="ru-RU"/>
        </w:rPr>
        <w:t xml:space="preserve"> իրազեկում է վերջիններիս </w:t>
      </w:r>
      <w:r w:rsidR="00617614" w:rsidRPr="00A23B67">
        <w:rPr>
          <w:rFonts w:ascii="GHEA Grapalat" w:eastAsia="Tahoma" w:hAnsi="GHEA Grapalat" w:cs="Tahoma"/>
          <w:lang w:val="hy-AM" w:eastAsia="ru-RU"/>
        </w:rPr>
        <w:t>որակավորման</w:t>
      </w:r>
      <w:r w:rsidR="00617614" w:rsidRPr="00A23B67">
        <w:rPr>
          <w:rFonts w:ascii="GHEA Grapalat" w:hAnsi="GHEA Grapalat"/>
          <w:lang w:val="hy-AM" w:eastAsia="ru-RU"/>
        </w:rPr>
        <w:t xml:space="preserve"> անցկացման օրվա, ժամի և վայրի մասին</w:t>
      </w:r>
      <w:r w:rsidR="00617614" w:rsidRPr="00A23B67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9E593C" w:rsidRPr="00A23B67" w:rsidRDefault="009E593C" w:rsidP="00B320D4">
      <w:pPr>
        <w:pStyle w:val="NoSpacing"/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</w:p>
    <w:p w:rsidR="009E593C" w:rsidRPr="00A23B67" w:rsidRDefault="00B27454" w:rsidP="00B320D4">
      <w:pPr>
        <w:pStyle w:val="ListParagraph"/>
        <w:spacing w:line="360" w:lineRule="auto"/>
        <w:ind w:left="-142" w:firstLine="709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0043A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4</w:t>
      </w:r>
      <w:r w:rsidR="005F64ED" w:rsidRPr="00A23B6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.</w:t>
      </w:r>
      <w:r w:rsidR="00C36B27" w:rsidRPr="00A23B6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ՈՐԱԿԱՎՈՐՄԱՆ</w:t>
      </w:r>
      <w:r w:rsidR="00773820" w:rsidRPr="00A23B6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C36B27" w:rsidRPr="00A23B6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ՆԵՐԿԱՅԱՑՎՈՂ ԸՆԴՀԱՆՈՒՐ ՊԱՅՄԱՆՆԵՐԸ</w:t>
      </w:r>
    </w:p>
    <w:p w:rsidR="009E593C" w:rsidRPr="00A23B67" w:rsidRDefault="007E3BEF" w:rsidP="00B320D4">
      <w:pPr>
        <w:pStyle w:val="NoSpacing"/>
        <w:spacing w:line="360" w:lineRule="auto"/>
        <w:ind w:left="-142" w:firstLine="709"/>
        <w:jc w:val="both"/>
        <w:rPr>
          <w:rFonts w:ascii="GHEA Grapalat" w:eastAsia="Tahoma" w:hAnsi="GHEA Grapalat" w:cs="Tahoma"/>
          <w:lang w:val="hy-AM" w:eastAsia="ru-RU"/>
        </w:rPr>
      </w:pPr>
      <w:r w:rsidRPr="000043A3">
        <w:rPr>
          <w:rFonts w:ascii="GHEA Grapalat" w:eastAsia="Tahoma" w:hAnsi="GHEA Grapalat" w:cs="Tahoma"/>
          <w:lang w:val="hy-AM" w:eastAsia="ru-RU"/>
        </w:rPr>
        <w:t>22.</w:t>
      </w:r>
      <w:r w:rsidR="009D10EF" w:rsidRPr="000043A3">
        <w:rPr>
          <w:rFonts w:ascii="GHEA Grapalat" w:eastAsia="Tahoma" w:hAnsi="GHEA Grapalat" w:cs="Tahoma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Որակավորումն անցկացվում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է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հայերենով</w:t>
      </w:r>
      <w:r w:rsidR="00617614" w:rsidRPr="00A23B67">
        <w:rPr>
          <w:rFonts w:ascii="GHEA Grapalat" w:hAnsi="GHEA Grapalat"/>
          <w:lang w:val="hy-AM" w:eastAsia="ru-RU"/>
        </w:rPr>
        <w:t>:</w:t>
      </w:r>
      <w:r w:rsidR="00617614" w:rsidRPr="00A23B67">
        <w:rPr>
          <w:rFonts w:ascii="Courier New" w:hAnsi="Courier New" w:cs="Courier New"/>
          <w:lang w:val="hy-AM" w:eastAsia="ru-RU"/>
        </w:rPr>
        <w:t> </w:t>
      </w:r>
    </w:p>
    <w:p w:rsidR="002C3B86" w:rsidRPr="002C3B86" w:rsidRDefault="006C7C73" w:rsidP="002C3B86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2C3B86">
        <w:rPr>
          <w:rFonts w:ascii="GHEA Grapalat" w:eastAsia="Tahoma" w:hAnsi="GHEA Grapalat" w:cs="Tahoma"/>
          <w:lang w:val="hy-AM" w:eastAsia="ru-RU"/>
        </w:rPr>
        <w:t>Որակավորման</w:t>
      </w:r>
      <w:r w:rsidRPr="002C3B86">
        <w:rPr>
          <w:rFonts w:ascii="GHEA Grapalat" w:hAnsi="GHEA Grapalat"/>
          <w:lang w:val="hy-AM" w:eastAsia="ru-RU"/>
        </w:rPr>
        <w:t xml:space="preserve"> </w:t>
      </w:r>
      <w:r w:rsidR="007C48A4" w:rsidRPr="002C3B86">
        <w:rPr>
          <w:rFonts w:ascii="GHEA Grapalat" w:hAnsi="GHEA Grapalat"/>
          <w:lang w:val="hy-AM" w:eastAsia="ru-RU"/>
        </w:rPr>
        <w:t xml:space="preserve">անցկացմանը </w:t>
      </w:r>
      <w:r w:rsidRPr="002C3B86">
        <w:rPr>
          <w:rFonts w:ascii="GHEA Grapalat" w:eastAsia="Tahoma" w:hAnsi="GHEA Grapalat" w:cs="Tahoma"/>
          <w:lang w:val="hy-AM" w:eastAsia="ru-RU"/>
        </w:rPr>
        <w:t>հետևելու</w:t>
      </w:r>
      <w:r w:rsidR="00617614" w:rsidRPr="002C3B86">
        <w:rPr>
          <w:rFonts w:ascii="GHEA Grapalat" w:hAnsi="GHEA Grapalat"/>
          <w:lang w:val="hy-AM" w:eastAsia="ru-RU"/>
        </w:rPr>
        <w:t xml:space="preserve"> </w:t>
      </w:r>
      <w:r w:rsidR="00617614" w:rsidRPr="002C3B86">
        <w:rPr>
          <w:rFonts w:ascii="GHEA Grapalat" w:eastAsia="Tahoma" w:hAnsi="GHEA Grapalat" w:cs="Tahoma"/>
          <w:lang w:val="hy-AM" w:eastAsia="ru-RU"/>
        </w:rPr>
        <w:t>համար</w:t>
      </w:r>
      <w:r w:rsidR="00617614" w:rsidRPr="002C3B86">
        <w:rPr>
          <w:rFonts w:ascii="GHEA Grapalat" w:hAnsi="GHEA Grapalat"/>
          <w:lang w:val="hy-AM" w:eastAsia="ru-RU"/>
        </w:rPr>
        <w:t xml:space="preserve"> </w:t>
      </w:r>
      <w:r w:rsidR="00617614" w:rsidRPr="002C3B86">
        <w:rPr>
          <w:rFonts w:ascii="GHEA Grapalat" w:eastAsia="Tahoma" w:hAnsi="GHEA Grapalat" w:cs="Tahoma"/>
          <w:lang w:val="hy-AM" w:eastAsia="ru-RU"/>
        </w:rPr>
        <w:t>կարող</w:t>
      </w:r>
      <w:r w:rsidR="00617614" w:rsidRPr="002C3B86">
        <w:rPr>
          <w:rFonts w:ascii="GHEA Grapalat" w:hAnsi="GHEA Grapalat"/>
          <w:lang w:val="hy-AM" w:eastAsia="ru-RU"/>
        </w:rPr>
        <w:t xml:space="preserve"> </w:t>
      </w:r>
      <w:r w:rsidR="00617614" w:rsidRPr="002C3B86">
        <w:rPr>
          <w:rFonts w:ascii="GHEA Grapalat" w:eastAsia="Tahoma" w:hAnsi="GHEA Grapalat" w:cs="Tahoma"/>
          <w:lang w:val="hy-AM" w:eastAsia="ru-RU"/>
        </w:rPr>
        <w:t>են</w:t>
      </w:r>
      <w:r w:rsidR="00617614" w:rsidRPr="002C3B86">
        <w:rPr>
          <w:rFonts w:ascii="GHEA Grapalat" w:hAnsi="GHEA Grapalat"/>
          <w:lang w:val="hy-AM" w:eastAsia="ru-RU"/>
        </w:rPr>
        <w:t xml:space="preserve"> </w:t>
      </w:r>
      <w:r w:rsidR="00617614" w:rsidRPr="002C3B86">
        <w:rPr>
          <w:rFonts w:ascii="GHEA Grapalat" w:eastAsia="Tahoma" w:hAnsi="GHEA Grapalat" w:cs="Tahoma"/>
          <w:lang w:val="hy-AM" w:eastAsia="ru-RU"/>
        </w:rPr>
        <w:t>հրավիրվել</w:t>
      </w:r>
      <w:r w:rsidR="00617614" w:rsidRPr="002C3B86">
        <w:rPr>
          <w:rFonts w:ascii="GHEA Grapalat" w:hAnsi="GHEA Grapalat"/>
          <w:lang w:val="hy-AM" w:eastAsia="ru-RU"/>
        </w:rPr>
        <w:t xml:space="preserve"> </w:t>
      </w:r>
      <w:r w:rsidR="008C6EBE" w:rsidRPr="002C3B86">
        <w:rPr>
          <w:rFonts w:ascii="GHEA Grapalat" w:eastAsia="Tahoma" w:hAnsi="GHEA Grapalat" w:cs="Tahoma"/>
          <w:lang w:val="hy-AM" w:eastAsia="ru-RU"/>
        </w:rPr>
        <w:t xml:space="preserve">դիտորդներ, իսկ այն լուսաբանելու համար՝ </w:t>
      </w:r>
      <w:r w:rsidR="00A07D39" w:rsidRPr="002C3B86">
        <w:rPr>
          <w:rFonts w:ascii="GHEA Grapalat" w:hAnsi="GHEA Grapalat"/>
          <w:lang w:val="hy-AM" w:eastAsia="ru-RU"/>
        </w:rPr>
        <w:t>լրատվական գործունեություն իրականացնող անձինք</w:t>
      </w:r>
      <w:r w:rsidR="00617614" w:rsidRPr="002C3B86">
        <w:rPr>
          <w:rFonts w:ascii="GHEA Grapalat" w:hAnsi="GHEA Grapalat"/>
          <w:lang w:val="hy-AM" w:eastAsia="ru-RU"/>
        </w:rPr>
        <w:t>:</w:t>
      </w:r>
      <w:r w:rsidR="00422D3C" w:rsidRPr="002C3B86">
        <w:rPr>
          <w:rFonts w:ascii="GHEA Grapalat" w:hAnsi="GHEA Grapalat"/>
          <w:lang w:val="hy-AM" w:eastAsia="ru-RU"/>
        </w:rPr>
        <w:t xml:space="preserve"> </w:t>
      </w:r>
    </w:p>
    <w:p w:rsidR="00CD25C0" w:rsidRPr="002C3B86" w:rsidRDefault="00BC64CE" w:rsidP="002C3B86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606E42">
        <w:rPr>
          <w:rFonts w:ascii="GHEA Grapalat" w:hAnsi="GHEA Grapalat"/>
          <w:lang w:val="hy-AM" w:eastAsia="ru-RU"/>
        </w:rPr>
        <w:lastRenderedPageBreak/>
        <w:t>Դիտորդները և լ</w:t>
      </w:r>
      <w:r w:rsidR="00CD25C0" w:rsidRPr="002C3B86">
        <w:rPr>
          <w:rFonts w:ascii="GHEA Grapalat" w:hAnsi="GHEA Grapalat"/>
          <w:lang w:val="hy-AM" w:eastAsia="ru-RU"/>
        </w:rPr>
        <w:t>րատվական գործունեություն իրականացնող անձինք</w:t>
      </w:r>
      <w:r w:rsidR="00CD25C0" w:rsidRPr="00606E42">
        <w:rPr>
          <w:rFonts w:ascii="GHEA Grapalat" w:hAnsi="GHEA Grapalat"/>
          <w:lang w:val="hy-AM" w:eastAsia="ru-RU"/>
        </w:rPr>
        <w:t xml:space="preserve"> </w:t>
      </w:r>
      <w:r w:rsidR="00037CAE" w:rsidRPr="00606E42">
        <w:rPr>
          <w:rFonts w:ascii="GHEA Grapalat" w:hAnsi="GHEA Grapalat"/>
          <w:lang w:val="hy-AM" w:eastAsia="ru-RU"/>
        </w:rPr>
        <w:t xml:space="preserve">սույն կարգի 4-րդ կետով նախատեսված </w:t>
      </w:r>
      <w:r w:rsidR="00713CEC" w:rsidRPr="00606E42">
        <w:rPr>
          <w:rFonts w:ascii="GHEA Grapalat" w:hAnsi="GHEA Grapalat"/>
          <w:lang w:val="hy-AM" w:eastAsia="ru-RU"/>
        </w:rPr>
        <w:t xml:space="preserve">հայտարարությունը </w:t>
      </w:r>
      <w:r w:rsidR="00713CEC" w:rsidRPr="002C3B86">
        <w:rPr>
          <w:rFonts w:ascii="GHEA Grapalat" w:hAnsi="GHEA Grapalat"/>
          <w:lang w:val="hy-AM" w:eastAsia="ru-RU"/>
        </w:rPr>
        <w:t xml:space="preserve">Նախարարության պաշտոնական կայքէջում </w:t>
      </w:r>
      <w:r w:rsidR="00713CEC" w:rsidRPr="002C3B86">
        <w:rPr>
          <w:rFonts w:ascii="GHEA Grapalat" w:eastAsia="Tahoma" w:hAnsi="GHEA Grapalat" w:cs="Tahoma"/>
          <w:lang w:val="hy-AM" w:eastAsia="ru-RU"/>
        </w:rPr>
        <w:t>հրապարակվ</w:t>
      </w:r>
      <w:r w:rsidR="00713CEC" w:rsidRPr="00606E42">
        <w:rPr>
          <w:rFonts w:ascii="GHEA Grapalat" w:eastAsia="Tahoma" w:hAnsi="GHEA Grapalat" w:cs="Tahoma"/>
          <w:lang w:val="hy-AM" w:eastAsia="ru-RU"/>
        </w:rPr>
        <w:t>ելուց հետո</w:t>
      </w:r>
      <w:r w:rsidR="00CD25C0" w:rsidRPr="00606E42">
        <w:rPr>
          <w:rFonts w:ascii="GHEA Grapalat" w:hAnsi="GHEA Grapalat"/>
          <w:lang w:val="hy-AM" w:eastAsia="ru-RU"/>
        </w:rPr>
        <w:t xml:space="preserve"> </w:t>
      </w:r>
      <w:r w:rsidR="00713CEC" w:rsidRPr="00606E42">
        <w:rPr>
          <w:rFonts w:ascii="GHEA Grapalat" w:hAnsi="GHEA Grapalat"/>
          <w:lang w:val="hy-AM" w:eastAsia="ru-RU"/>
        </w:rPr>
        <w:t>մեկ շաբաթ</w:t>
      </w:r>
      <w:r w:rsidR="00514619" w:rsidRPr="00606E42">
        <w:rPr>
          <w:rFonts w:ascii="GHEA Grapalat" w:hAnsi="GHEA Grapalat"/>
          <w:lang w:val="hy-AM" w:eastAsia="ru-RU"/>
        </w:rPr>
        <w:t>վա</w:t>
      </w:r>
      <w:r w:rsidR="00713CEC" w:rsidRPr="00606E42">
        <w:rPr>
          <w:rFonts w:ascii="GHEA Grapalat" w:hAnsi="GHEA Grapalat"/>
          <w:lang w:val="hy-AM" w:eastAsia="ru-RU"/>
        </w:rPr>
        <w:t xml:space="preserve"> ընթացքում </w:t>
      </w:r>
      <w:r w:rsidR="0023702A" w:rsidRPr="00606E42">
        <w:rPr>
          <w:rFonts w:ascii="GHEA Grapalat" w:hAnsi="GHEA Grapalat"/>
          <w:lang w:val="hy-AM" w:eastAsia="ru-RU"/>
        </w:rPr>
        <w:t>ներկայացնում են</w:t>
      </w:r>
      <w:r w:rsidR="009500FF" w:rsidRPr="00606E42">
        <w:rPr>
          <w:rFonts w:ascii="GHEA Grapalat" w:hAnsi="GHEA Grapalat"/>
          <w:lang w:val="hy-AM" w:eastAsia="ru-RU"/>
        </w:rPr>
        <w:t xml:space="preserve"> որակավարման  </w:t>
      </w:r>
      <w:r w:rsidR="00514619" w:rsidRPr="00606E42">
        <w:rPr>
          <w:rFonts w:ascii="GHEA Grapalat" w:hAnsi="GHEA Grapalat"/>
          <w:lang w:val="hy-AM" w:eastAsia="ru-RU"/>
        </w:rPr>
        <w:t>գործընթաց</w:t>
      </w:r>
      <w:r w:rsidR="002C3B86" w:rsidRPr="00606E42">
        <w:rPr>
          <w:rFonts w:ascii="GHEA Grapalat" w:hAnsi="GHEA Grapalat"/>
          <w:lang w:val="hy-AM" w:eastAsia="ru-RU"/>
        </w:rPr>
        <w:t>ին մասնակցելու կամ այն</w:t>
      </w:r>
      <w:r w:rsidR="00514619" w:rsidRPr="00606E42">
        <w:rPr>
          <w:rFonts w:ascii="GHEA Grapalat" w:hAnsi="GHEA Grapalat"/>
          <w:lang w:val="hy-AM" w:eastAsia="ru-RU"/>
        </w:rPr>
        <w:t xml:space="preserve"> լուսաբանելու հայտ</w:t>
      </w:r>
      <w:r w:rsidR="0023702A" w:rsidRPr="00606E42">
        <w:rPr>
          <w:rFonts w:ascii="GHEA Grapalat" w:hAnsi="GHEA Grapalat"/>
          <w:lang w:val="hy-AM" w:eastAsia="ru-RU"/>
        </w:rPr>
        <w:t>:</w:t>
      </w:r>
      <w:r w:rsidR="00514619" w:rsidRPr="00606E42">
        <w:rPr>
          <w:rFonts w:ascii="GHEA Grapalat" w:hAnsi="GHEA Grapalat"/>
          <w:lang w:val="hy-AM" w:eastAsia="ru-RU"/>
        </w:rPr>
        <w:t xml:space="preserve"> </w:t>
      </w:r>
      <w:r w:rsidR="00482422" w:rsidRPr="00606E42">
        <w:rPr>
          <w:rFonts w:ascii="GHEA Grapalat" w:hAnsi="GHEA Grapalat"/>
          <w:lang w:val="hy-AM" w:eastAsia="ru-RU"/>
        </w:rPr>
        <w:t>ՀՀ արդարադատության նախարարի կողմից ս</w:t>
      </w:r>
      <w:r w:rsidR="00514619" w:rsidRPr="00606E42">
        <w:rPr>
          <w:rFonts w:ascii="GHEA Grapalat" w:hAnsi="GHEA Grapalat"/>
          <w:lang w:val="hy-AM" w:eastAsia="ru-RU"/>
        </w:rPr>
        <w:t>ույն կետում նշված հայտերի</w:t>
      </w:r>
      <w:r w:rsidR="00482422" w:rsidRPr="00606E42">
        <w:rPr>
          <w:rFonts w:ascii="GHEA Grapalat" w:hAnsi="GHEA Grapalat"/>
          <w:lang w:val="hy-AM" w:eastAsia="ru-RU"/>
        </w:rPr>
        <w:t xml:space="preserve"> վերաբերյալ</w:t>
      </w:r>
      <w:r w:rsidR="00514619" w:rsidRPr="00606E42">
        <w:rPr>
          <w:rFonts w:ascii="GHEA Grapalat" w:hAnsi="GHEA Grapalat"/>
          <w:lang w:val="hy-AM" w:eastAsia="ru-RU"/>
        </w:rPr>
        <w:t xml:space="preserve"> </w:t>
      </w:r>
      <w:r w:rsidR="00482422" w:rsidRPr="00606E42">
        <w:rPr>
          <w:rFonts w:ascii="GHEA Grapalat" w:hAnsi="GHEA Grapalat"/>
          <w:lang w:val="hy-AM" w:eastAsia="ru-RU"/>
        </w:rPr>
        <w:t xml:space="preserve">որոշում է կայացվում մեկշաբաթյա  </w:t>
      </w:r>
      <w:r w:rsidRPr="00606E42">
        <w:rPr>
          <w:rFonts w:ascii="GHEA Grapalat" w:hAnsi="GHEA Grapalat"/>
          <w:lang w:val="hy-AM" w:eastAsia="ru-RU"/>
        </w:rPr>
        <w:t>ժամկետում</w:t>
      </w:r>
      <w:r w:rsidR="00482422" w:rsidRPr="00606E42">
        <w:rPr>
          <w:rFonts w:ascii="GHEA Grapalat" w:hAnsi="GHEA Grapalat"/>
          <w:lang w:val="hy-AM" w:eastAsia="ru-RU"/>
        </w:rPr>
        <w:t>:</w:t>
      </w:r>
    </w:p>
    <w:p w:rsidR="00BF6EA8" w:rsidRPr="00A23B67" w:rsidRDefault="006C7C73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Որակավոր</w:t>
      </w:r>
      <w:r w:rsidR="00CA5323" w:rsidRPr="00A23B67">
        <w:rPr>
          <w:rFonts w:ascii="GHEA Grapalat" w:eastAsia="Tahoma" w:hAnsi="GHEA Grapalat" w:cs="Tahoma"/>
          <w:lang w:val="hy-AM" w:eastAsia="ru-RU"/>
        </w:rPr>
        <w:t xml:space="preserve">ումն </w:t>
      </w:r>
      <w:r w:rsidR="00617614" w:rsidRPr="00A23B67">
        <w:rPr>
          <w:rFonts w:ascii="GHEA Grapalat" w:eastAsia="Tahoma" w:hAnsi="GHEA Grapalat" w:cs="Tahoma"/>
          <w:lang w:val="hy-AM" w:eastAsia="ru-RU"/>
        </w:rPr>
        <w:t>անցկացվում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է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773820" w:rsidRPr="00A23B67">
        <w:rPr>
          <w:rFonts w:ascii="GHEA Grapalat" w:hAnsi="GHEA Grapalat"/>
          <w:lang w:val="hy-AM" w:eastAsia="ru-RU"/>
        </w:rPr>
        <w:t xml:space="preserve">գրավոր </w:t>
      </w:r>
      <w:r w:rsidR="00617614" w:rsidRPr="00A23B67">
        <w:rPr>
          <w:rFonts w:ascii="GHEA Grapalat" w:eastAsia="Tahoma" w:hAnsi="GHEA Grapalat" w:cs="Tahoma"/>
          <w:lang w:val="hy-AM" w:eastAsia="ru-RU"/>
        </w:rPr>
        <w:t>թեստավորման միջոցով</w:t>
      </w:r>
      <w:r w:rsidR="00617614" w:rsidRPr="00A23B67">
        <w:rPr>
          <w:rFonts w:ascii="GHEA Grapalat" w:hAnsi="GHEA Grapalat"/>
          <w:lang w:val="hy-AM" w:eastAsia="ru-RU"/>
        </w:rPr>
        <w:t>:</w:t>
      </w:r>
      <w:r w:rsidR="00BF6EA8" w:rsidRPr="00A23B67">
        <w:rPr>
          <w:rFonts w:ascii="GHEA Grapalat" w:hAnsi="GHEA Grapalat"/>
          <w:lang w:val="hy-AM" w:eastAsia="ru-RU"/>
        </w:rPr>
        <w:t xml:space="preserve"> </w:t>
      </w:r>
    </w:p>
    <w:p w:rsidR="009E593C" w:rsidRPr="00A23B67" w:rsidRDefault="005C2C8A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Դիմորդը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թեստավորմանը</w:t>
      </w:r>
      <w:r w:rsidRPr="00A23B67">
        <w:rPr>
          <w:rFonts w:ascii="GHEA Grapalat" w:hAnsi="GHEA Grapalat"/>
          <w:lang w:val="hy-AM" w:eastAsia="ru-RU"/>
        </w:rPr>
        <w:t xml:space="preserve"> ներկայանում է </w:t>
      </w:r>
      <w:r w:rsidRPr="00A23B67">
        <w:rPr>
          <w:rFonts w:ascii="GHEA Grapalat" w:eastAsia="Tahoma" w:hAnsi="GHEA Grapalat" w:cs="Tahoma"/>
          <w:lang w:val="hy-AM" w:eastAsia="ru-RU"/>
        </w:rPr>
        <w:t>անձը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հաստատող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փաստաթղթով</w:t>
      </w:r>
      <w:r w:rsidRPr="00A23B67">
        <w:rPr>
          <w:rFonts w:ascii="GHEA Grapalat" w:hAnsi="GHEA Grapalat"/>
          <w:lang w:val="hy-AM" w:eastAsia="ru-RU"/>
        </w:rPr>
        <w:t>:</w:t>
      </w:r>
    </w:p>
    <w:p w:rsidR="00422D3C" w:rsidRPr="00A23B67" w:rsidRDefault="005C2C8A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Հանձնաժողովի նախագահը կամ անդամներից մեկը ստուգում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="0040409D" w:rsidRPr="0040409D">
        <w:rPr>
          <w:rFonts w:ascii="GHEA Grapalat" w:hAnsi="GHEA Grapalat"/>
          <w:lang w:val="hy-AM" w:eastAsia="ru-RU"/>
        </w:rPr>
        <w:t>Դ</w:t>
      </w:r>
      <w:r w:rsidRPr="00A23B67">
        <w:rPr>
          <w:rFonts w:ascii="GHEA Grapalat" w:eastAsia="Tahoma" w:hAnsi="GHEA Grapalat" w:cs="Tahoma"/>
          <w:lang w:val="hy-AM" w:eastAsia="ru-RU"/>
        </w:rPr>
        <w:t>իմորդի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ինքնությունը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և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թույլատրում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նրան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մուտք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գործել</w:t>
      </w:r>
      <w:r w:rsidR="00BF6EA8" w:rsidRPr="00A23B67">
        <w:rPr>
          <w:rFonts w:ascii="GHEA Grapalat" w:eastAsia="Tahoma" w:hAnsi="GHEA Grapalat" w:cs="Tahoma"/>
          <w:lang w:val="hy-AM" w:eastAsia="ru-RU"/>
        </w:rPr>
        <w:t xml:space="preserve"> քննասենյակ</w:t>
      </w:r>
      <w:r w:rsidR="00617614" w:rsidRPr="00A23B67">
        <w:rPr>
          <w:rFonts w:ascii="GHEA Grapalat" w:hAnsi="GHEA Grapalat"/>
          <w:lang w:val="hy-AM" w:eastAsia="ru-RU"/>
        </w:rPr>
        <w:t xml:space="preserve">, </w:t>
      </w:r>
      <w:r w:rsidR="00617614" w:rsidRPr="00A23B67">
        <w:rPr>
          <w:rFonts w:ascii="GHEA Grapalat" w:eastAsia="Tahoma" w:hAnsi="GHEA Grapalat" w:cs="Tahoma"/>
          <w:lang w:val="hy-AM" w:eastAsia="ru-RU"/>
        </w:rPr>
        <w:t>որտեղ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40409D" w:rsidRPr="0040409D">
        <w:rPr>
          <w:rFonts w:ascii="GHEA Grapalat" w:hAnsi="GHEA Grapalat"/>
          <w:lang w:val="hy-AM" w:eastAsia="ru-RU"/>
        </w:rPr>
        <w:t>Դ</w:t>
      </w:r>
      <w:r w:rsidRPr="00A23B67">
        <w:rPr>
          <w:rFonts w:ascii="GHEA Grapalat" w:eastAsia="Tahoma" w:hAnsi="GHEA Grapalat" w:cs="Tahoma"/>
          <w:lang w:val="hy-AM" w:eastAsia="ru-RU"/>
        </w:rPr>
        <w:t>իմորդը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կարող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է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զբաղեցնել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ցանկացած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ազատ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նստարան</w:t>
      </w:r>
      <w:r w:rsidR="00617614" w:rsidRPr="00A23B67">
        <w:rPr>
          <w:rFonts w:ascii="GHEA Grapalat" w:hAnsi="GHEA Grapalat"/>
          <w:lang w:val="hy-AM" w:eastAsia="ru-RU"/>
        </w:rPr>
        <w:t xml:space="preserve">: </w:t>
      </w:r>
      <w:r w:rsidR="00617614" w:rsidRPr="00A23B67">
        <w:rPr>
          <w:rFonts w:ascii="GHEA Grapalat" w:eastAsia="Tahoma" w:hAnsi="GHEA Grapalat" w:cs="Tahoma"/>
          <w:lang w:val="hy-AM" w:eastAsia="ru-RU"/>
        </w:rPr>
        <w:t>Դիմորդների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մուտքը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hAnsi="GHEA Grapalat"/>
          <w:lang w:val="hy-AM" w:eastAsia="ru-RU"/>
        </w:rPr>
        <w:t>քննա</w:t>
      </w:r>
      <w:r w:rsidR="00617614" w:rsidRPr="00A23B67">
        <w:rPr>
          <w:rFonts w:ascii="GHEA Grapalat" w:eastAsia="Tahoma" w:hAnsi="GHEA Grapalat" w:cs="Tahoma"/>
          <w:lang w:val="hy-AM" w:eastAsia="ru-RU"/>
        </w:rPr>
        <w:t>սենյակ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դադարեցվում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է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թեստավորումն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սկսվելուց</w:t>
      </w:r>
      <w:r w:rsidR="00617614" w:rsidRPr="00A23B67">
        <w:rPr>
          <w:rFonts w:ascii="GHEA Grapalat" w:hAnsi="GHEA Grapalat"/>
          <w:lang w:val="hy-AM" w:eastAsia="ru-RU"/>
        </w:rPr>
        <w:t xml:space="preserve"> 10 </w:t>
      </w:r>
      <w:r w:rsidR="00617614" w:rsidRPr="00A23B67">
        <w:rPr>
          <w:rFonts w:ascii="GHEA Grapalat" w:eastAsia="Tahoma" w:hAnsi="GHEA Grapalat" w:cs="Tahoma"/>
          <w:lang w:val="hy-AM" w:eastAsia="ru-RU"/>
        </w:rPr>
        <w:t>րոպե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առաջ</w:t>
      </w:r>
      <w:r w:rsidR="00617614" w:rsidRPr="00A23B67">
        <w:rPr>
          <w:rFonts w:ascii="GHEA Grapalat" w:hAnsi="GHEA Grapalat"/>
          <w:lang w:val="hy-AM" w:eastAsia="ru-RU"/>
        </w:rPr>
        <w:t>:</w:t>
      </w:r>
      <w:r w:rsidR="00617614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422D3C" w:rsidRPr="00A23B67" w:rsidRDefault="005C2C8A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Թեստավորման անցկացման կազմակերպչական գործընթացն ապահովում է </w:t>
      </w:r>
      <w:r w:rsidR="001D1C12" w:rsidRPr="000043A3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A23B67">
        <w:rPr>
          <w:rFonts w:ascii="GHEA Grapalat" w:hAnsi="GHEA Grapalat"/>
          <w:color w:val="000000"/>
          <w:shd w:val="clear" w:color="auto" w:fill="FFFFFF"/>
          <w:lang w:val="hy-AM"/>
        </w:rPr>
        <w:t>ախարարությ</w:t>
      </w:r>
      <w:r w:rsidR="001D1C12" w:rsidRPr="000043A3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Pr="00A23B67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1D1C12" w:rsidRPr="000043A3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A23B67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A86840" w:rsidRPr="00A23B67" w:rsidRDefault="00A86840" w:rsidP="00B320D4">
      <w:pPr>
        <w:pStyle w:val="ListParagraph"/>
        <w:numPr>
          <w:ilvl w:val="0"/>
          <w:numId w:val="21"/>
        </w:numPr>
        <w:shd w:val="clear" w:color="auto" w:fill="FFFFFF"/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Թեստերը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կազմում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="001D1C12" w:rsidRPr="000043A3">
        <w:rPr>
          <w:rFonts w:ascii="GHEA Grapalat" w:eastAsia="Tahoma" w:hAnsi="GHEA Grapalat" w:cs="Tahoma"/>
          <w:lang w:val="hy-AM" w:eastAsia="ru-RU"/>
        </w:rPr>
        <w:t>Ն</w:t>
      </w:r>
      <w:r w:rsidRPr="00A23B67">
        <w:rPr>
          <w:rFonts w:ascii="GHEA Grapalat" w:eastAsia="Tahoma" w:hAnsi="GHEA Grapalat" w:cs="Tahoma"/>
          <w:lang w:val="hy-AM" w:eastAsia="ru-RU"/>
        </w:rPr>
        <w:t>ախարարությունը՝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="0040409D" w:rsidRPr="0040409D">
        <w:rPr>
          <w:rFonts w:ascii="GHEA Grapalat" w:hAnsi="GHEA Grapalat"/>
          <w:lang w:val="hy-AM" w:eastAsia="ru-RU"/>
        </w:rPr>
        <w:t>Դ</w:t>
      </w:r>
      <w:r w:rsidRPr="00A23B67">
        <w:rPr>
          <w:rFonts w:ascii="GHEA Grapalat" w:eastAsia="Tahoma" w:hAnsi="GHEA Grapalat" w:cs="Tahoma"/>
          <w:lang w:val="hy-AM" w:eastAsia="ru-RU"/>
        </w:rPr>
        <w:t>իմորդների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գիտելիքները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հետևյալ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բնագավառներում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ստուգելու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համար՝</w:t>
      </w:r>
    </w:p>
    <w:p w:rsidR="00A86840" w:rsidRPr="00A23B67" w:rsidRDefault="00A86840" w:rsidP="00B320D4">
      <w:pPr>
        <w:pStyle w:val="NoSpacing"/>
        <w:numPr>
          <w:ilvl w:val="0"/>
          <w:numId w:val="1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Հայաստանի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Հանրապետության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 xml:space="preserve">Սահմանադրություն </w:t>
      </w:r>
      <w:r w:rsidRPr="00A23B67">
        <w:rPr>
          <w:rFonts w:ascii="GHEA Grapalat" w:hAnsi="GHEA Grapalat"/>
          <w:lang w:val="hy-AM" w:eastAsia="ru-RU"/>
        </w:rPr>
        <w:t>- 5 հարց.</w:t>
      </w:r>
    </w:p>
    <w:p w:rsidR="00A86840" w:rsidRPr="00A23B67" w:rsidRDefault="00A86840" w:rsidP="00B320D4">
      <w:pPr>
        <w:pStyle w:val="NoSpacing"/>
        <w:numPr>
          <w:ilvl w:val="0"/>
          <w:numId w:val="1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Հայաստանի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Հանրապետության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քրեական դատավարության օրենսգիրք</w:t>
      </w:r>
      <w:r w:rsidRPr="00A23B67">
        <w:rPr>
          <w:rFonts w:ascii="GHEA Grapalat" w:hAnsi="GHEA Grapalat"/>
          <w:lang w:val="hy-AM" w:eastAsia="ru-RU"/>
        </w:rPr>
        <w:t>- 15 հարց.</w:t>
      </w:r>
    </w:p>
    <w:p w:rsidR="00A86840" w:rsidRPr="00A23B67" w:rsidRDefault="00A86840" w:rsidP="00B320D4">
      <w:pPr>
        <w:pStyle w:val="NoSpacing"/>
        <w:numPr>
          <w:ilvl w:val="0"/>
          <w:numId w:val="1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Հ</w:t>
      </w:r>
      <w:r w:rsidR="007C415A" w:rsidRPr="002629DC">
        <w:rPr>
          <w:rFonts w:ascii="GHEA Grapalat" w:eastAsia="Tahoma" w:hAnsi="GHEA Grapalat" w:cs="Tahoma"/>
          <w:lang w:val="hy-AM" w:eastAsia="ru-RU"/>
        </w:rPr>
        <w:t xml:space="preserve">այաստանի </w:t>
      </w:r>
      <w:r w:rsidRPr="00A23B67">
        <w:rPr>
          <w:rFonts w:ascii="GHEA Grapalat" w:eastAsia="Tahoma" w:hAnsi="GHEA Grapalat" w:cs="Tahoma"/>
          <w:lang w:val="hy-AM" w:eastAsia="ru-RU"/>
        </w:rPr>
        <w:t>Հ</w:t>
      </w:r>
      <w:r w:rsidR="007C415A" w:rsidRPr="002629DC">
        <w:rPr>
          <w:rFonts w:ascii="GHEA Grapalat" w:eastAsia="Tahoma" w:hAnsi="GHEA Grapalat" w:cs="Tahoma"/>
          <w:lang w:val="hy-AM" w:eastAsia="ru-RU"/>
        </w:rPr>
        <w:t>անրապետության</w:t>
      </w:r>
      <w:r w:rsidRPr="00A23B67">
        <w:rPr>
          <w:rFonts w:ascii="GHEA Grapalat" w:eastAsia="Tahoma" w:hAnsi="GHEA Grapalat" w:cs="Tahoma"/>
          <w:lang w:val="hy-AM" w:eastAsia="ru-RU"/>
        </w:rPr>
        <w:t xml:space="preserve"> քրեական օրենսգիրք - 10 հարց.</w:t>
      </w:r>
    </w:p>
    <w:p w:rsidR="00A86840" w:rsidRPr="00A23B67" w:rsidRDefault="00A86840" w:rsidP="00B320D4">
      <w:pPr>
        <w:pStyle w:val="NoSpacing"/>
        <w:numPr>
          <w:ilvl w:val="0"/>
          <w:numId w:val="1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t xml:space="preserve">Հոգեբանություն </w:t>
      </w:r>
      <w:r w:rsidR="00467313">
        <w:rPr>
          <w:rFonts w:ascii="GHEA Grapalat" w:hAnsi="GHEA Grapalat"/>
          <w:lang w:val="en-US" w:eastAsia="ru-RU"/>
        </w:rPr>
        <w:t>-</w:t>
      </w:r>
      <w:r w:rsidRPr="00A23B67">
        <w:rPr>
          <w:rFonts w:ascii="GHEA Grapalat" w:hAnsi="GHEA Grapalat"/>
          <w:lang w:val="hy-AM" w:eastAsia="ru-RU"/>
        </w:rPr>
        <w:t xml:space="preserve"> 30 հարց.</w:t>
      </w:r>
    </w:p>
    <w:p w:rsidR="00A86840" w:rsidRPr="00A23B67" w:rsidRDefault="00A86840" w:rsidP="00B320D4">
      <w:pPr>
        <w:pStyle w:val="NoSpacing"/>
        <w:numPr>
          <w:ilvl w:val="0"/>
          <w:numId w:val="1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bCs/>
          <w:lang w:val="hy-AM" w:eastAsia="ru-RU"/>
        </w:rPr>
        <w:t>«Երեխաների իրավունքների պաշտպանության մասին» ՄԱԿ-ի կոնվենցիա - 5 հարց.</w:t>
      </w:r>
    </w:p>
    <w:p w:rsidR="00A86840" w:rsidRPr="00A23B67" w:rsidRDefault="00A86840" w:rsidP="00B320D4">
      <w:pPr>
        <w:pStyle w:val="NoSpacing"/>
        <w:numPr>
          <w:ilvl w:val="0"/>
          <w:numId w:val="1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eastAsia="Tahoma" w:hAnsi="GHEA Grapalat" w:cs="Tahoma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«Ընտանիքում բռնության կանխարգելման, ընտանիքում բռնության ենթարկված անձանց պաշտպանության և ընտանիքում համերաշխության վերականգնման մասին» Հ</w:t>
      </w:r>
      <w:r w:rsidR="007C415A" w:rsidRPr="002629DC">
        <w:rPr>
          <w:rFonts w:ascii="GHEA Grapalat" w:eastAsia="Tahoma" w:hAnsi="GHEA Grapalat" w:cs="Tahoma"/>
          <w:lang w:val="hy-AM" w:eastAsia="ru-RU"/>
        </w:rPr>
        <w:t xml:space="preserve">այաստանի </w:t>
      </w:r>
      <w:r w:rsidRPr="00A23B67">
        <w:rPr>
          <w:rFonts w:ascii="GHEA Grapalat" w:eastAsia="Tahoma" w:hAnsi="GHEA Grapalat" w:cs="Tahoma"/>
          <w:lang w:val="hy-AM" w:eastAsia="ru-RU"/>
        </w:rPr>
        <w:t>Հ</w:t>
      </w:r>
      <w:r w:rsidR="007C415A" w:rsidRPr="002629DC">
        <w:rPr>
          <w:rFonts w:ascii="GHEA Grapalat" w:eastAsia="Tahoma" w:hAnsi="GHEA Grapalat" w:cs="Tahoma"/>
          <w:lang w:val="hy-AM" w:eastAsia="ru-RU"/>
        </w:rPr>
        <w:t>անրապետության</w:t>
      </w:r>
      <w:r w:rsidRPr="00A23B67">
        <w:rPr>
          <w:rFonts w:ascii="GHEA Grapalat" w:eastAsia="Tahoma" w:hAnsi="GHEA Grapalat" w:cs="Tahoma"/>
          <w:lang w:val="hy-AM" w:eastAsia="ru-RU"/>
        </w:rPr>
        <w:t xml:space="preserve"> օրենք </w:t>
      </w:r>
      <w:r w:rsidR="00F92BCE" w:rsidRPr="00F92BCE">
        <w:rPr>
          <w:rFonts w:ascii="GHEA Grapalat" w:eastAsia="Tahoma" w:hAnsi="GHEA Grapalat" w:cs="Tahoma"/>
          <w:lang w:val="hy-AM" w:eastAsia="ru-RU"/>
        </w:rPr>
        <w:t>-</w:t>
      </w:r>
      <w:r w:rsidRPr="00A23B67">
        <w:rPr>
          <w:rFonts w:ascii="GHEA Grapalat" w:eastAsia="Tahoma" w:hAnsi="GHEA Grapalat" w:cs="Tahoma"/>
          <w:lang w:val="hy-AM" w:eastAsia="ru-RU"/>
        </w:rPr>
        <w:t xml:space="preserve"> 5 հարց.</w:t>
      </w:r>
    </w:p>
    <w:p w:rsidR="00A86840" w:rsidRPr="00A23B67" w:rsidRDefault="00A86840" w:rsidP="00B320D4">
      <w:pPr>
        <w:pStyle w:val="NoSpacing"/>
        <w:numPr>
          <w:ilvl w:val="0"/>
          <w:numId w:val="1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ՄԱԿ-ի նվազագույն ստանդարտ կանոններն անչափահասների նկատմամբ արդարադատություն</w:t>
      </w:r>
      <w:r w:rsidRPr="00A23B67">
        <w:rPr>
          <w:rFonts w:ascii="Courier New" w:eastAsia="Tahoma" w:hAnsi="Courier New" w:cs="Courier New"/>
          <w:lang w:val="hy-AM" w:eastAsia="ru-RU"/>
        </w:rPr>
        <w:t> </w:t>
      </w:r>
      <w:r w:rsidRPr="00A23B67">
        <w:rPr>
          <w:rFonts w:ascii="GHEA Grapalat" w:eastAsia="Tahoma" w:hAnsi="GHEA Grapalat" w:cs="Tahoma"/>
          <w:lang w:val="hy-AM" w:eastAsia="ru-RU"/>
        </w:rPr>
        <w:t xml:space="preserve">իրականացնելու վերաբերյալ («Պեկինյան կանոններ») </w:t>
      </w:r>
      <w:r w:rsidR="00F92BCE" w:rsidRPr="00F92BCE">
        <w:rPr>
          <w:rFonts w:ascii="GHEA Grapalat" w:eastAsia="Tahoma" w:hAnsi="GHEA Grapalat" w:cs="Tahoma"/>
          <w:lang w:val="hy-AM" w:eastAsia="ru-RU"/>
        </w:rPr>
        <w:t>-</w:t>
      </w:r>
      <w:r w:rsidRPr="00A23B67">
        <w:rPr>
          <w:rFonts w:ascii="GHEA Grapalat" w:eastAsia="Tahoma" w:hAnsi="GHEA Grapalat" w:cs="Tahoma"/>
          <w:lang w:val="hy-AM" w:eastAsia="ru-RU"/>
        </w:rPr>
        <w:t xml:space="preserve"> 5 հարց.</w:t>
      </w:r>
    </w:p>
    <w:p w:rsidR="00A86840" w:rsidRPr="00A23B67" w:rsidRDefault="00A86840" w:rsidP="00B320D4">
      <w:pPr>
        <w:pStyle w:val="NoSpacing"/>
        <w:numPr>
          <w:ilvl w:val="0"/>
          <w:numId w:val="1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eastAsia="Tahoma" w:hAnsi="GHEA Grapalat" w:cs="Tahoma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lastRenderedPageBreak/>
        <w:t xml:space="preserve">Անչափահաս տուժողների և վկաների հարցերով արդարադատության ՄԱԿ-ի ուղեցույց </w:t>
      </w:r>
      <w:r w:rsidR="00F92BCE" w:rsidRPr="00F92BCE">
        <w:rPr>
          <w:rFonts w:ascii="GHEA Grapalat" w:eastAsia="Tahoma" w:hAnsi="GHEA Grapalat" w:cs="Tahoma"/>
          <w:lang w:val="hy-AM" w:eastAsia="ru-RU"/>
        </w:rPr>
        <w:t>-</w:t>
      </w:r>
      <w:r w:rsidRPr="00A23B67">
        <w:rPr>
          <w:rFonts w:ascii="GHEA Grapalat" w:eastAsia="Tahoma" w:hAnsi="GHEA Grapalat" w:cs="Tahoma"/>
          <w:lang w:val="hy-AM" w:eastAsia="ru-RU"/>
        </w:rPr>
        <w:t xml:space="preserve"> 5</w:t>
      </w:r>
      <w:r w:rsidR="00773820" w:rsidRPr="00A23B67">
        <w:rPr>
          <w:rFonts w:ascii="GHEA Grapalat" w:eastAsia="Tahoma" w:hAnsi="GHEA Grapalat" w:cs="Tahoma"/>
          <w:lang w:val="hy-AM" w:eastAsia="ru-RU"/>
        </w:rPr>
        <w:t xml:space="preserve"> հարց</w:t>
      </w:r>
      <w:r w:rsidRPr="00A23B67">
        <w:rPr>
          <w:rFonts w:ascii="GHEA Grapalat" w:eastAsia="Tahoma" w:hAnsi="GHEA Grapalat" w:cs="Tahoma"/>
          <w:lang w:val="hy-AM" w:eastAsia="ru-RU"/>
        </w:rPr>
        <w:t>:</w:t>
      </w:r>
    </w:p>
    <w:p w:rsidR="00607E9E" w:rsidRPr="00A23B67" w:rsidRDefault="00A86840" w:rsidP="00B320D4">
      <w:pPr>
        <w:pStyle w:val="NoSpacing"/>
        <w:numPr>
          <w:ilvl w:val="0"/>
          <w:numId w:val="21"/>
        </w:numPr>
        <w:spacing w:line="360" w:lineRule="auto"/>
        <w:ind w:left="-142" w:firstLine="709"/>
        <w:jc w:val="both"/>
        <w:rPr>
          <w:rFonts w:ascii="GHEA Grapalat" w:eastAsia="Tahoma" w:hAnsi="GHEA Grapalat" w:cs="Tahoma"/>
          <w:color w:val="FF0000"/>
          <w:lang w:val="hy-AM" w:eastAsia="ru-RU"/>
        </w:rPr>
      </w:pPr>
      <w:r w:rsidRPr="00A23B67">
        <w:rPr>
          <w:rFonts w:ascii="GHEA Grapalat" w:hAnsi="GHEA Grapalat"/>
          <w:color w:val="000000"/>
          <w:shd w:val="clear" w:color="auto" w:fill="FFFFFF"/>
          <w:lang w:val="hy-AM"/>
        </w:rPr>
        <w:t>Թեստավորման յուրաքանչյուր խմբի համար համակարգչային ծրագիրը</w:t>
      </w:r>
      <w:r w:rsidR="0040409D" w:rsidRPr="0040409D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0409D" w:rsidRPr="0040409D">
        <w:rPr>
          <w:rFonts w:ascii="GHEA Grapalat" w:eastAsia="Times New Roman" w:hAnsi="GHEA Grapalat"/>
          <w:color w:val="000000"/>
          <w:lang w:val="hy-AM" w:eastAsia="ru-RU"/>
        </w:rPr>
        <w:t>մ</w:t>
      </w:r>
      <w:r w:rsidR="004E491B" w:rsidRPr="00A23B67">
        <w:rPr>
          <w:rFonts w:ascii="GHEA Grapalat" w:eastAsia="Times New Roman" w:hAnsi="GHEA Grapalat"/>
          <w:color w:val="000000"/>
          <w:lang w:val="hy-AM" w:eastAsia="ru-RU"/>
        </w:rPr>
        <w:t>ինչև քննությունն սկսելը</w:t>
      </w:r>
      <w:r w:rsidR="0040409D" w:rsidRPr="0040409D">
        <w:rPr>
          <w:rFonts w:ascii="GHEA Grapalat" w:eastAsia="Times New Roman" w:hAnsi="GHEA Grapalat"/>
          <w:color w:val="000000"/>
          <w:lang w:val="hy-AM" w:eastAsia="ru-RU"/>
        </w:rPr>
        <w:t>,</w:t>
      </w:r>
      <w:r w:rsidR="004E491B" w:rsidRPr="00A23B67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համապատասխան թեստերի բազայից պատահականության սկզբունքով գեներացնում է թեստի տարբերակը՝ պահպանելով սույն կարգի </w:t>
      </w:r>
      <w:r w:rsidR="00BD4915" w:rsidRPr="00A23B67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BD4915" w:rsidRPr="000043A3"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 w:rsidRPr="00A23B67">
        <w:rPr>
          <w:rFonts w:ascii="GHEA Grapalat" w:hAnsi="GHEA Grapalat"/>
          <w:color w:val="000000"/>
          <w:shd w:val="clear" w:color="auto" w:fill="FFFFFF"/>
          <w:lang w:val="hy-AM"/>
        </w:rPr>
        <w:t>-րդ կետով սահմանված ոլորտների համամասնությունը:</w:t>
      </w:r>
    </w:p>
    <w:p w:rsidR="009E593C" w:rsidRPr="00A23B67" w:rsidRDefault="006E3A33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hAnsi="GHEA Grapalat"/>
          <w:color w:val="000000"/>
          <w:shd w:val="clear" w:color="auto" w:fill="FFFFFF"/>
          <w:lang w:val="hy-AM"/>
        </w:rPr>
        <w:t>Թեստավորման ողջ ընթացքը</w:t>
      </w:r>
      <w:r w:rsidR="00617614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տեսանկարահանվում է:</w:t>
      </w:r>
      <w:r w:rsidR="004F58E5"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C2C8A" w:rsidRPr="00A23B67">
        <w:rPr>
          <w:rFonts w:ascii="GHEA Grapalat" w:eastAsia="Tahoma" w:hAnsi="GHEA Grapalat" w:cs="Tahoma"/>
          <w:lang w:val="hy-AM" w:eastAsia="ru-RU"/>
        </w:rPr>
        <w:t>Թեստավորման օբյեկտիվությունն ու անառաչությունն ապահովելու նպատակով թեստավորումն</w:t>
      </w:r>
      <w:r w:rsidR="005C2C8A" w:rsidRPr="00A23B67">
        <w:rPr>
          <w:rFonts w:ascii="GHEA Grapalat" w:hAnsi="GHEA Grapalat"/>
          <w:lang w:val="hy-AM" w:eastAsia="ru-RU"/>
        </w:rPr>
        <w:t xml:space="preserve"> </w:t>
      </w:r>
      <w:r w:rsidR="005C2C8A" w:rsidRPr="00A23B67">
        <w:rPr>
          <w:rFonts w:ascii="GHEA Grapalat" w:eastAsia="Tahoma" w:hAnsi="GHEA Grapalat" w:cs="Tahoma"/>
          <w:lang w:val="hy-AM" w:eastAsia="ru-RU"/>
        </w:rPr>
        <w:t>անցկացվում</w:t>
      </w:r>
      <w:r w:rsidR="005C2C8A" w:rsidRPr="00A23B67">
        <w:rPr>
          <w:rFonts w:ascii="GHEA Grapalat" w:hAnsi="GHEA Grapalat"/>
          <w:lang w:val="hy-AM" w:eastAsia="ru-RU"/>
        </w:rPr>
        <w:t xml:space="preserve"> </w:t>
      </w:r>
      <w:r w:rsidR="005C2C8A" w:rsidRPr="00A23B67">
        <w:rPr>
          <w:rFonts w:ascii="GHEA Grapalat" w:eastAsia="Tahoma" w:hAnsi="GHEA Grapalat" w:cs="Tahoma"/>
          <w:lang w:val="hy-AM" w:eastAsia="ru-RU"/>
        </w:rPr>
        <w:t>է</w:t>
      </w:r>
      <w:r w:rsidR="005C2C8A" w:rsidRPr="00A23B67">
        <w:rPr>
          <w:rFonts w:ascii="GHEA Grapalat" w:hAnsi="GHEA Grapalat"/>
          <w:lang w:val="hy-AM" w:eastAsia="ru-RU"/>
        </w:rPr>
        <w:t xml:space="preserve"> </w:t>
      </w:r>
      <w:r w:rsidR="00773820" w:rsidRPr="00A23B67">
        <w:rPr>
          <w:rFonts w:ascii="GHEA Grapalat" w:hAnsi="GHEA Grapalat"/>
          <w:lang w:val="hy-AM" w:eastAsia="ru-RU"/>
        </w:rPr>
        <w:t>Դ</w:t>
      </w:r>
      <w:r w:rsidR="005C2C8A" w:rsidRPr="00A23B67">
        <w:rPr>
          <w:rFonts w:ascii="GHEA Grapalat" w:eastAsia="Tahoma" w:hAnsi="GHEA Grapalat" w:cs="Tahoma"/>
          <w:lang w:val="hy-AM" w:eastAsia="ru-RU"/>
        </w:rPr>
        <w:t>իմորդների</w:t>
      </w:r>
      <w:r w:rsidR="005C2C8A" w:rsidRPr="00A23B67">
        <w:rPr>
          <w:rFonts w:ascii="GHEA Grapalat" w:hAnsi="GHEA Grapalat"/>
          <w:lang w:val="hy-AM" w:eastAsia="ru-RU"/>
        </w:rPr>
        <w:t xml:space="preserve"> </w:t>
      </w:r>
      <w:r w:rsidR="005C2C8A" w:rsidRPr="00A23B67">
        <w:rPr>
          <w:rFonts w:ascii="GHEA Grapalat" w:eastAsia="Tahoma" w:hAnsi="GHEA Grapalat" w:cs="Tahoma"/>
          <w:lang w:val="hy-AM" w:eastAsia="ru-RU"/>
        </w:rPr>
        <w:t>ծածկագրման</w:t>
      </w:r>
      <w:r w:rsidR="005C2C8A" w:rsidRPr="00A23B67">
        <w:rPr>
          <w:rFonts w:ascii="GHEA Grapalat" w:hAnsi="GHEA Grapalat"/>
          <w:lang w:val="hy-AM" w:eastAsia="ru-RU"/>
        </w:rPr>
        <w:t xml:space="preserve"> </w:t>
      </w:r>
      <w:r w:rsidR="005C2C8A" w:rsidRPr="00A23B67">
        <w:rPr>
          <w:rFonts w:ascii="GHEA Grapalat" w:eastAsia="Tahoma" w:hAnsi="GHEA Grapalat" w:cs="Tahoma"/>
          <w:lang w:val="hy-AM" w:eastAsia="ru-RU"/>
        </w:rPr>
        <w:t>կիրառմամբ</w:t>
      </w:r>
      <w:r w:rsidR="00F92BCE" w:rsidRPr="00F92BCE">
        <w:rPr>
          <w:rFonts w:ascii="GHEA Grapalat" w:eastAsia="Tahoma" w:hAnsi="GHEA Grapalat" w:cs="Tahoma"/>
          <w:lang w:val="hy-AM" w:eastAsia="ru-RU"/>
        </w:rPr>
        <w:t>,</w:t>
      </w:r>
      <w:r w:rsidR="004F58E5" w:rsidRPr="00A23B67">
        <w:rPr>
          <w:rFonts w:ascii="GHEA Grapalat" w:eastAsia="Tahoma" w:hAnsi="GHEA Grapalat" w:cs="Tahoma"/>
          <w:lang w:val="hy-AM" w:eastAsia="ru-RU"/>
        </w:rPr>
        <w:t xml:space="preserve"> որպեսզի բացառվի յուրաքանչյուր </w:t>
      </w:r>
      <w:r w:rsidR="007C415A" w:rsidRPr="002629DC">
        <w:rPr>
          <w:rFonts w:ascii="GHEA Grapalat" w:eastAsia="Tahoma" w:hAnsi="GHEA Grapalat" w:cs="Tahoma"/>
          <w:lang w:val="hy-AM" w:eastAsia="ru-RU"/>
        </w:rPr>
        <w:t>դիմորդի</w:t>
      </w:r>
      <w:r w:rsidR="000043A3">
        <w:rPr>
          <w:rFonts w:ascii="GHEA Grapalat" w:eastAsia="Tahoma" w:hAnsi="GHEA Grapalat" w:cs="Tahoma"/>
          <w:lang w:val="hy-AM" w:eastAsia="ru-RU"/>
        </w:rPr>
        <w:t xml:space="preserve"> </w:t>
      </w:r>
      <w:r w:rsidR="004F58E5" w:rsidRPr="00A23B67">
        <w:rPr>
          <w:rFonts w:ascii="GHEA Grapalat" w:eastAsia="Tahoma" w:hAnsi="GHEA Grapalat" w:cs="Tahoma"/>
          <w:lang w:val="hy-AM" w:eastAsia="ru-RU"/>
        </w:rPr>
        <w:t xml:space="preserve">և </w:t>
      </w:r>
      <w:r w:rsidR="007C415A" w:rsidRPr="002629DC">
        <w:rPr>
          <w:rFonts w:ascii="GHEA Grapalat" w:eastAsia="Tahoma" w:hAnsi="GHEA Grapalat" w:cs="Tahoma"/>
          <w:lang w:val="hy-AM" w:eastAsia="ru-RU"/>
        </w:rPr>
        <w:t xml:space="preserve">նրա </w:t>
      </w:r>
      <w:r w:rsidR="004F58E5" w:rsidRPr="00A23B67">
        <w:rPr>
          <w:rFonts w:ascii="GHEA Grapalat" w:eastAsia="Tahoma" w:hAnsi="GHEA Grapalat" w:cs="Tahoma"/>
          <w:lang w:val="hy-AM" w:eastAsia="ru-RU"/>
        </w:rPr>
        <w:t>աշխատանքի նույնականացումը</w:t>
      </w:r>
      <w:r w:rsidR="005C2C8A" w:rsidRPr="00A23B67">
        <w:rPr>
          <w:rFonts w:ascii="GHEA Grapalat" w:hAnsi="GHEA Grapalat"/>
          <w:lang w:val="hy-AM" w:eastAsia="ru-RU"/>
        </w:rPr>
        <w:t>:</w:t>
      </w:r>
    </w:p>
    <w:p w:rsidR="00422D3C" w:rsidRPr="00A23B67" w:rsidRDefault="005C2C8A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imes New Roman" w:hAnsi="GHEA Grapalat"/>
          <w:color w:val="000000"/>
          <w:lang w:val="hy-AM" w:eastAsia="ru-RU"/>
        </w:rPr>
        <w:t>Թեստավորման մեկնարկից առաջ Հանձնաժողովի նախագահը կամ անդամներից մեկը ներկայացնում է թեստավորման անցկացման ընթացակարգն ու</w:t>
      </w:r>
      <w:r w:rsidR="009B2064" w:rsidRPr="00A23B67">
        <w:rPr>
          <w:rFonts w:ascii="GHEA Grapalat" w:eastAsia="Times New Roman" w:hAnsi="GHEA Grapalat"/>
          <w:color w:val="000000"/>
          <w:lang w:val="hy-AM" w:eastAsia="ru-RU"/>
        </w:rPr>
        <w:t xml:space="preserve"> պատասխանում այդ կապակցությամբ </w:t>
      </w:r>
      <w:r w:rsidR="00773820" w:rsidRPr="00A23B67">
        <w:rPr>
          <w:rFonts w:ascii="GHEA Grapalat" w:eastAsia="Times New Roman" w:hAnsi="GHEA Grapalat"/>
          <w:color w:val="000000"/>
          <w:lang w:val="hy-AM" w:eastAsia="ru-RU"/>
        </w:rPr>
        <w:t>Դ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>իմորդների հնչեցրած հարցերին: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="004F58E5" w:rsidRPr="00A23B67">
        <w:rPr>
          <w:rFonts w:ascii="GHEA Grapalat" w:hAnsi="GHEA Grapalat"/>
          <w:lang w:val="hy-AM" w:eastAsia="ru-RU"/>
        </w:rPr>
        <w:t xml:space="preserve">Կազմակերպչական </w:t>
      </w:r>
      <w:r w:rsidRPr="00A23B67">
        <w:rPr>
          <w:rFonts w:ascii="GHEA Grapalat" w:hAnsi="GHEA Grapalat"/>
          <w:color w:val="000000"/>
          <w:shd w:val="clear" w:color="auto" w:fill="FFFFFF"/>
          <w:lang w:val="hy-AM"/>
        </w:rPr>
        <w:t xml:space="preserve">գործընթացի վերաբերյալ պարզաբանումները ներկայացնում է </w:t>
      </w:r>
      <w:r w:rsidR="000B1ED9" w:rsidRPr="000043A3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617614" w:rsidRPr="00A23B67">
        <w:rPr>
          <w:rFonts w:ascii="GHEA Grapalat" w:hAnsi="GHEA Grapalat"/>
          <w:color w:val="000000"/>
          <w:shd w:val="clear" w:color="auto" w:fill="FFFFFF"/>
          <w:lang w:val="hy-AM"/>
        </w:rPr>
        <w:t>ախարարությ</w:t>
      </w:r>
      <w:r w:rsidR="000B1ED9" w:rsidRPr="000043A3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="00617614" w:rsidRPr="00A23B67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0B1ED9" w:rsidRPr="000043A3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58242A" w:rsidRPr="00A23B67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422D3C" w:rsidRPr="00A23B67" w:rsidRDefault="00177469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imes New Roman" w:hAnsi="GHEA Grapalat"/>
          <w:color w:val="000000"/>
          <w:lang w:val="hy-AM" w:eastAsia="ru-RU"/>
        </w:rPr>
        <w:t>Դիմորդներին չի թույլատրվում</w:t>
      </w:r>
      <w:r w:rsidR="0058242A" w:rsidRPr="00A23B67">
        <w:rPr>
          <w:rFonts w:ascii="GHEA Grapalat" w:eastAsia="Times New Roman" w:hAnsi="GHEA Grapalat"/>
          <w:color w:val="000000"/>
          <w:lang w:val="hy-AM" w:eastAsia="ru-RU"/>
        </w:rPr>
        <w:t>`</w:t>
      </w:r>
    </w:p>
    <w:p w:rsidR="00422D3C" w:rsidRPr="00A23B67" w:rsidRDefault="00422D3C" w:rsidP="00B320D4">
      <w:pPr>
        <w:pStyle w:val="ListParagraph"/>
        <w:numPr>
          <w:ilvl w:val="0"/>
          <w:numId w:val="22"/>
        </w:numPr>
        <w:shd w:val="clear" w:color="auto" w:fill="FFFFFF"/>
        <w:tabs>
          <w:tab w:val="left" w:pos="993"/>
        </w:tabs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A23B67">
        <w:rPr>
          <w:rFonts w:ascii="GHEA Grapalat" w:eastAsia="Times New Roman" w:hAnsi="GHEA Grapalat"/>
          <w:color w:val="000000"/>
          <w:lang w:val="hy-AM" w:eastAsia="ru-RU"/>
        </w:rPr>
        <w:t>քննասենյակ տանել որևէ նյութ, թուղթ, գրիչ, պայուսակ, հեռահաղորդակցման և համակարգչային սարքեր, այդ թվում՝ բջջային հեռախոս, ձայնագրիչներ, տեղեկատվության էլեկտրոնային կրիչներ կամ այլ տեխնիկական սարքավորումներ.</w:t>
      </w:r>
    </w:p>
    <w:p w:rsidR="00422D3C" w:rsidRPr="00A23B67" w:rsidRDefault="00513FB5" w:rsidP="00B320D4">
      <w:pPr>
        <w:pStyle w:val="ListParagraph"/>
        <w:numPr>
          <w:ilvl w:val="0"/>
          <w:numId w:val="22"/>
        </w:numPr>
        <w:shd w:val="clear" w:color="auto" w:fill="FFFFFF"/>
        <w:tabs>
          <w:tab w:val="left" w:pos="993"/>
        </w:tabs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A23B67">
        <w:rPr>
          <w:rFonts w:ascii="GHEA Grapalat" w:eastAsia="Times New Roman" w:hAnsi="GHEA Grapalat"/>
          <w:color w:val="000000"/>
          <w:lang w:val="hy-AM" w:eastAsia="ru-RU"/>
        </w:rPr>
        <w:t>օ</w:t>
      </w:r>
      <w:r w:rsidR="00177469" w:rsidRPr="00A23B67">
        <w:rPr>
          <w:rFonts w:ascii="GHEA Grapalat" w:eastAsia="Times New Roman" w:hAnsi="GHEA Grapalat"/>
          <w:color w:val="000000"/>
          <w:lang w:val="hy-AM" w:eastAsia="ru-RU"/>
        </w:rPr>
        <w:t xml:space="preserve">գտագործել մեկնաբանության գրքեր, դասագրքեր, ուսումնական ձեռնարկներ, </w:t>
      </w:r>
      <w:r w:rsidR="0040409D" w:rsidRPr="0040409D">
        <w:rPr>
          <w:rFonts w:ascii="GHEA Grapalat" w:eastAsia="Times New Roman" w:hAnsi="GHEA Grapalat"/>
          <w:color w:val="000000"/>
          <w:lang w:val="hy-AM" w:eastAsia="ru-RU"/>
        </w:rPr>
        <w:t>նախապես</w:t>
      </w:r>
      <w:r w:rsidR="00177469" w:rsidRPr="00A23B67">
        <w:rPr>
          <w:rFonts w:ascii="GHEA Grapalat" w:eastAsia="Times New Roman" w:hAnsi="GHEA Grapalat"/>
          <w:color w:val="000000"/>
          <w:lang w:val="hy-AM" w:eastAsia="ru-RU"/>
        </w:rPr>
        <w:t xml:space="preserve"> կազմված գրառումներ կամ այլ նյութեր, այդ թվում՝ այդպիսի տեղեկություններ պարունակող կամ տրամադրող ձայնային կամ այլ տեխնիկական միջոցներ կամ սարքավորումներ.</w:t>
      </w:r>
    </w:p>
    <w:p w:rsidR="00422D3C" w:rsidRPr="00A23B67" w:rsidRDefault="00513FB5" w:rsidP="00B320D4">
      <w:pPr>
        <w:pStyle w:val="ListParagraph"/>
        <w:numPr>
          <w:ilvl w:val="0"/>
          <w:numId w:val="22"/>
        </w:numPr>
        <w:shd w:val="clear" w:color="auto" w:fill="FFFFFF"/>
        <w:tabs>
          <w:tab w:val="left" w:pos="993"/>
        </w:tabs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A23B67">
        <w:rPr>
          <w:rFonts w:ascii="GHEA Grapalat" w:eastAsia="Times New Roman" w:hAnsi="GHEA Grapalat"/>
          <w:color w:val="000000"/>
          <w:lang w:val="hy-AM" w:eastAsia="ru-RU"/>
        </w:rPr>
        <w:t>ք</w:t>
      </w:r>
      <w:r w:rsidR="00177469" w:rsidRPr="00A23B67">
        <w:rPr>
          <w:rFonts w:ascii="GHEA Grapalat" w:eastAsia="Times New Roman" w:hAnsi="GHEA Grapalat"/>
          <w:color w:val="000000"/>
          <w:lang w:val="hy-AM" w:eastAsia="ru-RU"/>
        </w:rPr>
        <w:t xml:space="preserve">ննասենյակում և դրա հարակից տարածքներում այլ </w:t>
      </w:r>
      <w:r w:rsidR="0040409D" w:rsidRPr="0040409D">
        <w:rPr>
          <w:rFonts w:ascii="GHEA Grapalat" w:eastAsia="Times New Roman" w:hAnsi="GHEA Grapalat"/>
          <w:color w:val="000000"/>
          <w:lang w:val="hy-AM" w:eastAsia="ru-RU"/>
        </w:rPr>
        <w:t>Դ</w:t>
      </w:r>
      <w:r w:rsidR="000D6A64" w:rsidRPr="00A23B67">
        <w:rPr>
          <w:rFonts w:ascii="GHEA Grapalat" w:eastAsia="Times New Roman" w:hAnsi="GHEA Grapalat"/>
          <w:color w:val="000000"/>
          <w:lang w:val="hy-AM" w:eastAsia="ru-RU"/>
        </w:rPr>
        <w:t xml:space="preserve">իմորդի </w:t>
      </w:r>
      <w:r w:rsidR="00A83142" w:rsidRPr="00A23B67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177469" w:rsidRPr="00A23B67">
        <w:rPr>
          <w:rFonts w:ascii="GHEA Grapalat" w:eastAsia="Times New Roman" w:hAnsi="GHEA Grapalat"/>
          <w:color w:val="000000"/>
          <w:lang w:val="hy-AM" w:eastAsia="ru-RU"/>
        </w:rPr>
        <w:t>հետ խոսել կամ ժեստերով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 xml:space="preserve"> և(կամ) որևէ այլ կերպ հաղորդակցվել.</w:t>
      </w:r>
    </w:p>
    <w:p w:rsidR="00422D3C" w:rsidRPr="00A23B67" w:rsidRDefault="00513FB5" w:rsidP="00B320D4">
      <w:pPr>
        <w:pStyle w:val="ListParagraph"/>
        <w:numPr>
          <w:ilvl w:val="0"/>
          <w:numId w:val="22"/>
        </w:numPr>
        <w:shd w:val="clear" w:color="auto" w:fill="FFFFFF"/>
        <w:tabs>
          <w:tab w:val="left" w:pos="993"/>
        </w:tabs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A23B67">
        <w:rPr>
          <w:rFonts w:ascii="GHEA Grapalat" w:eastAsia="Times New Roman" w:hAnsi="GHEA Grapalat"/>
          <w:color w:val="000000"/>
          <w:lang w:val="hy-AM" w:eastAsia="ru-RU"/>
        </w:rPr>
        <w:t>ծխել կամ ծխելու պատրվակով դուրս գալ.</w:t>
      </w:r>
    </w:p>
    <w:p w:rsidR="00422D3C" w:rsidRPr="00A23B67" w:rsidRDefault="00513FB5" w:rsidP="00B320D4">
      <w:pPr>
        <w:pStyle w:val="ListParagraph"/>
        <w:numPr>
          <w:ilvl w:val="0"/>
          <w:numId w:val="22"/>
        </w:numPr>
        <w:shd w:val="clear" w:color="auto" w:fill="FFFFFF"/>
        <w:tabs>
          <w:tab w:val="left" w:pos="993"/>
        </w:tabs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A23B67">
        <w:rPr>
          <w:rFonts w:ascii="GHEA Grapalat" w:eastAsia="Times New Roman" w:hAnsi="GHEA Grapalat"/>
          <w:color w:val="000000"/>
          <w:lang w:val="hy-AM" w:eastAsia="ru-RU"/>
        </w:rPr>
        <w:t>քննության ընթացքում, բացի սանհանգույցից, այլ տարածք մուտք գործել.</w:t>
      </w:r>
    </w:p>
    <w:p w:rsidR="00422D3C" w:rsidRPr="00A23B67" w:rsidRDefault="00513FB5" w:rsidP="00B320D4">
      <w:pPr>
        <w:pStyle w:val="ListParagraph"/>
        <w:numPr>
          <w:ilvl w:val="0"/>
          <w:numId w:val="22"/>
        </w:numPr>
        <w:shd w:val="clear" w:color="auto" w:fill="FFFFFF"/>
        <w:tabs>
          <w:tab w:val="left" w:pos="993"/>
        </w:tabs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A23B67">
        <w:rPr>
          <w:rFonts w:ascii="GHEA Grapalat" w:eastAsia="Times New Roman" w:hAnsi="GHEA Grapalat"/>
          <w:color w:val="000000"/>
          <w:lang w:val="hy-AM" w:eastAsia="ru-RU"/>
        </w:rPr>
        <w:lastRenderedPageBreak/>
        <w:t>աշխատանքը հանձնելուց հետո քննասենյակում կամ անմիջապես հարակից տարածքներում մնալ:</w:t>
      </w:r>
      <w:r w:rsidR="00422D3C" w:rsidRPr="00A23B67">
        <w:rPr>
          <w:rFonts w:ascii="GHEA Grapalat" w:eastAsia="Times New Roman" w:hAnsi="GHEA Grapalat"/>
          <w:color w:val="000000"/>
          <w:lang w:val="hy-AM" w:eastAsia="ru-RU"/>
        </w:rPr>
        <w:tab/>
      </w:r>
      <w:r w:rsidR="00422D3C" w:rsidRPr="00A23B67">
        <w:rPr>
          <w:rFonts w:ascii="GHEA Grapalat" w:eastAsia="Times New Roman" w:hAnsi="GHEA Grapalat"/>
          <w:color w:val="000000"/>
          <w:lang w:val="hy-AM" w:eastAsia="ru-RU"/>
        </w:rPr>
        <w:tab/>
      </w:r>
    </w:p>
    <w:p w:rsidR="00422D3C" w:rsidRPr="00A23B67" w:rsidRDefault="00422D3C" w:rsidP="00B320D4">
      <w:pPr>
        <w:pStyle w:val="ListParagraph"/>
        <w:numPr>
          <w:ilvl w:val="0"/>
          <w:numId w:val="21"/>
        </w:numPr>
        <w:shd w:val="clear" w:color="auto" w:fill="FFFFFF"/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A23B67">
        <w:rPr>
          <w:rFonts w:ascii="GHEA Grapalat" w:eastAsia="Times New Roman" w:hAnsi="GHEA Grapalat" w:cs="Sylfaen"/>
          <w:color w:val="000000"/>
          <w:lang w:val="hy-AM" w:eastAsia="ru-RU"/>
        </w:rPr>
        <w:t>Դիմորդի</w:t>
      </w:r>
      <w:r w:rsidR="00513FB5" w:rsidRPr="00A23B67">
        <w:rPr>
          <w:rFonts w:ascii="GHEA Grapalat" w:eastAsia="Times New Roman" w:hAnsi="GHEA Grapalat"/>
          <w:color w:val="000000"/>
          <w:lang w:val="hy-AM" w:eastAsia="ru-RU"/>
        </w:rPr>
        <w:t xml:space="preserve"> կողմից սույն կարգի </w:t>
      </w:r>
      <w:r w:rsidR="00BD4915" w:rsidRPr="00A23B67">
        <w:rPr>
          <w:rFonts w:ascii="GHEA Grapalat" w:eastAsia="Times New Roman" w:hAnsi="GHEA Grapalat"/>
          <w:color w:val="000000"/>
          <w:lang w:val="hy-AM" w:eastAsia="ru-RU"/>
        </w:rPr>
        <w:t>3</w:t>
      </w:r>
      <w:r w:rsidR="00BD4915" w:rsidRPr="000043A3">
        <w:rPr>
          <w:rFonts w:ascii="GHEA Grapalat" w:eastAsia="Times New Roman" w:hAnsi="GHEA Grapalat"/>
          <w:color w:val="000000"/>
          <w:lang w:val="hy-AM" w:eastAsia="ru-RU"/>
        </w:rPr>
        <w:t>3</w:t>
      </w:r>
      <w:r w:rsidR="00513FB5" w:rsidRPr="00A23B67">
        <w:rPr>
          <w:rFonts w:ascii="GHEA Grapalat" w:eastAsia="Times New Roman" w:hAnsi="GHEA Grapalat"/>
          <w:color w:val="000000"/>
          <w:lang w:val="hy-AM" w:eastAsia="ru-RU"/>
        </w:rPr>
        <w:t xml:space="preserve">-րդ կետում նշված պահանջները խախտելու դեպքում Հանձնաժողովը դադարեցնում է վերջինիս </w:t>
      </w:r>
      <w:r w:rsidR="007C415A" w:rsidRPr="002629DC">
        <w:rPr>
          <w:rFonts w:ascii="GHEA Grapalat" w:eastAsia="Times New Roman" w:hAnsi="GHEA Grapalat"/>
          <w:color w:val="000000"/>
          <w:lang w:val="hy-AM" w:eastAsia="ru-RU"/>
        </w:rPr>
        <w:t xml:space="preserve">թեստավորումը </w:t>
      </w:r>
      <w:r w:rsidR="00513FB5" w:rsidRPr="00A23B67">
        <w:rPr>
          <w:rFonts w:ascii="GHEA Grapalat" w:eastAsia="Times New Roman" w:hAnsi="GHEA Grapalat"/>
          <w:color w:val="000000"/>
          <w:lang w:val="hy-AM" w:eastAsia="ru-RU"/>
        </w:rPr>
        <w:t xml:space="preserve">և նրան հեռացնում քննասենյակից: </w:t>
      </w:r>
      <w:r w:rsidR="00513FB5" w:rsidRPr="00A23B67">
        <w:rPr>
          <w:rFonts w:ascii="GHEA Grapalat" w:eastAsia="Tahoma" w:hAnsi="GHEA Grapalat" w:cs="Tahoma"/>
          <w:lang w:val="hy-AM" w:eastAsia="ru-RU"/>
        </w:rPr>
        <w:t xml:space="preserve">Դիմորդին քննասենյակից </w:t>
      </w:r>
      <w:r w:rsidRPr="00A23B67">
        <w:rPr>
          <w:rFonts w:ascii="GHEA Grapalat" w:eastAsia="Tahoma" w:hAnsi="GHEA Grapalat" w:cs="Tahoma"/>
          <w:lang w:val="hy-AM" w:eastAsia="ru-RU"/>
        </w:rPr>
        <w:t>հեռացնելու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մասին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կազմվում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արձանագրություն, որն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ստորագրվում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Հ</w:t>
      </w:r>
      <w:r w:rsidRPr="00A23B67">
        <w:rPr>
          <w:rFonts w:ascii="GHEA Grapalat" w:eastAsia="Tahoma" w:hAnsi="GHEA Grapalat" w:cs="Tahoma"/>
          <w:lang w:val="hy-AM" w:eastAsia="ru-RU"/>
        </w:rPr>
        <w:t>անձնաժողովի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անդամների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կողմից</w:t>
      </w:r>
      <w:r w:rsidRPr="00A23B67">
        <w:rPr>
          <w:rFonts w:ascii="GHEA Grapalat" w:hAnsi="GHEA Grapalat"/>
          <w:lang w:val="hy-AM" w:eastAsia="ru-RU"/>
        </w:rPr>
        <w:t xml:space="preserve">: </w:t>
      </w:r>
      <w:r w:rsidRPr="00A23B67">
        <w:rPr>
          <w:rFonts w:ascii="GHEA Grapalat" w:eastAsia="Tahoma" w:hAnsi="GHEA Grapalat" w:cs="Tahoma"/>
          <w:lang w:val="hy-AM" w:eastAsia="ru-RU"/>
        </w:rPr>
        <w:t>Խախտում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թույլ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տված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="00773820" w:rsidRPr="00A23B67">
        <w:rPr>
          <w:rFonts w:ascii="GHEA Grapalat" w:eastAsia="Tahoma" w:hAnsi="GHEA Grapalat" w:cs="Tahoma"/>
          <w:lang w:val="hy-AM" w:eastAsia="ru-RU"/>
        </w:rPr>
        <w:t>Դ</w:t>
      </w:r>
      <w:r w:rsidRPr="00A23B67">
        <w:rPr>
          <w:rFonts w:ascii="GHEA Grapalat" w:eastAsia="Tahoma" w:hAnsi="GHEA Grapalat" w:cs="Tahoma"/>
          <w:lang w:val="hy-AM" w:eastAsia="ru-RU"/>
        </w:rPr>
        <w:t>իմորդը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համարվում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թեստավորումը չհաղթահարած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>:</w:t>
      </w:r>
    </w:p>
    <w:p w:rsidR="00853CB0" w:rsidRPr="00A23B67" w:rsidRDefault="00422D3C" w:rsidP="00B320D4">
      <w:pPr>
        <w:pStyle w:val="ListParagraph"/>
        <w:numPr>
          <w:ilvl w:val="0"/>
          <w:numId w:val="21"/>
        </w:numPr>
        <w:shd w:val="clear" w:color="auto" w:fill="FFFFFF"/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A23B67">
        <w:rPr>
          <w:rFonts w:ascii="GHEA Grapalat" w:eastAsia="Times New Roman" w:hAnsi="GHEA Grapalat"/>
          <w:color w:val="000000"/>
          <w:lang w:val="hy-AM" w:eastAsia="ru-RU"/>
        </w:rPr>
        <w:t xml:space="preserve">Քննության ժամանակ </w:t>
      </w:r>
      <w:r w:rsidR="0040409D" w:rsidRPr="0040409D">
        <w:rPr>
          <w:rFonts w:ascii="GHEA Grapalat" w:eastAsia="Times New Roman" w:hAnsi="GHEA Grapalat"/>
          <w:color w:val="000000"/>
          <w:lang w:val="hy-AM" w:eastAsia="ru-RU"/>
        </w:rPr>
        <w:t>Դ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 xml:space="preserve">իմորդին չի թույլատրվում </w:t>
      </w:r>
      <w:r w:rsidR="0040409D" w:rsidRPr="0040409D">
        <w:rPr>
          <w:rFonts w:ascii="GHEA Grapalat" w:eastAsia="Times New Roman" w:hAnsi="GHEA Grapalat"/>
          <w:color w:val="000000"/>
          <w:lang w:val="hy-AM" w:eastAsia="ru-RU"/>
        </w:rPr>
        <w:t xml:space="preserve">տեխնիկական, այդ թվում կապի միջոցներով 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>օգտվել ինտերնետային կայք</w:t>
      </w:r>
      <w:r w:rsidR="00937BAB" w:rsidRPr="002629DC">
        <w:rPr>
          <w:rFonts w:ascii="GHEA Grapalat" w:eastAsia="Times New Roman" w:hAnsi="GHEA Grapalat"/>
          <w:color w:val="000000"/>
          <w:lang w:val="hy-AM" w:eastAsia="ru-RU"/>
        </w:rPr>
        <w:t>էջ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>երից (ինտերնետ հասանելիությունը սահմանափակվում է):</w:t>
      </w:r>
    </w:p>
    <w:p w:rsidR="00607E9E" w:rsidRPr="00A23B67" w:rsidRDefault="00422D3C" w:rsidP="00B320D4">
      <w:pPr>
        <w:pStyle w:val="ListParagraph"/>
        <w:numPr>
          <w:ilvl w:val="0"/>
          <w:numId w:val="21"/>
        </w:numPr>
        <w:shd w:val="clear" w:color="auto" w:fill="FFFFFF"/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A23B67">
        <w:rPr>
          <w:rFonts w:ascii="GHEA Grapalat" w:eastAsia="Times New Roman" w:hAnsi="GHEA Grapalat"/>
          <w:color w:val="000000"/>
          <w:lang w:val="hy-AM" w:eastAsia="ru-RU"/>
        </w:rPr>
        <w:t xml:space="preserve">Մինչև քննությունն սկսելը </w:t>
      </w:r>
      <w:r w:rsidR="0040409D" w:rsidRPr="0040409D">
        <w:rPr>
          <w:rFonts w:ascii="GHEA Grapalat" w:eastAsia="Times New Roman" w:hAnsi="GHEA Grapalat"/>
          <w:color w:val="000000"/>
          <w:lang w:val="hy-AM" w:eastAsia="ru-RU"/>
        </w:rPr>
        <w:t>Դ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>իմորդին տրամադրվում են քննության համար անհրաժեշտ և սույն կարգով նախատեսված պարագաներ, ինչպես նաև խմելու ջուր:</w:t>
      </w:r>
    </w:p>
    <w:p w:rsidR="00860285" w:rsidRPr="00A23B67" w:rsidRDefault="007C415A" w:rsidP="00B320D4">
      <w:pPr>
        <w:pStyle w:val="ListParagraph"/>
        <w:numPr>
          <w:ilvl w:val="0"/>
          <w:numId w:val="21"/>
        </w:numPr>
        <w:shd w:val="clear" w:color="auto" w:fill="FFFFFF"/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2629DC">
        <w:rPr>
          <w:rFonts w:ascii="GHEA Grapalat" w:eastAsia="Times New Roman" w:hAnsi="GHEA Grapalat"/>
          <w:color w:val="000000"/>
          <w:lang w:val="hy-AM" w:eastAsia="ru-RU"/>
        </w:rPr>
        <w:t xml:space="preserve">Թեստային </w:t>
      </w:r>
      <w:r w:rsidR="00422D3C" w:rsidRPr="00A23B67">
        <w:rPr>
          <w:rFonts w:ascii="GHEA Grapalat" w:eastAsia="Times New Roman" w:hAnsi="GHEA Grapalat"/>
          <w:color w:val="000000"/>
          <w:lang w:val="hy-AM" w:eastAsia="ru-RU"/>
        </w:rPr>
        <w:t xml:space="preserve">առաջադրանքների տարբերակները բաշխելու նպատակով քննասենյակում </w:t>
      </w:r>
      <w:r w:rsidR="0040409D" w:rsidRPr="000C354A">
        <w:rPr>
          <w:rFonts w:ascii="GHEA Grapalat" w:eastAsia="Times New Roman" w:hAnsi="GHEA Grapalat"/>
          <w:color w:val="000000"/>
          <w:lang w:val="hy-AM" w:eastAsia="ru-RU"/>
        </w:rPr>
        <w:t>անցկացվում է վիճակահանություն</w:t>
      </w:r>
      <w:r w:rsidR="00422D3C" w:rsidRPr="00A23B67">
        <w:rPr>
          <w:rFonts w:ascii="GHEA Grapalat" w:eastAsia="Times New Roman" w:hAnsi="GHEA Grapalat"/>
          <w:color w:val="000000"/>
          <w:lang w:val="hy-AM" w:eastAsia="ru-RU"/>
        </w:rPr>
        <w:t xml:space="preserve">, որի ընթացքում </w:t>
      </w:r>
      <w:r w:rsidR="0040409D" w:rsidRPr="0040409D">
        <w:rPr>
          <w:rFonts w:ascii="GHEA Grapalat" w:eastAsia="Times New Roman" w:hAnsi="GHEA Grapalat"/>
          <w:color w:val="000000"/>
          <w:lang w:val="hy-AM" w:eastAsia="ru-RU"/>
        </w:rPr>
        <w:t>Դ</w:t>
      </w:r>
      <w:r w:rsidR="00422D3C" w:rsidRPr="00A23B67">
        <w:rPr>
          <w:rFonts w:ascii="GHEA Grapalat" w:eastAsia="Times New Roman" w:hAnsi="GHEA Grapalat"/>
          <w:color w:val="000000"/>
          <w:lang w:val="hy-AM" w:eastAsia="ru-RU"/>
        </w:rPr>
        <w:t xml:space="preserve">իմորդներից մեկը փակ ծրարները պատահականության սկզբունքով բաժանում է քննասենյակում գտնվող </w:t>
      </w:r>
      <w:r w:rsidR="0040409D" w:rsidRPr="0040409D">
        <w:rPr>
          <w:rFonts w:ascii="GHEA Grapalat" w:eastAsia="Times New Roman" w:hAnsi="GHEA Grapalat"/>
          <w:color w:val="000000"/>
          <w:lang w:val="hy-AM" w:eastAsia="ru-RU"/>
        </w:rPr>
        <w:t>Դ</w:t>
      </w:r>
      <w:r w:rsidR="00422D3C" w:rsidRPr="00A23B67">
        <w:rPr>
          <w:rFonts w:ascii="GHEA Grapalat" w:eastAsia="Times New Roman" w:hAnsi="GHEA Grapalat"/>
          <w:color w:val="000000"/>
          <w:lang w:val="hy-AM" w:eastAsia="ru-RU"/>
        </w:rPr>
        <w:t>իմորդներին:</w:t>
      </w:r>
      <w:r w:rsidR="00AF44B5" w:rsidRPr="00AF44B5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</w:p>
    <w:p w:rsidR="00860285" w:rsidRPr="00A23B67" w:rsidRDefault="00422D3C" w:rsidP="00B320D4">
      <w:pPr>
        <w:pStyle w:val="ListParagraph"/>
        <w:numPr>
          <w:ilvl w:val="0"/>
          <w:numId w:val="21"/>
        </w:numPr>
        <w:shd w:val="clear" w:color="auto" w:fill="FFFFFF"/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A23B67">
        <w:rPr>
          <w:rFonts w:ascii="GHEA Grapalat" w:eastAsia="Times New Roman" w:hAnsi="GHEA Grapalat"/>
          <w:color w:val="000000"/>
          <w:lang w:val="hy-AM" w:eastAsia="ru-RU"/>
        </w:rPr>
        <w:t xml:space="preserve">Յուրաքանչյուր </w:t>
      </w:r>
      <w:r w:rsidR="0040409D" w:rsidRPr="0040409D">
        <w:rPr>
          <w:rFonts w:ascii="GHEA Grapalat" w:eastAsia="Times New Roman" w:hAnsi="GHEA Grapalat"/>
          <w:color w:val="000000"/>
          <w:lang w:val="hy-AM" w:eastAsia="ru-RU"/>
        </w:rPr>
        <w:t>Դ</w:t>
      </w:r>
      <w:r w:rsidRPr="00A23B67">
        <w:rPr>
          <w:rFonts w:ascii="GHEA Grapalat" w:eastAsia="Times New Roman" w:hAnsi="GHEA Grapalat"/>
          <w:color w:val="000000"/>
          <w:lang w:val="hy-AM" w:eastAsia="ru-RU"/>
        </w:rPr>
        <w:t>իմորդ ստանում է ծրար, որը պարունակում է՝</w:t>
      </w:r>
    </w:p>
    <w:p w:rsidR="00860285" w:rsidRPr="00A23B67" w:rsidRDefault="00422D3C" w:rsidP="00B320D4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A23B67">
        <w:rPr>
          <w:rFonts w:ascii="GHEA Grapalat" w:eastAsia="Times New Roman" w:hAnsi="GHEA Grapalat"/>
          <w:color w:val="000000"/>
          <w:lang w:val="hy-AM" w:eastAsia="ru-RU"/>
        </w:rPr>
        <w:t>համապատասխան գրավոր առաջադրանքի թղթային տարբերակը.</w:t>
      </w:r>
    </w:p>
    <w:p w:rsidR="00860285" w:rsidRPr="00A23B67" w:rsidRDefault="002700BA" w:rsidP="00B320D4">
      <w:pPr>
        <w:pStyle w:val="ListParagraph"/>
        <w:numPr>
          <w:ilvl w:val="0"/>
          <w:numId w:val="23"/>
        </w:numPr>
        <w:shd w:val="clear" w:color="auto" w:fill="FFFFFF"/>
        <w:tabs>
          <w:tab w:val="left" w:pos="993"/>
        </w:tabs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0043A3">
        <w:rPr>
          <w:rFonts w:ascii="GHEA Grapalat" w:eastAsia="Times New Roman" w:hAnsi="GHEA Grapalat"/>
          <w:color w:val="000000"/>
          <w:lang w:val="hy-AM" w:eastAsia="ru-RU"/>
        </w:rPr>
        <w:t>Ն</w:t>
      </w:r>
      <w:r w:rsidR="00422D3C" w:rsidRPr="00A23B67">
        <w:rPr>
          <w:rFonts w:ascii="GHEA Grapalat" w:eastAsia="Times New Roman" w:hAnsi="GHEA Grapalat"/>
          <w:color w:val="000000"/>
          <w:lang w:val="hy-AM" w:eastAsia="ru-RU"/>
        </w:rPr>
        <w:t>ախարարության կնիքով դրոշմված թղթեր՝ սևագրություն և նշումներ կատարելու համար.</w:t>
      </w:r>
    </w:p>
    <w:p w:rsidR="00607E9E" w:rsidRPr="00A23B67" w:rsidRDefault="00860285" w:rsidP="00B320D4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-142" w:firstLine="70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A23B67">
        <w:rPr>
          <w:rFonts w:ascii="GHEA Grapalat" w:eastAsia="Times New Roman" w:hAnsi="GHEA Grapalat"/>
          <w:color w:val="000000"/>
          <w:lang w:val="hy-AM" w:eastAsia="ru-RU"/>
        </w:rPr>
        <w:t>գրիչ:</w:t>
      </w:r>
    </w:p>
    <w:p w:rsidR="00422D3C" w:rsidRPr="00A23B67" w:rsidRDefault="0058242A" w:rsidP="00B320D4">
      <w:pPr>
        <w:pStyle w:val="NoSpacing"/>
        <w:numPr>
          <w:ilvl w:val="0"/>
          <w:numId w:val="21"/>
        </w:numPr>
        <w:spacing w:line="360" w:lineRule="auto"/>
        <w:ind w:left="-142" w:firstLine="709"/>
        <w:jc w:val="both"/>
        <w:rPr>
          <w:rFonts w:ascii="GHEA Grapalat" w:eastAsia="Tahoma" w:hAnsi="GHEA Grapalat" w:cs="Tahoma"/>
          <w:color w:val="FF0000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Յուրաքանչյուր թեստ բաղկացած է 80 հարցից, որոնց լուծման համար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="0040409D" w:rsidRPr="0040409D">
        <w:rPr>
          <w:rFonts w:ascii="GHEA Grapalat" w:hAnsi="GHEA Grapalat"/>
          <w:lang w:val="hy-AM" w:eastAsia="ru-RU"/>
        </w:rPr>
        <w:t>Դ</w:t>
      </w:r>
      <w:r w:rsidRPr="00A23B67">
        <w:rPr>
          <w:rFonts w:ascii="GHEA Grapalat" w:eastAsia="Tahoma" w:hAnsi="GHEA Grapalat" w:cs="Tahoma"/>
          <w:lang w:val="hy-AM" w:eastAsia="ru-RU"/>
        </w:rPr>
        <w:t>իմորդին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տրվում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>չորս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ժամ:</w:t>
      </w:r>
    </w:p>
    <w:p w:rsidR="005D3993" w:rsidRPr="00A23B67" w:rsidRDefault="0058242A" w:rsidP="00B320D4">
      <w:pPr>
        <w:pStyle w:val="NoSpacing"/>
        <w:numPr>
          <w:ilvl w:val="0"/>
          <w:numId w:val="21"/>
        </w:numPr>
        <w:spacing w:line="360" w:lineRule="auto"/>
        <w:ind w:left="-142" w:firstLine="709"/>
        <w:jc w:val="both"/>
        <w:rPr>
          <w:rFonts w:ascii="GHEA Grapalat" w:eastAsia="Tahoma" w:hAnsi="GHEA Grapalat" w:cs="Tahoma"/>
          <w:color w:val="FF0000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Թեստավորման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առաջադրանքները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բաղկացած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են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հարցերից</w:t>
      </w:r>
      <w:r w:rsidRPr="00A23B67">
        <w:rPr>
          <w:rFonts w:ascii="GHEA Grapalat" w:hAnsi="GHEA Grapalat"/>
          <w:lang w:val="hy-AM" w:eastAsia="ru-RU"/>
        </w:rPr>
        <w:t xml:space="preserve">, </w:t>
      </w:r>
      <w:r w:rsidRPr="00A23B67">
        <w:rPr>
          <w:rFonts w:ascii="GHEA Grapalat" w:eastAsia="Tahoma" w:hAnsi="GHEA Grapalat" w:cs="Tahoma"/>
          <w:lang w:val="hy-AM" w:eastAsia="ru-RU"/>
        </w:rPr>
        <w:t>որոնք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ունեն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ենթադրյալ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պատասխաններ</w:t>
      </w:r>
      <w:r w:rsidRPr="00A23B67">
        <w:rPr>
          <w:rFonts w:ascii="GHEA Grapalat" w:hAnsi="GHEA Grapalat"/>
          <w:lang w:val="hy-AM" w:eastAsia="ru-RU"/>
        </w:rPr>
        <w:t xml:space="preserve">: </w:t>
      </w:r>
      <w:r w:rsidRPr="00A23B67">
        <w:rPr>
          <w:rFonts w:ascii="GHEA Grapalat" w:eastAsia="Tahoma" w:hAnsi="GHEA Grapalat" w:cs="Tahoma"/>
          <w:lang w:val="hy-AM" w:eastAsia="ru-RU"/>
        </w:rPr>
        <w:t>Թեստավորման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յուրաքանչյուր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="00422D3C" w:rsidRPr="00A23B67">
        <w:rPr>
          <w:rFonts w:ascii="GHEA Grapalat" w:eastAsia="Tahoma" w:hAnsi="GHEA Grapalat" w:cs="Tahoma"/>
          <w:lang w:val="hy-AM" w:eastAsia="ru-RU"/>
        </w:rPr>
        <w:t xml:space="preserve">առաջադրանք պարունակում է մեկ հարց՝ պատասխանի հնարավոր չորս տարբերակներով, որոնցից մեկը՝ </w:t>
      </w:r>
      <w:r w:rsidR="00E872E8" w:rsidRPr="00A23B67">
        <w:rPr>
          <w:rFonts w:ascii="GHEA Grapalat" w:eastAsia="Tahoma" w:hAnsi="GHEA Grapalat" w:cs="Tahoma"/>
          <w:lang w:val="hy-AM" w:eastAsia="ru-RU"/>
        </w:rPr>
        <w:t>ամբողջական</w:t>
      </w:r>
      <w:r w:rsidR="00422D3C" w:rsidRPr="00A23B67">
        <w:rPr>
          <w:rFonts w:ascii="GHEA Grapalat" w:eastAsia="Tahoma" w:hAnsi="GHEA Grapalat" w:cs="Tahoma"/>
          <w:lang w:val="hy-AM" w:eastAsia="ru-RU"/>
        </w:rPr>
        <w:t xml:space="preserve"> ճիշտ պատասխանն է: </w:t>
      </w:r>
      <w:r w:rsidR="00617614" w:rsidRPr="00A23B67">
        <w:rPr>
          <w:rFonts w:ascii="GHEA Grapalat" w:hAnsi="GHEA Grapalat"/>
          <w:lang w:val="hy-AM" w:eastAsia="ru-RU"/>
        </w:rPr>
        <w:t xml:space="preserve">Թեստում ընդգրկված հարցի </w:t>
      </w:r>
      <w:r w:rsidR="00617614" w:rsidRPr="00A23B67">
        <w:rPr>
          <w:rFonts w:ascii="GHEA Grapalat" w:hAnsi="GHEA Grapalat"/>
          <w:lang w:val="hy-AM" w:eastAsia="ru-RU"/>
        </w:rPr>
        <w:lastRenderedPageBreak/>
        <w:t xml:space="preserve">պատասխանը համարվում է ճիշտ միայն այն դեպքում, երբ </w:t>
      </w:r>
      <w:r w:rsidR="00E872E8" w:rsidRPr="00A23B67">
        <w:rPr>
          <w:rFonts w:ascii="GHEA Grapalat" w:hAnsi="GHEA Grapalat"/>
          <w:lang w:val="hy-AM" w:eastAsia="ru-RU"/>
        </w:rPr>
        <w:t>Դ</w:t>
      </w:r>
      <w:r w:rsidRPr="00A23B67">
        <w:rPr>
          <w:rFonts w:ascii="GHEA Grapalat" w:hAnsi="GHEA Grapalat"/>
          <w:lang w:val="hy-AM" w:eastAsia="ru-RU"/>
        </w:rPr>
        <w:t>իմորդն ընտրել է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E872E8" w:rsidRPr="00A23B67">
        <w:rPr>
          <w:rFonts w:ascii="GHEA Grapalat" w:eastAsia="Tahoma" w:hAnsi="GHEA Grapalat" w:cs="Tahoma"/>
          <w:lang w:val="hy-AM" w:eastAsia="ru-RU"/>
        </w:rPr>
        <w:t xml:space="preserve">ամբողջական </w:t>
      </w:r>
      <w:r w:rsidR="00422D3C" w:rsidRPr="00A23B67">
        <w:rPr>
          <w:rFonts w:ascii="GHEA Grapalat" w:eastAsia="Tahoma" w:hAnsi="GHEA Grapalat" w:cs="Tahoma"/>
          <w:lang w:val="hy-AM" w:eastAsia="ru-RU"/>
        </w:rPr>
        <w:t xml:space="preserve">ճիշտ </w:t>
      </w:r>
      <w:r w:rsidR="00617614" w:rsidRPr="00A23B67">
        <w:rPr>
          <w:rFonts w:ascii="GHEA Grapalat" w:eastAsia="Tahoma" w:hAnsi="GHEA Grapalat" w:cs="Tahoma"/>
          <w:lang w:val="hy-AM" w:eastAsia="ru-RU"/>
        </w:rPr>
        <w:t>պատասխանը</w:t>
      </w:r>
      <w:r w:rsidR="000C354A" w:rsidRPr="00467313">
        <w:rPr>
          <w:rFonts w:ascii="GHEA Grapalat" w:eastAsia="Tahoma" w:hAnsi="GHEA Grapalat" w:cs="Tahoma"/>
          <w:lang w:val="hy-AM" w:eastAsia="ru-RU"/>
        </w:rPr>
        <w:t>:</w:t>
      </w:r>
    </w:p>
    <w:p w:rsidR="00607E9E" w:rsidRPr="00A23B67" w:rsidRDefault="00422D3C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eastAsia="Tahoma" w:hAnsi="GHEA Grapalat" w:cs="Tahoma"/>
          <w:color w:val="FF0000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 xml:space="preserve">Թեստային հարցին առաջադրված </w:t>
      </w:r>
      <w:r w:rsidR="00937BAB" w:rsidRPr="002629DC">
        <w:rPr>
          <w:rFonts w:ascii="GHEA Grapalat" w:eastAsia="Tahoma" w:hAnsi="GHEA Grapalat" w:cs="Tahoma"/>
          <w:lang w:val="hy-AM" w:eastAsia="ru-RU"/>
        </w:rPr>
        <w:t>չորս</w:t>
      </w:r>
      <w:r w:rsidRPr="00A23B67">
        <w:rPr>
          <w:rFonts w:ascii="GHEA Grapalat" w:eastAsia="Tahoma" w:hAnsi="GHEA Grapalat" w:cs="Tahoma"/>
          <w:lang w:val="hy-AM" w:eastAsia="ru-RU"/>
        </w:rPr>
        <w:t xml:space="preserve"> պատասխաններից ընտրվում է մեկ տարբերակ և դրա դիմաց գտնվող վանդակում «V» նշում է կատարվում </w:t>
      </w:r>
      <w:r w:rsidR="0040409D" w:rsidRPr="0040409D">
        <w:rPr>
          <w:rFonts w:ascii="GHEA Grapalat" w:eastAsia="Tahoma" w:hAnsi="GHEA Grapalat" w:cs="Tahoma"/>
          <w:lang w:val="hy-AM" w:eastAsia="ru-RU"/>
        </w:rPr>
        <w:t>Դ</w:t>
      </w:r>
      <w:r w:rsidRPr="00A23B67">
        <w:rPr>
          <w:rFonts w:ascii="GHEA Grapalat" w:eastAsia="Tahoma" w:hAnsi="GHEA Grapalat" w:cs="Tahoma"/>
          <w:lang w:val="hy-AM" w:eastAsia="ru-RU"/>
        </w:rPr>
        <w:t>իմորդի կողմից:</w:t>
      </w:r>
    </w:p>
    <w:p w:rsidR="0040409D" w:rsidRPr="000C354A" w:rsidRDefault="00422D3C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eastAsia="Tahoma" w:hAnsi="GHEA Grapalat" w:cs="Tahoma"/>
          <w:color w:val="FF0000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Դիմորդին արգելվում է գրավոր աշխատանքի մեջ գրել իր անունը կամ կատարել որևէ այլ նշում, որը կարող է անհատականացնել գրավոր աշխատանքը</w:t>
      </w:r>
      <w:r w:rsidR="00580330" w:rsidRPr="00A23B67">
        <w:rPr>
          <w:rFonts w:ascii="GHEA Grapalat" w:eastAsia="Tahoma" w:hAnsi="GHEA Grapalat" w:cs="Tahoma"/>
          <w:lang w:val="hy-AM" w:eastAsia="ru-RU"/>
        </w:rPr>
        <w:t xml:space="preserve">, </w:t>
      </w:r>
      <w:r w:rsidR="00580330" w:rsidRPr="000C354A">
        <w:rPr>
          <w:rFonts w:ascii="GHEA Grapalat" w:eastAsia="Tahoma" w:hAnsi="GHEA Grapalat" w:cs="Tahoma"/>
          <w:lang w:val="hy-AM" w:eastAsia="ru-RU"/>
        </w:rPr>
        <w:t>այդ թվում՝ «V» նշումից բացի որևէ այլ նշում կատարելը</w:t>
      </w:r>
      <w:r w:rsidRPr="000C354A">
        <w:rPr>
          <w:rFonts w:ascii="GHEA Grapalat" w:eastAsia="Tahoma" w:hAnsi="GHEA Grapalat" w:cs="Tahoma"/>
          <w:lang w:val="hy-AM" w:eastAsia="ru-RU"/>
        </w:rPr>
        <w:t>:</w:t>
      </w:r>
    </w:p>
    <w:p w:rsidR="00B1679D" w:rsidRPr="00A23B67" w:rsidRDefault="00B1679D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eastAsia="Tahoma" w:hAnsi="GHEA Grapalat" w:cs="Tahoma"/>
          <w:color w:val="FF0000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Աշխատանքն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ավարտելու</w:t>
      </w:r>
      <w:r w:rsidRPr="00A23B67">
        <w:rPr>
          <w:rFonts w:ascii="GHEA Grapalat" w:hAnsi="GHEA Grapalat"/>
          <w:lang w:val="hy-AM" w:eastAsia="ru-RU"/>
        </w:rPr>
        <w:t xml:space="preserve">, </w:t>
      </w:r>
      <w:r w:rsidRPr="00A23B67">
        <w:rPr>
          <w:rFonts w:ascii="GHEA Grapalat" w:eastAsia="Tahoma" w:hAnsi="GHEA Grapalat" w:cs="Tahoma"/>
          <w:lang w:val="hy-AM" w:eastAsia="ru-RU"/>
        </w:rPr>
        <w:t>ինչպես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նաև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թեստավորման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առաջադրանքների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կատարման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համար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հատկացված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ժամանակը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 xml:space="preserve">սպառվելու դեպքում </w:t>
      </w:r>
      <w:r w:rsidR="00E872E8" w:rsidRPr="00A23B67">
        <w:rPr>
          <w:rFonts w:ascii="GHEA Grapalat" w:hAnsi="GHEA Grapalat"/>
          <w:lang w:val="hy-AM" w:eastAsia="ru-RU"/>
        </w:rPr>
        <w:t>Դ</w:t>
      </w:r>
      <w:r w:rsidRPr="00A23B67">
        <w:rPr>
          <w:rFonts w:ascii="GHEA Grapalat" w:eastAsia="Tahoma" w:hAnsi="GHEA Grapalat" w:cs="Tahoma"/>
          <w:lang w:val="hy-AM" w:eastAsia="ru-RU"/>
        </w:rPr>
        <w:t>իմորդը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հարցաթերթիկը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հանձնում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="00E872E8" w:rsidRPr="00A23B67">
        <w:rPr>
          <w:rFonts w:ascii="GHEA Grapalat" w:eastAsia="Tahoma" w:hAnsi="GHEA Grapalat" w:cs="Tahoma"/>
          <w:lang w:val="hy-AM" w:eastAsia="ru-RU"/>
        </w:rPr>
        <w:t>Հ</w:t>
      </w:r>
      <w:r w:rsidRPr="00A23B67">
        <w:rPr>
          <w:rFonts w:ascii="GHEA Grapalat" w:eastAsia="Tahoma" w:hAnsi="GHEA Grapalat" w:cs="Tahoma"/>
          <w:lang w:val="hy-AM" w:eastAsia="ru-RU"/>
        </w:rPr>
        <w:t>անձնաժողովին</w:t>
      </w:r>
      <w:r w:rsidRPr="00A23B67">
        <w:rPr>
          <w:rFonts w:ascii="GHEA Grapalat" w:hAnsi="GHEA Grapalat"/>
          <w:lang w:val="hy-AM" w:eastAsia="ru-RU"/>
        </w:rPr>
        <w:t>:</w:t>
      </w:r>
    </w:p>
    <w:p w:rsidR="00B1679D" w:rsidRPr="00A23B67" w:rsidRDefault="00B1679D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eastAsia="Tahoma" w:hAnsi="GHEA Grapalat" w:cs="Tahoma"/>
          <w:color w:val="FF0000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Թեստավորման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ավարտից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անմիջապես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հետո</w:t>
      </w:r>
      <w:r w:rsidRPr="00A23B67">
        <w:rPr>
          <w:rFonts w:ascii="GHEA Grapalat" w:hAnsi="GHEA Grapalat"/>
          <w:lang w:val="hy-AM" w:eastAsia="ru-RU"/>
        </w:rPr>
        <w:t xml:space="preserve"> Հ</w:t>
      </w:r>
      <w:r w:rsidRPr="00A23B67">
        <w:rPr>
          <w:rFonts w:ascii="GHEA Grapalat" w:eastAsia="Tahoma" w:hAnsi="GHEA Grapalat" w:cs="Tahoma"/>
          <w:lang w:val="hy-AM" w:eastAsia="ru-RU"/>
        </w:rPr>
        <w:t>անձնաժողովը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հրապարակում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թեստավորման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առաջադրանքների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ճիշտ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պատասխանների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ձևանմուշը</w:t>
      </w:r>
      <w:r w:rsidRPr="00A23B67">
        <w:rPr>
          <w:rFonts w:ascii="GHEA Grapalat" w:hAnsi="GHEA Grapalat"/>
          <w:lang w:val="hy-AM" w:eastAsia="ru-RU"/>
        </w:rPr>
        <w:t>:</w:t>
      </w:r>
    </w:p>
    <w:p w:rsidR="00607E9E" w:rsidRPr="00A23B67" w:rsidRDefault="00B1679D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eastAsia="Tahoma" w:hAnsi="GHEA Grapalat" w:cs="Tahoma"/>
          <w:color w:val="FF0000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Թեստերի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լուծման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ճշտությունը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ստուգում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Հ</w:t>
      </w:r>
      <w:r w:rsidRPr="00A23B67">
        <w:rPr>
          <w:rFonts w:ascii="GHEA Grapalat" w:eastAsia="Tahoma" w:hAnsi="GHEA Grapalat" w:cs="Tahoma"/>
          <w:lang w:val="hy-AM" w:eastAsia="ru-RU"/>
        </w:rPr>
        <w:t>անձնաժողովը</w:t>
      </w:r>
      <w:r w:rsidRPr="00A23B67">
        <w:rPr>
          <w:rFonts w:ascii="GHEA Grapalat" w:hAnsi="GHEA Grapalat"/>
          <w:lang w:val="hy-AM" w:eastAsia="ru-RU"/>
        </w:rPr>
        <w:t>:</w:t>
      </w:r>
    </w:p>
    <w:p w:rsidR="00607E9E" w:rsidRPr="00A23B67" w:rsidRDefault="00422D3C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eastAsia="Tahoma" w:hAnsi="GHEA Grapalat" w:cs="Tahoma"/>
          <w:color w:val="FF0000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Աշխատանքը հանձնվում է Հանձնաժողովի նախագահին կամ անդամին, որից հետո վերջինս աշխատանքը լուսապատճենում է և էլեկտրոնային ֆայլը պահպանում համակարգչում</w:t>
      </w:r>
      <w:r w:rsidR="00F92BCE" w:rsidRPr="00F92BCE">
        <w:rPr>
          <w:rFonts w:ascii="GHEA Grapalat" w:eastAsia="Tahoma" w:hAnsi="GHEA Grapalat" w:cs="Tahoma"/>
          <w:lang w:val="hy-AM" w:eastAsia="ru-RU"/>
        </w:rPr>
        <w:t>:</w:t>
      </w:r>
      <w:r w:rsidRPr="00A23B67">
        <w:rPr>
          <w:rFonts w:ascii="GHEA Grapalat" w:eastAsia="Tahoma" w:hAnsi="GHEA Grapalat" w:cs="Tahoma"/>
          <w:lang w:val="hy-AM" w:eastAsia="ru-RU"/>
        </w:rPr>
        <w:t xml:space="preserve"> </w:t>
      </w:r>
      <w:r w:rsidR="00F92BCE" w:rsidRPr="00F92BCE">
        <w:rPr>
          <w:rFonts w:ascii="GHEA Grapalat" w:eastAsia="Tahoma" w:hAnsi="GHEA Grapalat" w:cs="Tahoma"/>
          <w:lang w:val="hy-AM" w:eastAsia="ru-RU"/>
        </w:rPr>
        <w:t>Դրանից</w:t>
      </w:r>
      <w:r w:rsidR="007563B0" w:rsidRPr="00A23B67">
        <w:rPr>
          <w:rFonts w:ascii="GHEA Grapalat" w:eastAsia="Tahoma" w:hAnsi="GHEA Grapalat" w:cs="Tahoma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 xml:space="preserve">հետո համակարգչից տպիչի միջոցով տպվում է աշխատանքի լուսապատճենահանված  (կրկնօրինակ) տարբերակը, որի վրա </w:t>
      </w:r>
      <w:r w:rsidR="00E872E8" w:rsidRPr="00A23B67">
        <w:rPr>
          <w:rFonts w:ascii="GHEA Grapalat" w:eastAsia="Tahoma" w:hAnsi="GHEA Grapalat" w:cs="Tahoma"/>
          <w:lang w:val="hy-AM" w:eastAsia="ru-RU"/>
        </w:rPr>
        <w:t>Դ</w:t>
      </w:r>
      <w:r w:rsidRPr="00A23B67">
        <w:rPr>
          <w:rFonts w:ascii="GHEA Grapalat" w:eastAsia="Tahoma" w:hAnsi="GHEA Grapalat" w:cs="Tahoma"/>
          <w:lang w:val="hy-AM" w:eastAsia="ru-RU"/>
        </w:rPr>
        <w:t xml:space="preserve">իմորդը գրում է իր անունը և ստորագրում բոլոր էջերը: </w:t>
      </w:r>
      <w:r w:rsidR="00AF44B5" w:rsidRPr="00AF44B5">
        <w:rPr>
          <w:rFonts w:ascii="GHEA Grapalat" w:eastAsia="Tahoma" w:hAnsi="GHEA Grapalat" w:cs="Tahoma"/>
          <w:lang w:val="hy-AM" w:eastAsia="ru-RU"/>
        </w:rPr>
        <w:t xml:space="preserve">Աշխատանքի լուսապատճենահանված տարբերակը տրամադրվում է Դիմորդին: </w:t>
      </w:r>
      <w:r w:rsidRPr="00A23B67">
        <w:rPr>
          <w:rFonts w:ascii="GHEA Grapalat" w:eastAsia="Tahoma" w:hAnsi="GHEA Grapalat" w:cs="Tahoma"/>
          <w:lang w:val="hy-AM" w:eastAsia="ru-RU"/>
        </w:rPr>
        <w:t>Հանձնաժողովի նախագահը կամ անդամ</w:t>
      </w:r>
      <w:r w:rsidR="00937BAB" w:rsidRPr="002629DC">
        <w:rPr>
          <w:rFonts w:ascii="GHEA Grapalat" w:eastAsia="Tahoma" w:hAnsi="GHEA Grapalat" w:cs="Tahoma"/>
          <w:lang w:val="hy-AM" w:eastAsia="ru-RU"/>
        </w:rPr>
        <w:t>ն</w:t>
      </w:r>
      <w:r w:rsidRPr="00A23B67">
        <w:rPr>
          <w:rFonts w:ascii="GHEA Grapalat" w:eastAsia="Tahoma" w:hAnsi="GHEA Grapalat" w:cs="Tahoma"/>
          <w:lang w:val="hy-AM" w:eastAsia="ru-RU"/>
        </w:rPr>
        <w:t xml:space="preserve"> աշխատանքի բնօրինակ տարբերակի առաջին էջի վրա փակցնում է մտապահելու հնարավորությունը բացառող համապատասխան ծածկագիր: Այնուհետև</w:t>
      </w:r>
      <w:r w:rsidR="00F92BCE" w:rsidRPr="00F92BCE">
        <w:rPr>
          <w:rFonts w:ascii="GHEA Grapalat" w:eastAsia="Tahoma" w:hAnsi="GHEA Grapalat" w:cs="Tahoma"/>
          <w:lang w:val="hy-AM" w:eastAsia="ru-RU"/>
        </w:rPr>
        <w:t>,</w:t>
      </w:r>
      <w:r w:rsidRPr="00A23B67">
        <w:rPr>
          <w:rFonts w:ascii="GHEA Grapalat" w:eastAsia="Tahoma" w:hAnsi="GHEA Grapalat" w:cs="Tahoma"/>
          <w:lang w:val="hy-AM" w:eastAsia="ru-RU"/>
        </w:rPr>
        <w:t xml:space="preserve"> Հանձնաժողովի նախագահը կամ անդամը մտապահելու հնարավորությունը բացառող ծածկագիրը փակցնում է </w:t>
      </w:r>
      <w:r w:rsidR="00E872E8" w:rsidRPr="00A23B67">
        <w:rPr>
          <w:rFonts w:ascii="GHEA Grapalat" w:eastAsia="Tahoma" w:hAnsi="GHEA Grapalat" w:cs="Tahoma"/>
          <w:lang w:val="hy-AM" w:eastAsia="ru-RU"/>
        </w:rPr>
        <w:t>Դ</w:t>
      </w:r>
      <w:r w:rsidRPr="00A23B67">
        <w:rPr>
          <w:rFonts w:ascii="GHEA Grapalat" w:eastAsia="Tahoma" w:hAnsi="GHEA Grapalat" w:cs="Tahoma"/>
          <w:lang w:val="hy-AM" w:eastAsia="ru-RU"/>
        </w:rPr>
        <w:t xml:space="preserve">իմորդի ստորագրած աշխատանքի կրկնօրինակ տարբերակի առաջին և վերջին էջերի վրա: </w:t>
      </w:r>
      <w:r w:rsidR="00AF44B5" w:rsidRPr="00AF44B5">
        <w:rPr>
          <w:rFonts w:ascii="GHEA Grapalat" w:eastAsia="Tahoma" w:hAnsi="GHEA Grapalat" w:cs="Tahoma"/>
          <w:lang w:val="hy-AM" w:eastAsia="ru-RU"/>
        </w:rPr>
        <w:t xml:space="preserve">Դիմորդը աշխատանքի բնօրինակը </w:t>
      </w:r>
      <w:r w:rsidRPr="00A23B67">
        <w:rPr>
          <w:rFonts w:ascii="GHEA Grapalat" w:eastAsia="Tahoma" w:hAnsi="GHEA Grapalat" w:cs="Tahoma"/>
          <w:lang w:val="hy-AM" w:eastAsia="ru-RU"/>
        </w:rPr>
        <w:t xml:space="preserve">ծալելուց հետո այն տեղադրում է թափանցիկ և կնքված արկղի մեջ: </w:t>
      </w:r>
      <w:r w:rsidR="004F4143" w:rsidRPr="004F4143">
        <w:rPr>
          <w:rFonts w:ascii="GHEA Grapalat" w:eastAsia="Tahoma" w:hAnsi="GHEA Grapalat" w:cs="Tahoma"/>
          <w:lang w:val="hy-AM" w:eastAsia="ru-RU"/>
        </w:rPr>
        <w:t xml:space="preserve">Սույն կետում նշված արկղը թույլատրվում է բացել քննության ավարտից հետո: </w:t>
      </w:r>
    </w:p>
    <w:p w:rsidR="00607E9E" w:rsidRPr="00A23B67" w:rsidRDefault="00422D3C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eastAsia="Tahoma" w:hAnsi="GHEA Grapalat" w:cs="Tahoma"/>
          <w:color w:val="FF0000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lastRenderedPageBreak/>
        <w:t xml:space="preserve">Քննության ընթացքում </w:t>
      </w:r>
      <w:r w:rsidR="00E872E8" w:rsidRPr="00A23B67">
        <w:rPr>
          <w:rFonts w:ascii="GHEA Grapalat" w:eastAsia="Tahoma" w:hAnsi="GHEA Grapalat" w:cs="Tahoma"/>
          <w:lang w:val="hy-AM" w:eastAsia="ru-RU"/>
        </w:rPr>
        <w:t>Դ</w:t>
      </w:r>
      <w:r w:rsidRPr="00A23B67">
        <w:rPr>
          <w:rFonts w:ascii="GHEA Grapalat" w:eastAsia="Tahoma" w:hAnsi="GHEA Grapalat" w:cs="Tahoma"/>
          <w:lang w:val="hy-AM" w:eastAsia="ru-RU"/>
        </w:rPr>
        <w:t xml:space="preserve">իմորդի կատարած սևագրության էջերը չեն հանձնվում: </w:t>
      </w:r>
      <w:r w:rsidR="005E280D" w:rsidRPr="000043A3">
        <w:rPr>
          <w:rFonts w:ascii="GHEA Grapalat" w:eastAsia="Tahoma" w:hAnsi="GHEA Grapalat" w:cs="Tahoma"/>
          <w:lang w:val="hy-AM" w:eastAsia="ru-RU"/>
        </w:rPr>
        <w:t>Ն</w:t>
      </w:r>
      <w:r w:rsidRPr="00A23B67">
        <w:rPr>
          <w:rFonts w:ascii="GHEA Grapalat" w:eastAsia="Tahoma" w:hAnsi="GHEA Grapalat" w:cs="Tahoma"/>
          <w:lang w:val="hy-AM" w:eastAsia="ru-RU"/>
        </w:rPr>
        <w:t xml:space="preserve">ախարարության կողմից </w:t>
      </w:r>
      <w:r w:rsidR="0040409D" w:rsidRPr="000C354A">
        <w:rPr>
          <w:rFonts w:ascii="GHEA Grapalat" w:eastAsia="Tahoma" w:hAnsi="GHEA Grapalat" w:cs="Tahoma"/>
          <w:lang w:val="hy-AM" w:eastAsia="ru-RU"/>
        </w:rPr>
        <w:t>կնիքով դրոշմված չօգտագործված թղթերը</w:t>
      </w:r>
      <w:r w:rsidRPr="00A23B67">
        <w:rPr>
          <w:rFonts w:ascii="GHEA Grapalat" w:eastAsia="Tahoma" w:hAnsi="GHEA Grapalat" w:cs="Tahoma"/>
          <w:lang w:val="hy-AM" w:eastAsia="ru-RU"/>
        </w:rPr>
        <w:t xml:space="preserve"> հանձնվում են </w:t>
      </w:r>
      <w:r w:rsidR="005E280D" w:rsidRPr="000043A3">
        <w:rPr>
          <w:rFonts w:ascii="GHEA Grapalat" w:eastAsia="Tahoma" w:hAnsi="GHEA Grapalat" w:cs="Tahoma"/>
          <w:lang w:val="hy-AM" w:eastAsia="ru-RU"/>
        </w:rPr>
        <w:t>Ն</w:t>
      </w:r>
      <w:r w:rsidRPr="00A23B67">
        <w:rPr>
          <w:rFonts w:ascii="GHEA Grapalat" w:eastAsia="Tahoma" w:hAnsi="GHEA Grapalat" w:cs="Tahoma"/>
          <w:lang w:val="hy-AM" w:eastAsia="ru-RU"/>
        </w:rPr>
        <w:t>ախարարության ներկայացուցչին:</w:t>
      </w:r>
    </w:p>
    <w:p w:rsidR="00607E9E" w:rsidRPr="005D72CC" w:rsidRDefault="00422D3C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eastAsia="Tahoma" w:hAnsi="GHEA Grapalat" w:cs="Tahoma"/>
          <w:color w:val="FF0000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 xml:space="preserve">Դիմորդի կողմից սույն կարգի </w:t>
      </w:r>
      <w:r w:rsidR="00BD4915" w:rsidRPr="00A23B67">
        <w:rPr>
          <w:rFonts w:ascii="GHEA Grapalat" w:eastAsia="Tahoma" w:hAnsi="GHEA Grapalat" w:cs="Tahoma"/>
          <w:lang w:val="hy-AM" w:eastAsia="ru-RU"/>
        </w:rPr>
        <w:t>4</w:t>
      </w:r>
      <w:r w:rsidR="00BD4915" w:rsidRPr="000043A3">
        <w:rPr>
          <w:rFonts w:ascii="GHEA Grapalat" w:eastAsia="Tahoma" w:hAnsi="GHEA Grapalat" w:cs="Tahoma"/>
          <w:lang w:val="hy-AM" w:eastAsia="ru-RU"/>
        </w:rPr>
        <w:t>2</w:t>
      </w:r>
      <w:r w:rsidRPr="00A23B67">
        <w:rPr>
          <w:rFonts w:ascii="GHEA Grapalat" w:eastAsia="Tahoma" w:hAnsi="GHEA Grapalat" w:cs="Tahoma"/>
          <w:lang w:val="hy-AM" w:eastAsia="ru-RU"/>
        </w:rPr>
        <w:t xml:space="preserve">-րդ կետի պահանջները խախտելու դեպքում աշխատանքը, </w:t>
      </w:r>
      <w:r w:rsidR="000C354A" w:rsidRPr="00467313">
        <w:rPr>
          <w:rFonts w:ascii="GHEA Grapalat" w:eastAsia="Tahoma" w:hAnsi="GHEA Grapalat" w:cs="Tahoma"/>
          <w:lang w:val="hy-AM" w:eastAsia="ru-RU"/>
        </w:rPr>
        <w:t>Հ</w:t>
      </w:r>
      <w:r w:rsidRPr="00A23B67">
        <w:rPr>
          <w:rFonts w:ascii="GHEA Grapalat" w:eastAsia="Tahoma" w:hAnsi="GHEA Grapalat" w:cs="Tahoma"/>
          <w:lang w:val="hy-AM" w:eastAsia="ru-RU"/>
        </w:rPr>
        <w:t xml:space="preserve">անձնաժողովի </w:t>
      </w:r>
      <w:r w:rsidR="00C8314F" w:rsidRPr="002629DC">
        <w:rPr>
          <w:rFonts w:ascii="GHEA Grapalat" w:eastAsia="Tahoma" w:hAnsi="GHEA Grapalat" w:cs="Tahoma"/>
          <w:lang w:val="hy-AM" w:eastAsia="ru-RU"/>
        </w:rPr>
        <w:t xml:space="preserve">անդամների ձայների մեծամասնությամբ </w:t>
      </w:r>
      <w:r w:rsidRPr="00A23B67">
        <w:rPr>
          <w:rFonts w:ascii="GHEA Grapalat" w:eastAsia="Tahoma" w:hAnsi="GHEA Grapalat" w:cs="Tahoma"/>
          <w:lang w:val="hy-AM" w:eastAsia="ru-RU"/>
        </w:rPr>
        <w:t xml:space="preserve">ընդունված որոշմամբ, </w:t>
      </w:r>
      <w:r w:rsidRPr="000C354A">
        <w:rPr>
          <w:rFonts w:ascii="GHEA Grapalat" w:eastAsia="Tahoma" w:hAnsi="GHEA Grapalat" w:cs="Tahoma"/>
          <w:lang w:val="hy-AM" w:eastAsia="ru-RU"/>
        </w:rPr>
        <w:t>գնահատվում է զրո միավոր</w:t>
      </w:r>
      <w:r w:rsidR="00A83142" w:rsidRPr="00A23B67">
        <w:rPr>
          <w:rFonts w:ascii="GHEA Grapalat" w:eastAsia="Tahoma" w:hAnsi="GHEA Grapalat" w:cs="Tahoma"/>
          <w:lang w:val="hy-AM" w:eastAsia="ru-RU"/>
        </w:rPr>
        <w:t xml:space="preserve"> </w:t>
      </w:r>
      <w:r w:rsidR="009B1DB9" w:rsidRPr="00A23B67">
        <w:rPr>
          <w:rFonts w:ascii="GHEA Grapalat" w:eastAsia="Tahoma" w:hAnsi="GHEA Grapalat" w:cs="Tahoma"/>
          <w:lang w:val="hy-AM" w:eastAsia="ru-RU"/>
        </w:rPr>
        <w:t xml:space="preserve">և </w:t>
      </w:r>
      <w:r w:rsidR="0040409D" w:rsidRPr="0040409D">
        <w:rPr>
          <w:rFonts w:ascii="GHEA Grapalat" w:eastAsia="Tahoma" w:hAnsi="GHEA Grapalat" w:cs="Tahoma"/>
          <w:lang w:val="hy-AM" w:eastAsia="ru-RU"/>
        </w:rPr>
        <w:t>Դ</w:t>
      </w:r>
      <w:r w:rsidR="009B1DB9" w:rsidRPr="00A23B67">
        <w:rPr>
          <w:rFonts w:ascii="GHEA Grapalat" w:eastAsia="Tahoma" w:hAnsi="GHEA Grapalat" w:cs="Tahoma"/>
          <w:lang w:val="hy-AM" w:eastAsia="ru-RU"/>
        </w:rPr>
        <w:t>իմորդը</w:t>
      </w:r>
      <w:r w:rsidR="009B1DB9" w:rsidRPr="00A23B67">
        <w:rPr>
          <w:rFonts w:ascii="GHEA Grapalat" w:hAnsi="GHEA Grapalat"/>
          <w:lang w:val="hy-AM" w:eastAsia="ru-RU"/>
        </w:rPr>
        <w:t xml:space="preserve"> </w:t>
      </w:r>
      <w:r w:rsidR="009B1DB9" w:rsidRPr="00A23B67">
        <w:rPr>
          <w:rFonts w:ascii="GHEA Grapalat" w:eastAsia="Tahoma" w:hAnsi="GHEA Grapalat" w:cs="Tahoma"/>
          <w:lang w:val="hy-AM" w:eastAsia="ru-RU"/>
        </w:rPr>
        <w:t>համարվում</w:t>
      </w:r>
      <w:r w:rsidR="009B1DB9" w:rsidRPr="00A23B67">
        <w:rPr>
          <w:rFonts w:ascii="GHEA Grapalat" w:hAnsi="GHEA Grapalat"/>
          <w:lang w:val="hy-AM" w:eastAsia="ru-RU"/>
        </w:rPr>
        <w:t xml:space="preserve"> </w:t>
      </w:r>
      <w:r w:rsidR="009B1DB9" w:rsidRPr="00A23B67">
        <w:rPr>
          <w:rFonts w:ascii="GHEA Grapalat" w:eastAsia="Tahoma" w:hAnsi="GHEA Grapalat" w:cs="Tahoma"/>
          <w:lang w:val="hy-AM" w:eastAsia="ru-RU"/>
        </w:rPr>
        <w:t>է</w:t>
      </w:r>
      <w:r w:rsidR="009B1DB9" w:rsidRPr="00A23B67">
        <w:rPr>
          <w:rFonts w:ascii="GHEA Grapalat" w:hAnsi="GHEA Grapalat"/>
          <w:lang w:val="hy-AM" w:eastAsia="ru-RU"/>
        </w:rPr>
        <w:t xml:space="preserve"> </w:t>
      </w:r>
      <w:r w:rsidR="009B1DB9" w:rsidRPr="00A23B67">
        <w:rPr>
          <w:rFonts w:ascii="GHEA Grapalat" w:eastAsia="Tahoma" w:hAnsi="GHEA Grapalat" w:cs="Tahoma"/>
          <w:lang w:val="hy-AM" w:eastAsia="ru-RU"/>
        </w:rPr>
        <w:t>թեստավորումը չհաղթահարած</w:t>
      </w:r>
      <w:r w:rsidR="009B1DB9" w:rsidRPr="005D72CC">
        <w:rPr>
          <w:rFonts w:ascii="GHEA Grapalat" w:eastAsia="Tahoma" w:hAnsi="GHEA Grapalat" w:cs="Tahoma"/>
          <w:lang w:val="hy-AM" w:eastAsia="ru-RU"/>
        </w:rPr>
        <w:t>:</w:t>
      </w:r>
    </w:p>
    <w:p w:rsidR="007C3CDF" w:rsidRPr="00A23B67" w:rsidRDefault="00422D3C" w:rsidP="00B320D4">
      <w:pPr>
        <w:pStyle w:val="ListParagraph"/>
        <w:numPr>
          <w:ilvl w:val="0"/>
          <w:numId w:val="21"/>
        </w:numPr>
        <w:shd w:val="clear" w:color="auto" w:fill="FFFFFF"/>
        <w:tabs>
          <w:tab w:val="left" w:pos="1134"/>
        </w:tabs>
        <w:spacing w:line="360" w:lineRule="auto"/>
        <w:ind w:left="-142" w:firstLine="709"/>
        <w:jc w:val="both"/>
        <w:rPr>
          <w:rFonts w:ascii="GHEA Grapalat" w:eastAsia="Times New Roman" w:hAnsi="GHEA Grapalat"/>
          <w:color w:val="FF0000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 xml:space="preserve">Դիմորդի կողմից </w:t>
      </w:r>
      <w:r w:rsidR="00AF44B5" w:rsidRPr="00AF44B5">
        <w:rPr>
          <w:rFonts w:ascii="GHEA Grapalat" w:eastAsia="Tahoma" w:hAnsi="GHEA Grapalat" w:cs="Tahoma"/>
          <w:lang w:val="hy-AM" w:eastAsia="ru-RU"/>
        </w:rPr>
        <w:t xml:space="preserve">քննության ժամանակ </w:t>
      </w:r>
      <w:r w:rsidRPr="00A23B67">
        <w:rPr>
          <w:rFonts w:ascii="GHEA Grapalat" w:eastAsia="Tahoma" w:hAnsi="GHEA Grapalat" w:cs="Tahoma"/>
          <w:lang w:val="hy-AM" w:eastAsia="ru-RU"/>
        </w:rPr>
        <w:t>սույն կարգի պահանջների խախտում թույլ տալու դեպքում խախտման փաստն արձանագրվում է Հանձնաժողովի նախագահի կողմից</w:t>
      </w:r>
      <w:r w:rsidR="000043A3">
        <w:rPr>
          <w:rFonts w:ascii="GHEA Grapalat" w:eastAsia="Tahoma" w:hAnsi="GHEA Grapalat" w:cs="Tahoma"/>
          <w:lang w:val="hy-AM" w:eastAsia="ru-RU"/>
        </w:rPr>
        <w:t>,</w:t>
      </w:r>
      <w:r w:rsidR="00232EFC" w:rsidRPr="00A23B67">
        <w:rPr>
          <w:rFonts w:ascii="GHEA Grapalat" w:eastAsia="Tahoma" w:hAnsi="GHEA Grapalat" w:cs="Tahoma"/>
          <w:lang w:val="hy-AM" w:eastAsia="ru-RU"/>
        </w:rPr>
        <w:t xml:space="preserve"> </w:t>
      </w:r>
      <w:r w:rsidR="00E12075" w:rsidRPr="00A23B67">
        <w:rPr>
          <w:rFonts w:ascii="GHEA Grapalat" w:eastAsia="Tahoma" w:hAnsi="GHEA Grapalat" w:cs="Tahoma"/>
          <w:lang w:val="hy-AM" w:eastAsia="ru-RU"/>
        </w:rPr>
        <w:t>Դ</w:t>
      </w:r>
      <w:r w:rsidRPr="00A23B67">
        <w:rPr>
          <w:rFonts w:ascii="GHEA Grapalat" w:eastAsia="Tahoma" w:hAnsi="GHEA Grapalat" w:cs="Tahoma"/>
          <w:lang w:val="hy-AM" w:eastAsia="ru-RU"/>
        </w:rPr>
        <w:t xml:space="preserve">իմորդը հեռացվում է քննասենյակից: Արձանագրությունը ստորագրում են քննասենյակում ներկա գտնվելու իրավունք ունեցող առնվազն երկու անձ: Այդ դեպքում </w:t>
      </w:r>
      <w:r w:rsidR="00E12075" w:rsidRPr="00A23B67">
        <w:rPr>
          <w:rFonts w:ascii="GHEA Grapalat" w:eastAsia="Tahoma" w:hAnsi="GHEA Grapalat" w:cs="Tahoma"/>
          <w:lang w:val="hy-AM" w:eastAsia="ru-RU"/>
        </w:rPr>
        <w:t>Դ</w:t>
      </w:r>
      <w:r w:rsidRPr="00A23B67">
        <w:rPr>
          <w:rFonts w:ascii="GHEA Grapalat" w:eastAsia="Tahoma" w:hAnsi="GHEA Grapalat" w:cs="Tahoma"/>
          <w:lang w:val="hy-AM" w:eastAsia="ru-RU"/>
        </w:rPr>
        <w:t xml:space="preserve">իմորդը </w:t>
      </w:r>
      <w:r w:rsidR="009B1DB9" w:rsidRPr="00A23B67">
        <w:rPr>
          <w:rFonts w:ascii="GHEA Grapalat" w:eastAsia="Tahoma" w:hAnsi="GHEA Grapalat" w:cs="Tahoma"/>
          <w:lang w:val="hy-AM" w:eastAsia="ru-RU"/>
        </w:rPr>
        <w:t>համարվում է թեստավորումը չհաղթահարած</w:t>
      </w:r>
      <w:r w:rsidR="00E12075" w:rsidRPr="00A23B67">
        <w:rPr>
          <w:rFonts w:ascii="GHEA Grapalat" w:eastAsia="Tahoma" w:hAnsi="GHEA Grapalat" w:cs="Tahoma"/>
          <w:lang w:val="hy-AM" w:eastAsia="ru-RU"/>
        </w:rPr>
        <w:t>:</w:t>
      </w:r>
    </w:p>
    <w:p w:rsidR="000C354A" w:rsidRPr="000C354A" w:rsidRDefault="00422D3C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eastAsia="Tahoma" w:hAnsi="GHEA Grapalat" w:cs="Tahoma"/>
          <w:color w:val="FF0000"/>
          <w:lang w:val="hy-AM" w:eastAsia="ru-RU"/>
        </w:rPr>
      </w:pPr>
      <w:r w:rsidRPr="000C354A">
        <w:rPr>
          <w:rFonts w:ascii="GHEA Grapalat" w:eastAsia="Tahoma" w:hAnsi="GHEA Grapalat" w:cs="Tahoma"/>
          <w:lang w:val="hy-AM" w:eastAsia="ru-RU"/>
        </w:rPr>
        <w:t>Թեստավորման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արդյունքում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յուրաքանչյուր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առաջադրանքի ճիշտ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պատասխանը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գնահատվում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է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մեկ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միավոր</w:t>
      </w:r>
      <w:r w:rsidRPr="000C354A">
        <w:rPr>
          <w:rFonts w:ascii="GHEA Grapalat" w:hAnsi="GHEA Grapalat"/>
          <w:lang w:val="hy-AM" w:eastAsia="ru-RU"/>
        </w:rPr>
        <w:t xml:space="preserve">, </w:t>
      </w:r>
      <w:r w:rsidRPr="000C354A">
        <w:rPr>
          <w:rFonts w:ascii="GHEA Grapalat" w:eastAsia="Tahoma" w:hAnsi="GHEA Grapalat" w:cs="Tahoma"/>
          <w:lang w:val="hy-AM" w:eastAsia="ru-RU"/>
        </w:rPr>
        <w:t>իսկ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սխալ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պատասխանը</w:t>
      </w:r>
      <w:r w:rsidRPr="000C354A">
        <w:rPr>
          <w:rFonts w:ascii="GHEA Grapalat" w:hAnsi="GHEA Grapalat"/>
          <w:lang w:val="hy-AM" w:eastAsia="ru-RU"/>
        </w:rPr>
        <w:t xml:space="preserve">` </w:t>
      </w:r>
      <w:r w:rsidRPr="000C354A">
        <w:rPr>
          <w:rFonts w:ascii="GHEA Grapalat" w:eastAsia="Tahoma" w:hAnsi="GHEA Grapalat" w:cs="Tahoma"/>
          <w:lang w:val="hy-AM" w:eastAsia="ru-RU"/>
        </w:rPr>
        <w:t>զրո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միավոր</w:t>
      </w:r>
      <w:r w:rsidR="009B1DB9" w:rsidRPr="000C354A">
        <w:rPr>
          <w:rFonts w:ascii="GHEA Grapalat" w:eastAsia="Tahoma" w:hAnsi="GHEA Grapalat" w:cs="Tahoma"/>
          <w:lang w:val="hy-AM" w:eastAsia="ru-RU"/>
        </w:rPr>
        <w:t>:</w:t>
      </w:r>
      <w:r w:rsidRPr="000C354A">
        <w:rPr>
          <w:rFonts w:ascii="GHEA Grapalat" w:eastAsia="Tahoma" w:hAnsi="GHEA Grapalat" w:cs="Tahoma"/>
          <w:lang w:val="hy-AM" w:eastAsia="ru-RU"/>
        </w:rPr>
        <w:t xml:space="preserve"> Դիմորդի կողմից </w:t>
      </w:r>
      <w:r w:rsidR="00072521" w:rsidRPr="000C354A">
        <w:rPr>
          <w:rFonts w:ascii="GHEA Grapalat" w:eastAsia="Tahoma" w:hAnsi="GHEA Grapalat" w:cs="Tahoma"/>
          <w:lang w:val="hy-AM" w:eastAsia="ru-RU"/>
        </w:rPr>
        <w:t>իր նշ</w:t>
      </w:r>
      <w:r w:rsidRPr="000C354A">
        <w:rPr>
          <w:rFonts w:ascii="GHEA Grapalat" w:eastAsia="Tahoma" w:hAnsi="GHEA Grapalat" w:cs="Tahoma"/>
          <w:lang w:val="hy-AM" w:eastAsia="ru-RU"/>
        </w:rPr>
        <w:t xml:space="preserve">ած պատասխանը ջնջելու և փոխելու դեպքում </w:t>
      </w:r>
      <w:r w:rsidR="00E12075" w:rsidRPr="000C354A">
        <w:rPr>
          <w:rFonts w:ascii="GHEA Grapalat" w:eastAsia="Tahoma" w:hAnsi="GHEA Grapalat" w:cs="Tahoma"/>
          <w:lang w:val="hy-AM" w:eastAsia="ru-RU"/>
        </w:rPr>
        <w:t xml:space="preserve">տվյալ հարցի համար </w:t>
      </w:r>
      <w:r w:rsidRPr="000C354A">
        <w:rPr>
          <w:rFonts w:ascii="GHEA Grapalat" w:hAnsi="GHEA Grapalat"/>
          <w:lang w:val="hy-AM" w:eastAsia="ru-RU"/>
        </w:rPr>
        <w:t>գնահատվում է զրո միավոր</w:t>
      </w:r>
      <w:r w:rsidR="000C354A" w:rsidRPr="00467313">
        <w:rPr>
          <w:rFonts w:ascii="GHEA Grapalat" w:hAnsi="GHEA Grapalat"/>
          <w:lang w:val="hy-AM" w:eastAsia="ru-RU"/>
        </w:rPr>
        <w:t xml:space="preserve">: </w:t>
      </w:r>
    </w:p>
    <w:p w:rsidR="00422D3C" w:rsidRPr="000C354A" w:rsidRDefault="0058242A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eastAsia="Tahoma" w:hAnsi="GHEA Grapalat" w:cs="Tahoma"/>
          <w:color w:val="FF0000"/>
          <w:lang w:val="hy-AM" w:eastAsia="ru-RU"/>
        </w:rPr>
      </w:pPr>
      <w:r w:rsidRPr="000C354A">
        <w:rPr>
          <w:rFonts w:ascii="GHEA Grapalat" w:eastAsia="Tahoma" w:hAnsi="GHEA Grapalat" w:cs="Tahoma"/>
          <w:lang w:val="hy-AM" w:eastAsia="ru-RU"/>
        </w:rPr>
        <w:t>Թեստավորման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արդյունքների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մասին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="0040409D" w:rsidRPr="000C354A">
        <w:rPr>
          <w:rFonts w:ascii="GHEA Grapalat" w:hAnsi="GHEA Grapalat"/>
          <w:lang w:val="hy-AM" w:eastAsia="ru-RU"/>
        </w:rPr>
        <w:t>Դ</w:t>
      </w:r>
      <w:r w:rsidRPr="000C354A">
        <w:rPr>
          <w:rFonts w:ascii="GHEA Grapalat" w:eastAsia="Tahoma" w:hAnsi="GHEA Grapalat" w:cs="Tahoma"/>
          <w:lang w:val="hy-AM" w:eastAsia="ru-RU"/>
        </w:rPr>
        <w:t>իմորդը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պատշաճ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ձևով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տեղեկացվում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է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ոչ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ուշ</w:t>
      </w:r>
      <w:r w:rsidRPr="000C354A">
        <w:rPr>
          <w:rFonts w:ascii="GHEA Grapalat" w:hAnsi="GHEA Grapalat"/>
          <w:lang w:val="hy-AM" w:eastAsia="ru-RU"/>
        </w:rPr>
        <w:t xml:space="preserve">, </w:t>
      </w:r>
      <w:r w:rsidRPr="000C354A">
        <w:rPr>
          <w:rFonts w:ascii="GHEA Grapalat" w:eastAsia="Tahoma" w:hAnsi="GHEA Grapalat" w:cs="Tahoma"/>
          <w:lang w:val="hy-AM" w:eastAsia="ru-RU"/>
        </w:rPr>
        <w:t>քան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թեստավորման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ավարտին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Pr="000C354A">
        <w:rPr>
          <w:rFonts w:ascii="GHEA Grapalat" w:eastAsia="Tahoma" w:hAnsi="GHEA Grapalat" w:cs="Tahoma"/>
          <w:lang w:val="hy-AM" w:eastAsia="ru-RU"/>
        </w:rPr>
        <w:t>հաջորդող</w:t>
      </w:r>
      <w:r w:rsidRPr="000C354A">
        <w:rPr>
          <w:rFonts w:ascii="GHEA Grapalat" w:hAnsi="GHEA Grapalat"/>
          <w:lang w:val="hy-AM" w:eastAsia="ru-RU"/>
        </w:rPr>
        <w:t xml:space="preserve"> </w:t>
      </w:r>
      <w:r w:rsidR="00422D3C" w:rsidRPr="000C354A">
        <w:rPr>
          <w:rFonts w:ascii="GHEA Grapalat" w:hAnsi="GHEA Grapalat"/>
          <w:lang w:val="hy-AM" w:eastAsia="ru-RU"/>
        </w:rPr>
        <w:t>աշխատանքային օրը</w:t>
      </w:r>
      <w:r w:rsidR="00617614" w:rsidRPr="000C354A">
        <w:rPr>
          <w:rFonts w:ascii="GHEA Grapalat" w:hAnsi="GHEA Grapalat"/>
          <w:lang w:val="hy-AM" w:eastAsia="ru-RU"/>
        </w:rPr>
        <w:t>:</w:t>
      </w:r>
      <w:r w:rsidR="00AF44B5" w:rsidRPr="00AF44B5">
        <w:rPr>
          <w:rFonts w:ascii="GHEA Grapalat" w:hAnsi="GHEA Grapalat"/>
          <w:lang w:val="hy-AM" w:eastAsia="ru-RU"/>
        </w:rPr>
        <w:t xml:space="preserve"> </w:t>
      </w:r>
    </w:p>
    <w:p w:rsidR="00422D3C" w:rsidRPr="00A23B67" w:rsidRDefault="0058242A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eastAsia="Tahoma" w:hAnsi="GHEA Grapalat" w:cs="Tahoma"/>
          <w:color w:val="FF0000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Դիմորդը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թեստավորման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արդյունքները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կարող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է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գրավոր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բողոքարկել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="004F0562" w:rsidRPr="000043A3">
        <w:rPr>
          <w:rFonts w:ascii="GHEA Grapalat" w:eastAsia="Times New Roman" w:hAnsi="GHEA Grapalat"/>
          <w:color w:val="000000"/>
          <w:lang w:val="hy-AM" w:eastAsia="hy-AM"/>
        </w:rPr>
        <w:t>Հ</w:t>
      </w:r>
      <w:r w:rsidR="000043A3">
        <w:rPr>
          <w:rFonts w:ascii="GHEA Grapalat" w:eastAsia="Times New Roman" w:hAnsi="GHEA Grapalat"/>
          <w:color w:val="000000"/>
          <w:lang w:val="hy-AM" w:eastAsia="hy-AM"/>
        </w:rPr>
        <w:t xml:space="preserve">այաստանի </w:t>
      </w:r>
      <w:r w:rsidR="004F0562" w:rsidRPr="000043A3">
        <w:rPr>
          <w:rFonts w:ascii="GHEA Grapalat" w:eastAsia="Times New Roman" w:hAnsi="GHEA Grapalat"/>
          <w:color w:val="000000"/>
          <w:lang w:val="hy-AM" w:eastAsia="hy-AM"/>
        </w:rPr>
        <w:t>Հ</w:t>
      </w:r>
      <w:r w:rsidR="000043A3">
        <w:rPr>
          <w:rFonts w:ascii="GHEA Grapalat" w:eastAsia="Times New Roman" w:hAnsi="GHEA Grapalat"/>
          <w:color w:val="000000"/>
          <w:lang w:val="hy-AM" w:eastAsia="hy-AM"/>
        </w:rPr>
        <w:t>անրապետության</w:t>
      </w:r>
      <w:r w:rsidR="004F0562" w:rsidRPr="000043A3">
        <w:rPr>
          <w:rFonts w:ascii="GHEA Grapalat" w:eastAsia="Times New Roman" w:hAnsi="GHEA Grapalat"/>
          <w:color w:val="000000"/>
          <w:lang w:val="hy-AM" w:eastAsia="hy-AM"/>
        </w:rPr>
        <w:t xml:space="preserve"> արդարադատության նախարարին</w:t>
      </w:r>
      <w:r w:rsidR="000043A3">
        <w:rPr>
          <w:rFonts w:ascii="GHEA Grapalat" w:eastAsia="Times New Roman" w:hAnsi="GHEA Grapalat"/>
          <w:color w:val="000000"/>
          <w:lang w:val="hy-AM" w:eastAsia="hy-AM"/>
        </w:rPr>
        <w:t xml:space="preserve"> կամ</w:t>
      </w:r>
      <w:r w:rsidR="00010496" w:rsidRPr="000043A3">
        <w:rPr>
          <w:rFonts w:ascii="GHEA Grapalat" w:eastAsia="Times New Roman" w:hAnsi="GHEA Grapalat"/>
          <w:color w:val="000000"/>
          <w:lang w:val="hy-AM" w:eastAsia="hy-AM"/>
        </w:rPr>
        <w:t xml:space="preserve"> դատա</w:t>
      </w:r>
      <w:r w:rsidR="00A13EA2" w:rsidRPr="000043A3">
        <w:rPr>
          <w:rFonts w:ascii="GHEA Grapalat" w:eastAsia="Times New Roman" w:hAnsi="GHEA Grapalat"/>
          <w:color w:val="000000"/>
          <w:lang w:val="hy-AM" w:eastAsia="hy-AM"/>
        </w:rPr>
        <w:t>րան՝</w:t>
      </w:r>
      <w:r w:rsidR="00010496" w:rsidRPr="000043A3">
        <w:rPr>
          <w:rFonts w:ascii="GHEA Grapalat" w:eastAsia="Times New Roman" w:hAnsi="GHEA Grapalat"/>
          <w:color w:val="000000"/>
          <w:lang w:val="hy-AM" w:eastAsia="hy-AM"/>
        </w:rPr>
        <w:t xml:space="preserve"> </w:t>
      </w:r>
      <w:r w:rsidR="00A13EA2" w:rsidRPr="000043A3">
        <w:rPr>
          <w:rFonts w:ascii="GHEA Grapalat" w:eastAsia="Times New Roman" w:hAnsi="GHEA Grapalat"/>
          <w:color w:val="000000"/>
          <w:lang w:val="hy-AM" w:eastAsia="hy-AM"/>
        </w:rPr>
        <w:t xml:space="preserve">օրենքով  սահմանված </w:t>
      </w:r>
      <w:r w:rsidR="00010496" w:rsidRPr="000043A3">
        <w:rPr>
          <w:rFonts w:ascii="GHEA Grapalat" w:eastAsia="Times New Roman" w:hAnsi="GHEA Grapalat"/>
          <w:color w:val="000000"/>
          <w:lang w:val="hy-AM" w:eastAsia="hy-AM"/>
        </w:rPr>
        <w:t xml:space="preserve">կարգով: </w:t>
      </w:r>
      <w:r w:rsidR="00010496" w:rsidRPr="000043A3">
        <w:rPr>
          <w:rFonts w:ascii="GHEA Grapalat" w:eastAsia="Tahoma" w:hAnsi="GHEA Grapalat" w:cs="Tahoma"/>
          <w:lang w:val="hy-AM" w:eastAsia="ru-RU"/>
        </w:rPr>
        <w:t>Թ</w:t>
      </w:r>
      <w:r w:rsidR="00010496" w:rsidRPr="00A23B67">
        <w:rPr>
          <w:rFonts w:ascii="GHEA Grapalat" w:eastAsia="Tahoma" w:hAnsi="GHEA Grapalat" w:cs="Tahoma"/>
          <w:lang w:val="hy-AM" w:eastAsia="ru-RU"/>
        </w:rPr>
        <w:t>եստավորման</w:t>
      </w:r>
      <w:r w:rsidR="00010496" w:rsidRPr="00A23B67">
        <w:rPr>
          <w:rFonts w:ascii="GHEA Grapalat" w:hAnsi="GHEA Grapalat"/>
          <w:lang w:val="hy-AM" w:eastAsia="ru-RU"/>
        </w:rPr>
        <w:t xml:space="preserve"> </w:t>
      </w:r>
      <w:r w:rsidR="00010496" w:rsidRPr="00A23B67">
        <w:rPr>
          <w:rFonts w:ascii="GHEA Grapalat" w:eastAsia="Tahoma" w:hAnsi="GHEA Grapalat" w:cs="Tahoma"/>
          <w:lang w:val="hy-AM" w:eastAsia="ru-RU"/>
        </w:rPr>
        <w:t>արդյունքները</w:t>
      </w:r>
      <w:r w:rsidR="00010496" w:rsidRPr="00A23B67">
        <w:rPr>
          <w:rFonts w:ascii="GHEA Grapalat" w:hAnsi="GHEA Grapalat"/>
          <w:lang w:val="hy-AM" w:eastAsia="ru-RU"/>
        </w:rPr>
        <w:t xml:space="preserve"> </w:t>
      </w:r>
      <w:r w:rsidR="000043A3" w:rsidRPr="000043A3">
        <w:rPr>
          <w:rFonts w:ascii="GHEA Grapalat" w:eastAsia="Times New Roman" w:hAnsi="GHEA Grapalat"/>
          <w:color w:val="000000"/>
          <w:lang w:val="hy-AM" w:eastAsia="hy-AM"/>
        </w:rPr>
        <w:t>Հ</w:t>
      </w:r>
      <w:r w:rsidR="000043A3">
        <w:rPr>
          <w:rFonts w:ascii="GHEA Grapalat" w:eastAsia="Times New Roman" w:hAnsi="GHEA Grapalat"/>
          <w:color w:val="000000"/>
          <w:lang w:val="hy-AM" w:eastAsia="hy-AM"/>
        </w:rPr>
        <w:t xml:space="preserve">այաստանի </w:t>
      </w:r>
      <w:r w:rsidR="000043A3" w:rsidRPr="000043A3">
        <w:rPr>
          <w:rFonts w:ascii="GHEA Grapalat" w:eastAsia="Times New Roman" w:hAnsi="GHEA Grapalat"/>
          <w:color w:val="000000"/>
          <w:lang w:val="hy-AM" w:eastAsia="hy-AM"/>
        </w:rPr>
        <w:t>Հ</w:t>
      </w:r>
      <w:r w:rsidR="000043A3">
        <w:rPr>
          <w:rFonts w:ascii="GHEA Grapalat" w:eastAsia="Times New Roman" w:hAnsi="GHEA Grapalat"/>
          <w:color w:val="000000"/>
          <w:lang w:val="hy-AM" w:eastAsia="hy-AM"/>
        </w:rPr>
        <w:t>անրապետության</w:t>
      </w:r>
      <w:r w:rsidR="000043A3" w:rsidRPr="000043A3">
        <w:rPr>
          <w:rFonts w:ascii="GHEA Grapalat" w:eastAsia="Times New Roman" w:hAnsi="GHEA Grapalat"/>
          <w:color w:val="000000"/>
          <w:lang w:val="hy-AM" w:eastAsia="hy-AM"/>
        </w:rPr>
        <w:t xml:space="preserve"> </w:t>
      </w:r>
      <w:r w:rsidR="00010496" w:rsidRPr="000043A3">
        <w:rPr>
          <w:rFonts w:ascii="GHEA Grapalat" w:eastAsia="Times New Roman" w:hAnsi="GHEA Grapalat"/>
          <w:color w:val="000000"/>
          <w:lang w:val="hy-AM" w:eastAsia="hy-AM"/>
        </w:rPr>
        <w:t xml:space="preserve">արդարադատության նախարարին </w:t>
      </w:r>
      <w:r w:rsidR="007C182D" w:rsidRPr="000043A3">
        <w:rPr>
          <w:rFonts w:ascii="GHEA Grapalat" w:eastAsia="Times New Roman" w:hAnsi="GHEA Grapalat"/>
          <w:color w:val="000000"/>
          <w:lang w:val="hy-AM" w:eastAsia="hy-AM"/>
        </w:rPr>
        <w:t>կարող է բողոքարկվել</w:t>
      </w:r>
      <w:r w:rsidR="003410C4" w:rsidRPr="00434E48">
        <w:rPr>
          <w:rFonts w:ascii="GHEA Grapalat" w:eastAsia="Times New Roman" w:hAnsi="GHEA Grapalat"/>
          <w:color w:val="000000"/>
          <w:lang w:val="hy-AM" w:eastAsia="hy-AM"/>
        </w:rPr>
        <w:t xml:space="preserve">` արդյունքների մասին տեղեկացվելուց հետո երեք աշխատանքային օրվա ընթացքում։ </w:t>
      </w:r>
      <w:r w:rsidR="004F0562" w:rsidRPr="000043A3">
        <w:rPr>
          <w:rFonts w:ascii="GHEA Grapalat" w:eastAsia="Times New Roman" w:hAnsi="GHEA Grapalat"/>
          <w:color w:val="000000"/>
          <w:lang w:val="hy-AM" w:eastAsia="hy-AM"/>
        </w:rPr>
        <w:t>Բ</w:t>
      </w:r>
      <w:r w:rsidR="003410C4" w:rsidRPr="00434E48">
        <w:rPr>
          <w:rFonts w:ascii="GHEA Grapalat" w:eastAsia="Times New Roman" w:hAnsi="GHEA Grapalat"/>
          <w:color w:val="000000"/>
          <w:lang w:val="hy-AM" w:eastAsia="hy-AM"/>
        </w:rPr>
        <w:t xml:space="preserve">ողոք ներկայացնելու դեպքում </w:t>
      </w:r>
      <w:r w:rsidR="00026AA9" w:rsidRPr="000043A3">
        <w:rPr>
          <w:rFonts w:ascii="GHEA Grapalat" w:eastAsia="Times New Roman" w:hAnsi="GHEA Grapalat"/>
          <w:color w:val="000000"/>
          <w:lang w:val="hy-AM" w:eastAsia="hy-AM"/>
        </w:rPr>
        <w:t xml:space="preserve">այն </w:t>
      </w:r>
      <w:r w:rsidR="003410C4" w:rsidRPr="00434E48">
        <w:rPr>
          <w:rFonts w:ascii="GHEA Grapalat" w:eastAsia="Times New Roman" w:hAnsi="GHEA Grapalat"/>
          <w:color w:val="000000"/>
          <w:lang w:val="hy-AM" w:eastAsia="hy-AM"/>
        </w:rPr>
        <w:t>քննության է առն</w:t>
      </w:r>
      <w:r w:rsidR="00010496" w:rsidRPr="000043A3">
        <w:rPr>
          <w:rFonts w:ascii="GHEA Grapalat" w:eastAsia="Times New Roman" w:hAnsi="GHEA Grapalat"/>
          <w:color w:val="000000"/>
          <w:lang w:val="hy-AM" w:eastAsia="hy-AM"/>
        </w:rPr>
        <w:t>վ</w:t>
      </w:r>
      <w:r w:rsidR="003410C4" w:rsidRPr="00434E48">
        <w:rPr>
          <w:rFonts w:ascii="GHEA Grapalat" w:eastAsia="Times New Roman" w:hAnsi="GHEA Grapalat"/>
          <w:color w:val="000000"/>
          <w:lang w:val="hy-AM" w:eastAsia="hy-AM"/>
        </w:rPr>
        <w:t xml:space="preserve">ում </w:t>
      </w:r>
      <w:r w:rsidR="00662CB3">
        <w:rPr>
          <w:rFonts w:ascii="GHEA Grapalat" w:eastAsia="Times New Roman" w:hAnsi="GHEA Grapalat"/>
          <w:color w:val="000000"/>
          <w:lang w:val="hy-AM" w:eastAsia="hy-AM"/>
        </w:rPr>
        <w:t xml:space="preserve">բողոքը </w:t>
      </w:r>
      <w:r w:rsidR="00A13EA2" w:rsidRPr="000043A3">
        <w:rPr>
          <w:rFonts w:ascii="GHEA Grapalat" w:eastAsia="Times New Roman" w:hAnsi="GHEA Grapalat"/>
          <w:color w:val="000000"/>
          <w:lang w:val="hy-AM" w:eastAsia="hy-AM"/>
        </w:rPr>
        <w:t>Ն</w:t>
      </w:r>
      <w:r w:rsidR="00026AA9" w:rsidRPr="000043A3">
        <w:rPr>
          <w:rFonts w:ascii="GHEA Grapalat" w:eastAsia="Times New Roman" w:hAnsi="GHEA Grapalat"/>
          <w:color w:val="000000"/>
          <w:lang w:val="hy-AM" w:eastAsia="hy-AM"/>
        </w:rPr>
        <w:t>ախարարություն</w:t>
      </w:r>
      <w:r w:rsidR="003410C4" w:rsidRPr="00434E48">
        <w:rPr>
          <w:rFonts w:ascii="GHEA Grapalat" w:eastAsia="Times New Roman" w:hAnsi="GHEA Grapalat"/>
          <w:color w:val="000000"/>
          <w:lang w:val="hy-AM" w:eastAsia="hy-AM"/>
        </w:rPr>
        <w:t xml:space="preserve"> մուտքագրվելուց հետո երեք աշխատանքային օրվա ընթացքում: Բողոքարկման արդյունքում ընդունում է հետևյալ որոշումներից մեկը` որակավորման ստուգման արդյունքներ</w:t>
      </w:r>
      <w:r w:rsidR="000043A3">
        <w:rPr>
          <w:rFonts w:ascii="GHEA Grapalat" w:eastAsia="Times New Roman" w:hAnsi="GHEA Grapalat"/>
          <w:color w:val="000000"/>
          <w:lang w:val="hy-AM" w:eastAsia="hy-AM"/>
        </w:rPr>
        <w:t>ն</w:t>
      </w:r>
      <w:r w:rsidR="003410C4" w:rsidRPr="00434E48">
        <w:rPr>
          <w:rFonts w:ascii="GHEA Grapalat" w:eastAsia="Times New Roman" w:hAnsi="GHEA Grapalat"/>
          <w:color w:val="000000"/>
          <w:lang w:val="hy-AM" w:eastAsia="hy-AM"/>
        </w:rPr>
        <w:t xml:space="preserve"> անփոփոխ թողնելու կամ որակավորման ստուգման արդյունքները փոփոխելու և</w:t>
      </w:r>
      <w:r w:rsidR="0004040E" w:rsidRPr="000043A3">
        <w:rPr>
          <w:rFonts w:ascii="GHEA Grapalat" w:eastAsia="Times New Roman" w:hAnsi="GHEA Grapalat"/>
          <w:color w:val="000000"/>
          <w:lang w:val="hy-AM" w:eastAsia="hy-AM"/>
        </w:rPr>
        <w:t xml:space="preserve"> (կամ)</w:t>
      </w:r>
      <w:r w:rsidR="003410C4" w:rsidRPr="00434E48">
        <w:rPr>
          <w:rFonts w:ascii="GHEA Grapalat" w:eastAsia="Times New Roman" w:hAnsi="GHEA Grapalat"/>
          <w:color w:val="000000"/>
          <w:lang w:val="hy-AM" w:eastAsia="hy-AM"/>
        </w:rPr>
        <w:t xml:space="preserve"> մասնակցին` որակավորման ստուգումն անցած համարելու մասին: </w:t>
      </w:r>
    </w:p>
    <w:p w:rsidR="0067628E" w:rsidRPr="00A23B67" w:rsidRDefault="00422D3C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hAnsi="GHEA Grapalat"/>
          <w:lang w:val="hy-AM" w:eastAsia="ru-RU"/>
        </w:rPr>
        <w:lastRenderedPageBreak/>
        <w:t>Անցողիկ փուլը</w:t>
      </w:r>
      <w:r w:rsidR="000C354A" w:rsidRPr="00467313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hAnsi="GHEA Grapalat"/>
          <w:lang w:val="hy-AM" w:eastAsia="ru-RU"/>
        </w:rPr>
        <w:t xml:space="preserve">հաղթահարած են համարվում այն </w:t>
      </w:r>
      <w:r w:rsidR="0040409D" w:rsidRPr="0040409D">
        <w:rPr>
          <w:rFonts w:ascii="GHEA Grapalat" w:hAnsi="GHEA Grapalat"/>
          <w:lang w:val="hy-AM" w:eastAsia="ru-RU"/>
        </w:rPr>
        <w:t>Դ</w:t>
      </w:r>
      <w:r w:rsidRPr="00A23B67">
        <w:rPr>
          <w:rFonts w:ascii="GHEA Grapalat" w:hAnsi="GHEA Grapalat"/>
          <w:lang w:val="hy-AM" w:eastAsia="ru-RU"/>
        </w:rPr>
        <w:t xml:space="preserve">իմորդները, որոնք ճիշտ են պատասխանել </w:t>
      </w:r>
      <w:r w:rsidR="00617614" w:rsidRPr="00A23B67">
        <w:rPr>
          <w:rFonts w:ascii="GHEA Grapalat" w:hAnsi="GHEA Grapalat"/>
          <w:lang w:val="hy-AM" w:eastAsia="ru-RU"/>
        </w:rPr>
        <w:t xml:space="preserve">առնվազն </w:t>
      </w:r>
      <w:r w:rsidRPr="00A23B67">
        <w:rPr>
          <w:rFonts w:ascii="GHEA Grapalat" w:hAnsi="GHEA Grapalat"/>
          <w:lang w:val="hy-AM" w:eastAsia="ru-RU"/>
        </w:rPr>
        <w:t>64</w:t>
      </w:r>
      <w:r w:rsidR="001C1B4F"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hAnsi="GHEA Grapalat"/>
          <w:lang w:val="hy-AM" w:eastAsia="ru-RU"/>
        </w:rPr>
        <w:t>առաջադրանքի</w:t>
      </w:r>
      <w:r w:rsidR="00617614" w:rsidRPr="00A23B67">
        <w:rPr>
          <w:rFonts w:ascii="GHEA Grapalat" w:hAnsi="GHEA Grapalat"/>
          <w:lang w:val="hy-AM" w:eastAsia="ru-RU"/>
        </w:rPr>
        <w:t>:</w:t>
      </w:r>
      <w:r w:rsidR="004A0F42" w:rsidRPr="00A23B67">
        <w:rPr>
          <w:rFonts w:ascii="GHEA Grapalat" w:hAnsi="GHEA Grapalat"/>
          <w:lang w:val="hy-AM" w:eastAsia="ru-RU"/>
        </w:rPr>
        <w:t xml:space="preserve"> </w:t>
      </w:r>
    </w:p>
    <w:p w:rsidR="009E593C" w:rsidRPr="00A23B67" w:rsidRDefault="0058242A" w:rsidP="00B320D4">
      <w:pPr>
        <w:pStyle w:val="NoSpacing"/>
        <w:numPr>
          <w:ilvl w:val="0"/>
          <w:numId w:val="21"/>
        </w:numPr>
        <w:tabs>
          <w:tab w:val="left" w:pos="1134"/>
          <w:tab w:val="left" w:pos="8931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Բողոքարկման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արդյունքներն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ամփոփելուց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անմիջապես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հետո</w:t>
      </w:r>
      <w:r w:rsidRPr="00A23B67">
        <w:rPr>
          <w:rFonts w:ascii="GHEA Grapalat" w:hAnsi="GHEA Grapalat"/>
          <w:lang w:val="hy-AM" w:eastAsia="ru-RU"/>
        </w:rPr>
        <w:t xml:space="preserve">, </w:t>
      </w:r>
      <w:r w:rsidRPr="00A23B67">
        <w:rPr>
          <w:rFonts w:ascii="GHEA Grapalat" w:eastAsia="Tahoma" w:hAnsi="GHEA Grapalat" w:cs="Tahoma"/>
          <w:lang w:val="hy-AM" w:eastAsia="ru-RU"/>
        </w:rPr>
        <w:t>ինչպես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նաև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բողոք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չլինելու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դեպքում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բողոքարկման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նախատեսված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ժամանակի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ավարտից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="00617614" w:rsidRPr="00A23B67">
        <w:rPr>
          <w:rFonts w:ascii="GHEA Grapalat" w:eastAsia="Tahoma" w:hAnsi="GHEA Grapalat" w:cs="Tahoma"/>
          <w:lang w:val="hy-AM" w:eastAsia="ru-RU"/>
        </w:rPr>
        <w:t>հետո</w:t>
      </w:r>
      <w:r w:rsidR="00617614" w:rsidRPr="00A23B67">
        <w:rPr>
          <w:rFonts w:ascii="GHEA Grapalat" w:hAnsi="GHEA Grapalat"/>
          <w:lang w:val="hy-AM" w:eastAsia="ru-RU"/>
        </w:rPr>
        <w:t xml:space="preserve">  </w:t>
      </w:r>
      <w:r w:rsidR="00A13EA2" w:rsidRPr="000043A3">
        <w:rPr>
          <w:rFonts w:ascii="GHEA Grapalat" w:hAnsi="GHEA Grapalat"/>
          <w:lang w:val="hy-AM" w:eastAsia="ru-RU"/>
        </w:rPr>
        <w:t>Ն</w:t>
      </w:r>
      <w:r w:rsidR="00AF44B5" w:rsidRPr="00AF44B5">
        <w:rPr>
          <w:rFonts w:ascii="GHEA Grapalat" w:hAnsi="GHEA Grapalat"/>
          <w:lang w:val="hy-AM" w:eastAsia="ru-RU"/>
        </w:rPr>
        <w:t xml:space="preserve">ախարարության պաշտոնական կայքէջում </w:t>
      </w:r>
      <w:r w:rsidR="00617614" w:rsidRPr="00A23B67">
        <w:rPr>
          <w:rFonts w:ascii="GHEA Grapalat" w:eastAsia="Tahoma" w:hAnsi="GHEA Grapalat" w:cs="Tahoma"/>
          <w:lang w:val="hy-AM" w:eastAsia="ru-RU"/>
        </w:rPr>
        <w:t>հրապարակ</w:t>
      </w:r>
      <w:r w:rsidR="0054524E">
        <w:rPr>
          <w:rFonts w:ascii="GHEA Grapalat" w:eastAsia="Tahoma" w:hAnsi="GHEA Grapalat" w:cs="Tahoma"/>
          <w:lang w:val="hy-AM" w:eastAsia="ru-RU"/>
        </w:rPr>
        <w:t>վ</w:t>
      </w:r>
      <w:r w:rsidR="00617614" w:rsidRPr="00A23B67">
        <w:rPr>
          <w:rFonts w:ascii="GHEA Grapalat" w:eastAsia="Tahoma" w:hAnsi="GHEA Grapalat" w:cs="Tahoma"/>
          <w:lang w:val="hy-AM" w:eastAsia="ru-RU"/>
        </w:rPr>
        <w:t>ում</w:t>
      </w:r>
      <w:r w:rsidR="00617614" w:rsidRPr="00A23B67">
        <w:rPr>
          <w:rFonts w:ascii="GHEA Grapalat" w:hAnsi="GHEA Grapalat"/>
          <w:lang w:val="hy-AM" w:eastAsia="ru-RU"/>
        </w:rPr>
        <w:t xml:space="preserve"> </w:t>
      </w:r>
      <w:r w:rsidR="0054524E">
        <w:rPr>
          <w:rFonts w:ascii="GHEA Grapalat" w:eastAsia="Tahoma" w:hAnsi="GHEA Grapalat" w:cs="Tahoma"/>
          <w:lang w:val="hy-AM" w:eastAsia="ru-RU"/>
        </w:rPr>
        <w:t>են</w:t>
      </w:r>
      <w:r w:rsidR="00617614" w:rsidRPr="00A23B67">
        <w:rPr>
          <w:rFonts w:ascii="GHEA Grapalat" w:hAnsi="GHEA Grapalat"/>
          <w:lang w:val="hy-AM" w:eastAsia="ru-RU"/>
        </w:rPr>
        <w:t xml:space="preserve"> որակավորված </w:t>
      </w:r>
      <w:r w:rsidR="0040409D" w:rsidRPr="0040409D">
        <w:rPr>
          <w:rFonts w:ascii="GHEA Grapalat" w:hAnsi="GHEA Grapalat"/>
          <w:lang w:val="hy-AM" w:eastAsia="ru-RU"/>
        </w:rPr>
        <w:t>Դ</w:t>
      </w:r>
      <w:r w:rsidRPr="00A23B67">
        <w:rPr>
          <w:rFonts w:ascii="GHEA Grapalat" w:eastAsia="Tahoma" w:hAnsi="GHEA Grapalat" w:cs="Tahoma"/>
          <w:lang w:val="hy-AM" w:eastAsia="ru-RU"/>
        </w:rPr>
        <w:t>իմորդների տվյալները</w:t>
      </w:r>
      <w:r w:rsidRPr="00A23B67">
        <w:rPr>
          <w:rFonts w:ascii="GHEA Grapalat" w:hAnsi="GHEA Grapalat"/>
          <w:lang w:val="hy-AM" w:eastAsia="ru-RU"/>
        </w:rPr>
        <w:t>:</w:t>
      </w:r>
    </w:p>
    <w:p w:rsidR="00364D29" w:rsidRPr="00A23B67" w:rsidRDefault="0058242A" w:rsidP="00B320D4">
      <w:pPr>
        <w:pStyle w:val="NoSpacing"/>
        <w:numPr>
          <w:ilvl w:val="0"/>
          <w:numId w:val="21"/>
        </w:numPr>
        <w:tabs>
          <w:tab w:val="left" w:pos="1134"/>
        </w:tabs>
        <w:spacing w:line="360" w:lineRule="auto"/>
        <w:ind w:left="-142" w:firstLine="709"/>
        <w:jc w:val="both"/>
        <w:rPr>
          <w:rFonts w:ascii="GHEA Grapalat" w:hAnsi="GHEA Grapalat"/>
          <w:lang w:val="hy-AM" w:eastAsia="ru-RU"/>
        </w:rPr>
      </w:pPr>
      <w:r w:rsidRPr="00A23B67">
        <w:rPr>
          <w:rFonts w:ascii="GHEA Grapalat" w:eastAsia="Tahoma" w:hAnsi="GHEA Grapalat" w:cs="Tahoma"/>
          <w:lang w:val="hy-AM" w:eastAsia="ru-RU"/>
        </w:rPr>
        <w:t>Որակավորման</w:t>
      </w:r>
      <w:r w:rsidRPr="00A23B67">
        <w:rPr>
          <w:rFonts w:ascii="GHEA Grapalat" w:hAnsi="GHEA Grapalat"/>
          <w:lang w:val="hy-AM" w:eastAsia="ru-RU"/>
        </w:rPr>
        <w:t xml:space="preserve"> անցկացման </w:t>
      </w:r>
      <w:r w:rsidRPr="00A23B67">
        <w:rPr>
          <w:rFonts w:ascii="GHEA Grapalat" w:eastAsia="Tahoma" w:hAnsi="GHEA Grapalat" w:cs="Tahoma"/>
          <w:lang w:val="hy-AM" w:eastAsia="ru-RU"/>
        </w:rPr>
        <w:t>ավարտի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օրվան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հաջորդող</w:t>
      </w:r>
      <w:r w:rsidRPr="00A23B67">
        <w:rPr>
          <w:rFonts w:ascii="GHEA Grapalat" w:hAnsi="GHEA Grapalat"/>
          <w:lang w:val="hy-AM" w:eastAsia="ru-RU"/>
        </w:rPr>
        <w:t xml:space="preserve"> 10 </w:t>
      </w:r>
      <w:r w:rsidR="00364D29" w:rsidRPr="00A23B67">
        <w:rPr>
          <w:rFonts w:ascii="GHEA Grapalat" w:hAnsi="GHEA Grapalat"/>
          <w:lang w:val="hy-AM" w:eastAsia="ru-RU"/>
        </w:rPr>
        <w:t xml:space="preserve">աշխատանքային </w:t>
      </w:r>
      <w:r w:rsidRPr="00A23B67">
        <w:rPr>
          <w:rFonts w:ascii="GHEA Grapalat" w:eastAsia="Tahoma" w:hAnsi="GHEA Grapalat" w:cs="Tahoma"/>
          <w:lang w:val="hy-AM" w:eastAsia="ru-RU"/>
        </w:rPr>
        <w:t>օրվա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 xml:space="preserve">ընթացքում որակավորված անձանց </w:t>
      </w:r>
      <w:r w:rsidR="00167840" w:rsidRPr="00A23B67">
        <w:rPr>
          <w:rFonts w:ascii="GHEA Grapalat" w:hAnsi="GHEA Grapalat"/>
          <w:lang w:val="hy-AM" w:eastAsia="ru-RU"/>
        </w:rPr>
        <w:t>Հայաստանի Հանրապետության արդարադատության նախարարի</w:t>
      </w:r>
      <w:r w:rsidR="001C7A35" w:rsidRPr="001C7A35">
        <w:rPr>
          <w:rFonts w:ascii="GHEA Grapalat" w:hAnsi="GHEA Grapalat"/>
          <w:lang w:val="hy-AM" w:eastAsia="ru-RU"/>
        </w:rPr>
        <w:t xml:space="preserve"> կողմից </w:t>
      </w:r>
      <w:r w:rsidRPr="00A23B67">
        <w:rPr>
          <w:rFonts w:ascii="GHEA Grapalat" w:eastAsia="Tahoma" w:hAnsi="GHEA Grapalat" w:cs="Tahoma"/>
          <w:lang w:val="hy-AM" w:eastAsia="ru-RU"/>
        </w:rPr>
        <w:t>տրվում</w:t>
      </w:r>
      <w:r w:rsidRPr="00A23B67">
        <w:rPr>
          <w:rFonts w:ascii="GHEA Grapalat" w:hAnsi="GHEA Grapalat"/>
          <w:lang w:val="hy-AM" w:eastAsia="ru-RU"/>
        </w:rPr>
        <w:t xml:space="preserve"> </w:t>
      </w:r>
      <w:r w:rsidRPr="00A23B67">
        <w:rPr>
          <w:rFonts w:ascii="GHEA Grapalat" w:eastAsia="Tahoma" w:hAnsi="GHEA Grapalat" w:cs="Tahoma"/>
          <w:lang w:val="hy-AM" w:eastAsia="ru-RU"/>
        </w:rPr>
        <w:t>են</w:t>
      </w:r>
      <w:r w:rsidRPr="00A23B67">
        <w:rPr>
          <w:rFonts w:ascii="Courier New" w:hAnsi="Courier New" w:cs="Courier New"/>
          <w:lang w:val="hy-AM" w:eastAsia="ru-RU"/>
        </w:rPr>
        <w:t> </w:t>
      </w:r>
      <w:r w:rsidRPr="00A23B67">
        <w:rPr>
          <w:rFonts w:ascii="GHEA Grapalat" w:hAnsi="GHEA Grapalat" w:cs="Courier New"/>
          <w:lang w:val="hy-AM" w:eastAsia="ru-RU"/>
        </w:rPr>
        <w:t xml:space="preserve">որակավորման </w:t>
      </w:r>
      <w:r w:rsidRPr="00A23B67">
        <w:rPr>
          <w:rFonts w:ascii="GHEA Grapalat" w:eastAsia="Tahoma" w:hAnsi="GHEA Grapalat" w:cs="Tahoma"/>
          <w:lang w:val="hy-AM" w:eastAsia="ru-RU"/>
        </w:rPr>
        <w:t>վկայականներ</w:t>
      </w:r>
      <w:r w:rsidR="00A765B8" w:rsidRPr="00606E42">
        <w:rPr>
          <w:rFonts w:ascii="GHEA Grapalat" w:eastAsia="Tahoma" w:hAnsi="GHEA Grapalat" w:cs="Tahoma"/>
          <w:lang w:val="hy-AM" w:eastAsia="ru-RU"/>
        </w:rPr>
        <w:t>, որոնք հաշվառվում են Նախարարության կողմից</w:t>
      </w:r>
      <w:r w:rsidRPr="00A23B67">
        <w:rPr>
          <w:rFonts w:ascii="GHEA Grapalat" w:hAnsi="GHEA Grapalat"/>
          <w:lang w:val="hy-AM" w:eastAsia="ru-RU"/>
        </w:rPr>
        <w:t>:</w:t>
      </w:r>
    </w:p>
    <w:p w:rsidR="00C313EA" w:rsidRPr="00A23B67" w:rsidRDefault="00C313EA" w:rsidP="00B320D4">
      <w:pPr>
        <w:ind w:left="-142" w:firstLine="709"/>
        <w:rPr>
          <w:rFonts w:ascii="GHEA Grapalat" w:hAnsi="GHEA Grapalat"/>
          <w:lang w:val="hy-AM" w:eastAsia="ru-RU"/>
        </w:rPr>
      </w:pPr>
    </w:p>
    <w:sectPr w:rsidR="00C313EA" w:rsidRPr="00A23B67" w:rsidSect="000022A1">
      <w:headerReference w:type="default" r:id="rId8"/>
      <w:footerReference w:type="even" r:id="rId9"/>
      <w:footerReference w:type="default" r:id="rId10"/>
      <w:pgSz w:w="11900" w:h="16840"/>
      <w:pgMar w:top="245" w:right="985" w:bottom="426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1CB" w:rsidRDefault="00F651CB" w:rsidP="00D5140D">
      <w:r>
        <w:separator/>
      </w:r>
    </w:p>
  </w:endnote>
  <w:endnote w:type="continuationSeparator" w:id="0">
    <w:p w:rsidR="00F651CB" w:rsidRDefault="00F651CB" w:rsidP="00D51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BodoniCTT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7E8" w:rsidRDefault="00684C21" w:rsidP="00FF6C42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717E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717E8" w:rsidRDefault="008717E8" w:rsidP="00D5140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7E8" w:rsidRDefault="008717E8" w:rsidP="00D5140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1CB" w:rsidRDefault="00F651CB" w:rsidP="00D5140D">
      <w:r>
        <w:separator/>
      </w:r>
    </w:p>
  </w:footnote>
  <w:footnote w:type="continuationSeparator" w:id="0">
    <w:p w:rsidR="00F651CB" w:rsidRDefault="00F651CB" w:rsidP="00D51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7E8" w:rsidRPr="00CD49C5" w:rsidRDefault="008717E8" w:rsidP="00CD49C5">
    <w:pPr>
      <w:pStyle w:val="NoSpacing"/>
      <w:jc w:val="right"/>
      <w:rPr>
        <w:rFonts w:ascii="GHEA Grapalat" w:eastAsia="Tahoma" w:hAnsi="GHEA Grapalat" w:cs="Tahoma"/>
        <w:b/>
        <w:sz w:val="20"/>
        <w:szCs w:val="20"/>
        <w:lang w:val="en-US" w:eastAsia="ru-RU"/>
      </w:rPr>
    </w:pPr>
    <w:r w:rsidRPr="00CD49C5">
      <w:rPr>
        <w:rFonts w:ascii="GHEA Grapalat" w:eastAsia="Tahoma" w:hAnsi="GHEA Grapalat" w:cs="Tahoma"/>
        <w:b/>
        <w:sz w:val="20"/>
        <w:szCs w:val="20"/>
        <w:lang w:val="en-US" w:eastAsia="ru-RU"/>
      </w:rPr>
      <w:t>ՆԱԽԱԳԻԾ</w:t>
    </w:r>
  </w:p>
  <w:p w:rsidR="008717E8" w:rsidRPr="00CD49C5" w:rsidRDefault="008717E8">
    <w:pPr>
      <w:pStyle w:val="Header"/>
      <w:rPr>
        <w:rFonts w:ascii="BodoniCTT" w:hAnsi="BodoniCTT"/>
        <w:b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947F3"/>
    <w:multiLevelType w:val="hybridMultilevel"/>
    <w:tmpl w:val="7A6E3D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D0C16"/>
    <w:multiLevelType w:val="hybridMultilevel"/>
    <w:tmpl w:val="0450AC68"/>
    <w:lvl w:ilvl="0" w:tplc="B132428A">
      <w:start w:val="23"/>
      <w:numFmt w:val="decimal"/>
      <w:lvlText w:val="%1."/>
      <w:lvlJc w:val="left"/>
      <w:pPr>
        <w:ind w:left="900" w:hanging="360"/>
      </w:pPr>
      <w:rPr>
        <w:rFonts w:eastAsia="Tahoma" w:cs="Tahoma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" w15:restartNumberingAfterBreak="0">
    <w:nsid w:val="093309E4"/>
    <w:multiLevelType w:val="hybridMultilevel"/>
    <w:tmpl w:val="4574F1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125B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15D62CE"/>
    <w:multiLevelType w:val="hybridMultilevel"/>
    <w:tmpl w:val="721C10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81FC7"/>
    <w:multiLevelType w:val="hybridMultilevel"/>
    <w:tmpl w:val="C31CA26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C4BCF"/>
    <w:multiLevelType w:val="hybridMultilevel"/>
    <w:tmpl w:val="226009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85478A"/>
    <w:multiLevelType w:val="hybridMultilevel"/>
    <w:tmpl w:val="6C7C5D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24DCC"/>
    <w:multiLevelType w:val="hybridMultilevel"/>
    <w:tmpl w:val="11AC5FAE"/>
    <w:lvl w:ilvl="0" w:tplc="D5E2B8E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27A2AFC"/>
    <w:multiLevelType w:val="hybridMultilevel"/>
    <w:tmpl w:val="5CDCC6CE"/>
    <w:lvl w:ilvl="0" w:tplc="336408D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4DD6498D"/>
    <w:multiLevelType w:val="hybridMultilevel"/>
    <w:tmpl w:val="D1D0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74627A"/>
    <w:multiLevelType w:val="hybridMultilevel"/>
    <w:tmpl w:val="372857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76279C"/>
    <w:multiLevelType w:val="hybridMultilevel"/>
    <w:tmpl w:val="27AEB41C"/>
    <w:lvl w:ilvl="0" w:tplc="80F83E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FD276A7"/>
    <w:multiLevelType w:val="hybridMultilevel"/>
    <w:tmpl w:val="D09C95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3E1FEC"/>
    <w:multiLevelType w:val="hybridMultilevel"/>
    <w:tmpl w:val="645EC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C97D5C"/>
    <w:multiLevelType w:val="hybridMultilevel"/>
    <w:tmpl w:val="114ABD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B11FCE"/>
    <w:multiLevelType w:val="hybridMultilevel"/>
    <w:tmpl w:val="D8ACCF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060B36"/>
    <w:multiLevelType w:val="hybridMultilevel"/>
    <w:tmpl w:val="9D5E99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624E48"/>
    <w:multiLevelType w:val="hybridMultilevel"/>
    <w:tmpl w:val="7DCEE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B54EFC24">
      <w:start w:val="1"/>
      <w:numFmt w:val="decimal"/>
      <w:lvlText w:val="%2)"/>
      <w:lvlJc w:val="left"/>
      <w:pPr>
        <w:ind w:left="1440" w:hanging="360"/>
      </w:pPr>
      <w:rPr>
        <w:rFonts w:eastAsia="Tahoma" w:cs="Tahoma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6C53C6"/>
    <w:multiLevelType w:val="hybridMultilevel"/>
    <w:tmpl w:val="1C24EE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C247E"/>
    <w:multiLevelType w:val="hybridMultilevel"/>
    <w:tmpl w:val="45C62850"/>
    <w:lvl w:ilvl="0" w:tplc="B790C7C8">
      <w:start w:val="1"/>
      <w:numFmt w:val="bullet"/>
      <w:lvlText w:val=""/>
      <w:lvlJc w:val="center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E65292"/>
    <w:multiLevelType w:val="hybridMultilevel"/>
    <w:tmpl w:val="27C418D4"/>
    <w:lvl w:ilvl="0" w:tplc="F2042830">
      <w:start w:val="11"/>
      <w:numFmt w:val="decimal"/>
      <w:lvlText w:val="%1."/>
      <w:lvlJc w:val="left"/>
      <w:pPr>
        <w:ind w:left="1065" w:hanging="360"/>
      </w:pPr>
      <w:rPr>
        <w:rFonts w:eastAsia="Tahoma"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70B638A5"/>
    <w:multiLevelType w:val="hybridMultilevel"/>
    <w:tmpl w:val="8904CF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730F4"/>
    <w:multiLevelType w:val="hybridMultilevel"/>
    <w:tmpl w:val="6D222A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CC0C41"/>
    <w:multiLevelType w:val="hybridMultilevel"/>
    <w:tmpl w:val="1EBEE856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5"/>
  </w:num>
  <w:num w:numId="4">
    <w:abstractNumId w:val="4"/>
  </w:num>
  <w:num w:numId="5">
    <w:abstractNumId w:val="13"/>
  </w:num>
  <w:num w:numId="6">
    <w:abstractNumId w:val="22"/>
  </w:num>
  <w:num w:numId="7">
    <w:abstractNumId w:val="18"/>
  </w:num>
  <w:num w:numId="8">
    <w:abstractNumId w:val="6"/>
  </w:num>
  <w:num w:numId="9">
    <w:abstractNumId w:val="2"/>
  </w:num>
  <w:num w:numId="10">
    <w:abstractNumId w:val="7"/>
  </w:num>
  <w:num w:numId="11">
    <w:abstractNumId w:val="0"/>
  </w:num>
  <w:num w:numId="12">
    <w:abstractNumId w:val="17"/>
  </w:num>
  <w:num w:numId="13">
    <w:abstractNumId w:val="16"/>
  </w:num>
  <w:num w:numId="14">
    <w:abstractNumId w:val="15"/>
  </w:num>
  <w:num w:numId="15">
    <w:abstractNumId w:val="23"/>
  </w:num>
  <w:num w:numId="16">
    <w:abstractNumId w:val="10"/>
  </w:num>
  <w:num w:numId="17">
    <w:abstractNumId w:val="11"/>
  </w:num>
  <w:num w:numId="18">
    <w:abstractNumId w:val="19"/>
  </w:num>
  <w:num w:numId="19">
    <w:abstractNumId w:val="20"/>
  </w:num>
  <w:num w:numId="20">
    <w:abstractNumId w:val="21"/>
  </w:num>
  <w:num w:numId="21">
    <w:abstractNumId w:val="1"/>
  </w:num>
  <w:num w:numId="22">
    <w:abstractNumId w:val="9"/>
  </w:num>
  <w:num w:numId="23">
    <w:abstractNumId w:val="8"/>
  </w:num>
  <w:num w:numId="24">
    <w:abstractNumId w:val="12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attachedTemplate r:id="rId1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8E3"/>
    <w:rsid w:val="000022A1"/>
    <w:rsid w:val="00003839"/>
    <w:rsid w:val="000043A3"/>
    <w:rsid w:val="0000451B"/>
    <w:rsid w:val="00010496"/>
    <w:rsid w:val="000128E3"/>
    <w:rsid w:val="00012945"/>
    <w:rsid w:val="00016F05"/>
    <w:rsid w:val="0001718C"/>
    <w:rsid w:val="0002024F"/>
    <w:rsid w:val="00023214"/>
    <w:rsid w:val="00026564"/>
    <w:rsid w:val="00026AA9"/>
    <w:rsid w:val="0003189E"/>
    <w:rsid w:val="00036BA1"/>
    <w:rsid w:val="00036FB9"/>
    <w:rsid w:val="00037CAE"/>
    <w:rsid w:val="0004040E"/>
    <w:rsid w:val="0004289C"/>
    <w:rsid w:val="000440F4"/>
    <w:rsid w:val="000463AE"/>
    <w:rsid w:val="000502DB"/>
    <w:rsid w:val="00051C30"/>
    <w:rsid w:val="00054A6E"/>
    <w:rsid w:val="00055B47"/>
    <w:rsid w:val="000578D7"/>
    <w:rsid w:val="00072521"/>
    <w:rsid w:val="0007327A"/>
    <w:rsid w:val="000773B0"/>
    <w:rsid w:val="00084E6E"/>
    <w:rsid w:val="00085921"/>
    <w:rsid w:val="00086E7A"/>
    <w:rsid w:val="00090494"/>
    <w:rsid w:val="000A018E"/>
    <w:rsid w:val="000A29FD"/>
    <w:rsid w:val="000A4095"/>
    <w:rsid w:val="000A4455"/>
    <w:rsid w:val="000A6E73"/>
    <w:rsid w:val="000B1ED9"/>
    <w:rsid w:val="000B5456"/>
    <w:rsid w:val="000B547F"/>
    <w:rsid w:val="000C354A"/>
    <w:rsid w:val="000C672D"/>
    <w:rsid w:val="000D3F0F"/>
    <w:rsid w:val="000D6A64"/>
    <w:rsid w:val="000E3556"/>
    <w:rsid w:val="000F14A2"/>
    <w:rsid w:val="000F2949"/>
    <w:rsid w:val="000F6E55"/>
    <w:rsid w:val="001018F8"/>
    <w:rsid w:val="00105899"/>
    <w:rsid w:val="00111DA1"/>
    <w:rsid w:val="001129B6"/>
    <w:rsid w:val="00113659"/>
    <w:rsid w:val="00113AE8"/>
    <w:rsid w:val="0011536C"/>
    <w:rsid w:val="001163E2"/>
    <w:rsid w:val="00116A2B"/>
    <w:rsid w:val="001459B5"/>
    <w:rsid w:val="00145F41"/>
    <w:rsid w:val="00152452"/>
    <w:rsid w:val="001568AB"/>
    <w:rsid w:val="00160343"/>
    <w:rsid w:val="00160731"/>
    <w:rsid w:val="001653F3"/>
    <w:rsid w:val="00165BFE"/>
    <w:rsid w:val="00165E24"/>
    <w:rsid w:val="00167840"/>
    <w:rsid w:val="00167DC3"/>
    <w:rsid w:val="00174ECA"/>
    <w:rsid w:val="00177469"/>
    <w:rsid w:val="00190E58"/>
    <w:rsid w:val="00195C91"/>
    <w:rsid w:val="001A1125"/>
    <w:rsid w:val="001B328E"/>
    <w:rsid w:val="001B721C"/>
    <w:rsid w:val="001B735F"/>
    <w:rsid w:val="001B7AE2"/>
    <w:rsid w:val="001C11FD"/>
    <w:rsid w:val="001C1B4F"/>
    <w:rsid w:val="001C7A35"/>
    <w:rsid w:val="001D1C12"/>
    <w:rsid w:val="001D3B1D"/>
    <w:rsid w:val="001D3E11"/>
    <w:rsid w:val="001D4CAC"/>
    <w:rsid w:val="001D6CE9"/>
    <w:rsid w:val="001E370B"/>
    <w:rsid w:val="001E4138"/>
    <w:rsid w:val="001E7D1E"/>
    <w:rsid w:val="001F0AF4"/>
    <w:rsid w:val="001F13BF"/>
    <w:rsid w:val="001F256C"/>
    <w:rsid w:val="001F2E37"/>
    <w:rsid w:val="001F3BE7"/>
    <w:rsid w:val="001F4A33"/>
    <w:rsid w:val="00203674"/>
    <w:rsid w:val="00203A55"/>
    <w:rsid w:val="00204FC8"/>
    <w:rsid w:val="00211758"/>
    <w:rsid w:val="00215A89"/>
    <w:rsid w:val="00216E9E"/>
    <w:rsid w:val="00222165"/>
    <w:rsid w:val="002239E7"/>
    <w:rsid w:val="00232EFC"/>
    <w:rsid w:val="00233228"/>
    <w:rsid w:val="002364C9"/>
    <w:rsid w:val="0023702A"/>
    <w:rsid w:val="00253167"/>
    <w:rsid w:val="002538C5"/>
    <w:rsid w:val="00260DC7"/>
    <w:rsid w:val="002625E4"/>
    <w:rsid w:val="002629DC"/>
    <w:rsid w:val="00267EF5"/>
    <w:rsid w:val="002700BA"/>
    <w:rsid w:val="00270BE3"/>
    <w:rsid w:val="0028445C"/>
    <w:rsid w:val="00284A7C"/>
    <w:rsid w:val="00286054"/>
    <w:rsid w:val="00292355"/>
    <w:rsid w:val="00293249"/>
    <w:rsid w:val="002B2711"/>
    <w:rsid w:val="002B324F"/>
    <w:rsid w:val="002B4166"/>
    <w:rsid w:val="002B5C09"/>
    <w:rsid w:val="002C02E6"/>
    <w:rsid w:val="002C29C5"/>
    <w:rsid w:val="002C3B86"/>
    <w:rsid w:val="002C461F"/>
    <w:rsid w:val="002D1E9C"/>
    <w:rsid w:val="002D263B"/>
    <w:rsid w:val="002D2848"/>
    <w:rsid w:val="002D5CF5"/>
    <w:rsid w:val="002D7F78"/>
    <w:rsid w:val="002E0F60"/>
    <w:rsid w:val="002E1878"/>
    <w:rsid w:val="002E7772"/>
    <w:rsid w:val="002F117C"/>
    <w:rsid w:val="002F15F3"/>
    <w:rsid w:val="00312A81"/>
    <w:rsid w:val="00312DA1"/>
    <w:rsid w:val="00312FDF"/>
    <w:rsid w:val="00316F71"/>
    <w:rsid w:val="00321218"/>
    <w:rsid w:val="0032202B"/>
    <w:rsid w:val="00322C0C"/>
    <w:rsid w:val="00324EA1"/>
    <w:rsid w:val="00332A4B"/>
    <w:rsid w:val="00340000"/>
    <w:rsid w:val="003410C4"/>
    <w:rsid w:val="00342925"/>
    <w:rsid w:val="0035444C"/>
    <w:rsid w:val="0036289F"/>
    <w:rsid w:val="00364D29"/>
    <w:rsid w:val="00367179"/>
    <w:rsid w:val="00375407"/>
    <w:rsid w:val="00377BE9"/>
    <w:rsid w:val="003820E2"/>
    <w:rsid w:val="0038401E"/>
    <w:rsid w:val="0038453B"/>
    <w:rsid w:val="003953BC"/>
    <w:rsid w:val="003A586E"/>
    <w:rsid w:val="003A5B30"/>
    <w:rsid w:val="003A6F32"/>
    <w:rsid w:val="003B1013"/>
    <w:rsid w:val="003B1C59"/>
    <w:rsid w:val="003B27BC"/>
    <w:rsid w:val="003B52D6"/>
    <w:rsid w:val="003B6D6C"/>
    <w:rsid w:val="003C1388"/>
    <w:rsid w:val="003C2C52"/>
    <w:rsid w:val="003C2C5A"/>
    <w:rsid w:val="003C3DCE"/>
    <w:rsid w:val="003C545A"/>
    <w:rsid w:val="003C5551"/>
    <w:rsid w:val="003C7B4F"/>
    <w:rsid w:val="003D10C4"/>
    <w:rsid w:val="003D1F91"/>
    <w:rsid w:val="003D35D1"/>
    <w:rsid w:val="003D4EF9"/>
    <w:rsid w:val="003E2D57"/>
    <w:rsid w:val="003E31CC"/>
    <w:rsid w:val="003E7732"/>
    <w:rsid w:val="003E799A"/>
    <w:rsid w:val="003F1AE5"/>
    <w:rsid w:val="004007D6"/>
    <w:rsid w:val="00401F7E"/>
    <w:rsid w:val="0040409D"/>
    <w:rsid w:val="00404F0C"/>
    <w:rsid w:val="00406210"/>
    <w:rsid w:val="00407942"/>
    <w:rsid w:val="00411B5F"/>
    <w:rsid w:val="0041277D"/>
    <w:rsid w:val="00414617"/>
    <w:rsid w:val="00416781"/>
    <w:rsid w:val="0041793F"/>
    <w:rsid w:val="00417C3C"/>
    <w:rsid w:val="00421CFB"/>
    <w:rsid w:val="00422D3C"/>
    <w:rsid w:val="00427664"/>
    <w:rsid w:val="0043017D"/>
    <w:rsid w:val="00432750"/>
    <w:rsid w:val="004337AD"/>
    <w:rsid w:val="00434FAD"/>
    <w:rsid w:val="00441937"/>
    <w:rsid w:val="00443051"/>
    <w:rsid w:val="00444AA3"/>
    <w:rsid w:val="00444F8F"/>
    <w:rsid w:val="00445E93"/>
    <w:rsid w:val="00446E45"/>
    <w:rsid w:val="00447E55"/>
    <w:rsid w:val="004578F3"/>
    <w:rsid w:val="00460B36"/>
    <w:rsid w:val="00467313"/>
    <w:rsid w:val="00472F84"/>
    <w:rsid w:val="00477CCE"/>
    <w:rsid w:val="00480B7E"/>
    <w:rsid w:val="00482422"/>
    <w:rsid w:val="004949EA"/>
    <w:rsid w:val="004971FA"/>
    <w:rsid w:val="004A0F42"/>
    <w:rsid w:val="004A697B"/>
    <w:rsid w:val="004B14E1"/>
    <w:rsid w:val="004B3C88"/>
    <w:rsid w:val="004B7559"/>
    <w:rsid w:val="004C0A64"/>
    <w:rsid w:val="004C651A"/>
    <w:rsid w:val="004C7634"/>
    <w:rsid w:val="004D166B"/>
    <w:rsid w:val="004D55A6"/>
    <w:rsid w:val="004E10EB"/>
    <w:rsid w:val="004E491B"/>
    <w:rsid w:val="004E68EA"/>
    <w:rsid w:val="004F0562"/>
    <w:rsid w:val="004F4143"/>
    <w:rsid w:val="004F48AB"/>
    <w:rsid w:val="004F4961"/>
    <w:rsid w:val="004F58E5"/>
    <w:rsid w:val="00502962"/>
    <w:rsid w:val="005055CB"/>
    <w:rsid w:val="00505766"/>
    <w:rsid w:val="00505DFE"/>
    <w:rsid w:val="005076F4"/>
    <w:rsid w:val="00507924"/>
    <w:rsid w:val="005108A3"/>
    <w:rsid w:val="00511353"/>
    <w:rsid w:val="00513FB5"/>
    <w:rsid w:val="00514619"/>
    <w:rsid w:val="00515EAE"/>
    <w:rsid w:val="00522011"/>
    <w:rsid w:val="005324FD"/>
    <w:rsid w:val="00532EED"/>
    <w:rsid w:val="005348F5"/>
    <w:rsid w:val="00535B64"/>
    <w:rsid w:val="00536C60"/>
    <w:rsid w:val="00537EF0"/>
    <w:rsid w:val="00537F33"/>
    <w:rsid w:val="00540756"/>
    <w:rsid w:val="005429CA"/>
    <w:rsid w:val="0054524E"/>
    <w:rsid w:val="005454FE"/>
    <w:rsid w:val="00546072"/>
    <w:rsid w:val="00546D40"/>
    <w:rsid w:val="005474B8"/>
    <w:rsid w:val="00552455"/>
    <w:rsid w:val="00554947"/>
    <w:rsid w:val="0056222E"/>
    <w:rsid w:val="005755BA"/>
    <w:rsid w:val="00580330"/>
    <w:rsid w:val="00580EE6"/>
    <w:rsid w:val="0058242A"/>
    <w:rsid w:val="00583EBE"/>
    <w:rsid w:val="00585DF3"/>
    <w:rsid w:val="00586FC0"/>
    <w:rsid w:val="00597FED"/>
    <w:rsid w:val="005A01EB"/>
    <w:rsid w:val="005A5C59"/>
    <w:rsid w:val="005A75F5"/>
    <w:rsid w:val="005B33C1"/>
    <w:rsid w:val="005B41B1"/>
    <w:rsid w:val="005C0896"/>
    <w:rsid w:val="005C0C58"/>
    <w:rsid w:val="005C1C30"/>
    <w:rsid w:val="005C2C8A"/>
    <w:rsid w:val="005D1C12"/>
    <w:rsid w:val="005D3696"/>
    <w:rsid w:val="005D3993"/>
    <w:rsid w:val="005D5773"/>
    <w:rsid w:val="005D72CC"/>
    <w:rsid w:val="005D7659"/>
    <w:rsid w:val="005E16AC"/>
    <w:rsid w:val="005E280D"/>
    <w:rsid w:val="005E2E56"/>
    <w:rsid w:val="005E60EB"/>
    <w:rsid w:val="005F64ED"/>
    <w:rsid w:val="00600A5F"/>
    <w:rsid w:val="0060184E"/>
    <w:rsid w:val="00601AA6"/>
    <w:rsid w:val="00605075"/>
    <w:rsid w:val="00605675"/>
    <w:rsid w:val="00605F0D"/>
    <w:rsid w:val="00606E42"/>
    <w:rsid w:val="00607E9E"/>
    <w:rsid w:val="0061280F"/>
    <w:rsid w:val="00617614"/>
    <w:rsid w:val="006200CD"/>
    <w:rsid w:val="006239B0"/>
    <w:rsid w:val="0062572A"/>
    <w:rsid w:val="00625BA0"/>
    <w:rsid w:val="00630614"/>
    <w:rsid w:val="00632236"/>
    <w:rsid w:val="00632640"/>
    <w:rsid w:val="00632CA3"/>
    <w:rsid w:val="00633B1B"/>
    <w:rsid w:val="00634FB2"/>
    <w:rsid w:val="006355C5"/>
    <w:rsid w:val="00640394"/>
    <w:rsid w:val="006510E6"/>
    <w:rsid w:val="00653AAF"/>
    <w:rsid w:val="00653E61"/>
    <w:rsid w:val="0065738D"/>
    <w:rsid w:val="00662CB3"/>
    <w:rsid w:val="006650E0"/>
    <w:rsid w:val="00665434"/>
    <w:rsid w:val="0067014C"/>
    <w:rsid w:val="006705A8"/>
    <w:rsid w:val="006755FD"/>
    <w:rsid w:val="0067567C"/>
    <w:rsid w:val="00675A03"/>
    <w:rsid w:val="0067628E"/>
    <w:rsid w:val="00681143"/>
    <w:rsid w:val="00683956"/>
    <w:rsid w:val="00684C21"/>
    <w:rsid w:val="00691FED"/>
    <w:rsid w:val="006A0BF1"/>
    <w:rsid w:val="006A22D7"/>
    <w:rsid w:val="006A3173"/>
    <w:rsid w:val="006A3EF0"/>
    <w:rsid w:val="006A43F1"/>
    <w:rsid w:val="006B3734"/>
    <w:rsid w:val="006B53D0"/>
    <w:rsid w:val="006C7B07"/>
    <w:rsid w:val="006C7C73"/>
    <w:rsid w:val="006D098E"/>
    <w:rsid w:val="006E1D39"/>
    <w:rsid w:val="006E3A33"/>
    <w:rsid w:val="006F2107"/>
    <w:rsid w:val="006F2793"/>
    <w:rsid w:val="006F2E1E"/>
    <w:rsid w:val="006F3469"/>
    <w:rsid w:val="006F5E6F"/>
    <w:rsid w:val="006F5F9C"/>
    <w:rsid w:val="006F7351"/>
    <w:rsid w:val="007064D4"/>
    <w:rsid w:val="00710207"/>
    <w:rsid w:val="00713085"/>
    <w:rsid w:val="00713CEC"/>
    <w:rsid w:val="007161F2"/>
    <w:rsid w:val="00727B98"/>
    <w:rsid w:val="00730838"/>
    <w:rsid w:val="007322DC"/>
    <w:rsid w:val="007331FA"/>
    <w:rsid w:val="00733CA1"/>
    <w:rsid w:val="007369BA"/>
    <w:rsid w:val="007440BC"/>
    <w:rsid w:val="0074490C"/>
    <w:rsid w:val="00752A4D"/>
    <w:rsid w:val="00753278"/>
    <w:rsid w:val="00753493"/>
    <w:rsid w:val="007563B0"/>
    <w:rsid w:val="00764728"/>
    <w:rsid w:val="007661A7"/>
    <w:rsid w:val="00770950"/>
    <w:rsid w:val="007720FD"/>
    <w:rsid w:val="0077326D"/>
    <w:rsid w:val="00773820"/>
    <w:rsid w:val="007739F3"/>
    <w:rsid w:val="00774D96"/>
    <w:rsid w:val="00781338"/>
    <w:rsid w:val="00785FA6"/>
    <w:rsid w:val="007A1822"/>
    <w:rsid w:val="007A6B01"/>
    <w:rsid w:val="007B23BE"/>
    <w:rsid w:val="007B29C3"/>
    <w:rsid w:val="007B7408"/>
    <w:rsid w:val="007C182D"/>
    <w:rsid w:val="007C30B9"/>
    <w:rsid w:val="007C3CDF"/>
    <w:rsid w:val="007C415A"/>
    <w:rsid w:val="007C48A4"/>
    <w:rsid w:val="007D6261"/>
    <w:rsid w:val="007E1855"/>
    <w:rsid w:val="007E28E0"/>
    <w:rsid w:val="007E3BEF"/>
    <w:rsid w:val="007E5E0A"/>
    <w:rsid w:val="007F4E38"/>
    <w:rsid w:val="00800E6D"/>
    <w:rsid w:val="00803E6D"/>
    <w:rsid w:val="008171D4"/>
    <w:rsid w:val="00833C30"/>
    <w:rsid w:val="00833FA1"/>
    <w:rsid w:val="0083445F"/>
    <w:rsid w:val="00834D68"/>
    <w:rsid w:val="008366C6"/>
    <w:rsid w:val="008473DA"/>
    <w:rsid w:val="00852210"/>
    <w:rsid w:val="00853CB0"/>
    <w:rsid w:val="008544C0"/>
    <w:rsid w:val="00857C80"/>
    <w:rsid w:val="00860285"/>
    <w:rsid w:val="00861F5A"/>
    <w:rsid w:val="00863257"/>
    <w:rsid w:val="00864727"/>
    <w:rsid w:val="008717E8"/>
    <w:rsid w:val="00871AC2"/>
    <w:rsid w:val="00881875"/>
    <w:rsid w:val="00883A67"/>
    <w:rsid w:val="0089018E"/>
    <w:rsid w:val="0089035D"/>
    <w:rsid w:val="00890715"/>
    <w:rsid w:val="0089315A"/>
    <w:rsid w:val="008944D7"/>
    <w:rsid w:val="00894E93"/>
    <w:rsid w:val="00895D5A"/>
    <w:rsid w:val="00896150"/>
    <w:rsid w:val="008A1E8E"/>
    <w:rsid w:val="008A2697"/>
    <w:rsid w:val="008A5CA6"/>
    <w:rsid w:val="008B0242"/>
    <w:rsid w:val="008B28A6"/>
    <w:rsid w:val="008B49A6"/>
    <w:rsid w:val="008B59ED"/>
    <w:rsid w:val="008C02B8"/>
    <w:rsid w:val="008C1BB7"/>
    <w:rsid w:val="008C3658"/>
    <w:rsid w:val="008C61E2"/>
    <w:rsid w:val="008C6EBE"/>
    <w:rsid w:val="008D47FC"/>
    <w:rsid w:val="008E0342"/>
    <w:rsid w:val="008E0A4E"/>
    <w:rsid w:val="008E0FC9"/>
    <w:rsid w:val="008E15B3"/>
    <w:rsid w:val="008E1F1A"/>
    <w:rsid w:val="008E77C1"/>
    <w:rsid w:val="008F281B"/>
    <w:rsid w:val="008F5848"/>
    <w:rsid w:val="009025E8"/>
    <w:rsid w:val="00911F15"/>
    <w:rsid w:val="00914850"/>
    <w:rsid w:val="00915815"/>
    <w:rsid w:val="009252FC"/>
    <w:rsid w:val="00933F13"/>
    <w:rsid w:val="0093586C"/>
    <w:rsid w:val="00936D7E"/>
    <w:rsid w:val="00937BAB"/>
    <w:rsid w:val="0094062D"/>
    <w:rsid w:val="009500FF"/>
    <w:rsid w:val="009563F5"/>
    <w:rsid w:val="00961A33"/>
    <w:rsid w:val="00970AB5"/>
    <w:rsid w:val="00980AB3"/>
    <w:rsid w:val="00983F77"/>
    <w:rsid w:val="0098555A"/>
    <w:rsid w:val="009859E7"/>
    <w:rsid w:val="00990618"/>
    <w:rsid w:val="009A0137"/>
    <w:rsid w:val="009A09AF"/>
    <w:rsid w:val="009A3688"/>
    <w:rsid w:val="009A6B1D"/>
    <w:rsid w:val="009B1DB9"/>
    <w:rsid w:val="009B2064"/>
    <w:rsid w:val="009C3779"/>
    <w:rsid w:val="009C4BB5"/>
    <w:rsid w:val="009D10EF"/>
    <w:rsid w:val="009E1E53"/>
    <w:rsid w:val="009E4FCD"/>
    <w:rsid w:val="009E593C"/>
    <w:rsid w:val="009E6090"/>
    <w:rsid w:val="009F571C"/>
    <w:rsid w:val="009F61FC"/>
    <w:rsid w:val="00A07D39"/>
    <w:rsid w:val="00A07F9D"/>
    <w:rsid w:val="00A11A31"/>
    <w:rsid w:val="00A13EA2"/>
    <w:rsid w:val="00A17F4A"/>
    <w:rsid w:val="00A23B67"/>
    <w:rsid w:val="00A37EC0"/>
    <w:rsid w:val="00A418DF"/>
    <w:rsid w:val="00A41CC6"/>
    <w:rsid w:val="00A45979"/>
    <w:rsid w:val="00A52429"/>
    <w:rsid w:val="00A531F5"/>
    <w:rsid w:val="00A54DDA"/>
    <w:rsid w:val="00A55210"/>
    <w:rsid w:val="00A635CE"/>
    <w:rsid w:val="00A67730"/>
    <w:rsid w:val="00A71689"/>
    <w:rsid w:val="00A71CFF"/>
    <w:rsid w:val="00A765B8"/>
    <w:rsid w:val="00A810F7"/>
    <w:rsid w:val="00A825DD"/>
    <w:rsid w:val="00A83142"/>
    <w:rsid w:val="00A8353B"/>
    <w:rsid w:val="00A86840"/>
    <w:rsid w:val="00A8771C"/>
    <w:rsid w:val="00A95B8B"/>
    <w:rsid w:val="00A96D73"/>
    <w:rsid w:val="00AA2F72"/>
    <w:rsid w:val="00AA71A6"/>
    <w:rsid w:val="00AB45F0"/>
    <w:rsid w:val="00AB7B03"/>
    <w:rsid w:val="00AD4B3D"/>
    <w:rsid w:val="00AD6F29"/>
    <w:rsid w:val="00AD7260"/>
    <w:rsid w:val="00AE01E5"/>
    <w:rsid w:val="00AE1328"/>
    <w:rsid w:val="00AE2D19"/>
    <w:rsid w:val="00AE38F0"/>
    <w:rsid w:val="00AE638D"/>
    <w:rsid w:val="00AE6D7F"/>
    <w:rsid w:val="00AF177B"/>
    <w:rsid w:val="00AF3D1E"/>
    <w:rsid w:val="00AF44B5"/>
    <w:rsid w:val="00AF53FD"/>
    <w:rsid w:val="00B0307F"/>
    <w:rsid w:val="00B05365"/>
    <w:rsid w:val="00B05C31"/>
    <w:rsid w:val="00B067E9"/>
    <w:rsid w:val="00B1084D"/>
    <w:rsid w:val="00B13A86"/>
    <w:rsid w:val="00B15F7C"/>
    <w:rsid w:val="00B1679D"/>
    <w:rsid w:val="00B208F4"/>
    <w:rsid w:val="00B27454"/>
    <w:rsid w:val="00B320D4"/>
    <w:rsid w:val="00B33ED0"/>
    <w:rsid w:val="00B374FE"/>
    <w:rsid w:val="00B3773C"/>
    <w:rsid w:val="00B426D9"/>
    <w:rsid w:val="00B4355F"/>
    <w:rsid w:val="00B46D13"/>
    <w:rsid w:val="00B4750C"/>
    <w:rsid w:val="00B516C3"/>
    <w:rsid w:val="00B62D22"/>
    <w:rsid w:val="00B64E8B"/>
    <w:rsid w:val="00B672EA"/>
    <w:rsid w:val="00B673A4"/>
    <w:rsid w:val="00B7232C"/>
    <w:rsid w:val="00B752D0"/>
    <w:rsid w:val="00B82BF6"/>
    <w:rsid w:val="00B85FAB"/>
    <w:rsid w:val="00B863CB"/>
    <w:rsid w:val="00BA0C76"/>
    <w:rsid w:val="00BA1A9B"/>
    <w:rsid w:val="00BA61B5"/>
    <w:rsid w:val="00BA7AA0"/>
    <w:rsid w:val="00BB630C"/>
    <w:rsid w:val="00BB761A"/>
    <w:rsid w:val="00BC37A1"/>
    <w:rsid w:val="00BC61DC"/>
    <w:rsid w:val="00BC64CE"/>
    <w:rsid w:val="00BD23FE"/>
    <w:rsid w:val="00BD43DD"/>
    <w:rsid w:val="00BD4915"/>
    <w:rsid w:val="00BD6FB3"/>
    <w:rsid w:val="00BD759E"/>
    <w:rsid w:val="00BE4C8B"/>
    <w:rsid w:val="00BE77CF"/>
    <w:rsid w:val="00BE7B89"/>
    <w:rsid w:val="00BF1F4E"/>
    <w:rsid w:val="00BF44DB"/>
    <w:rsid w:val="00BF4ED8"/>
    <w:rsid w:val="00BF6EA8"/>
    <w:rsid w:val="00BF7B97"/>
    <w:rsid w:val="00C03CE9"/>
    <w:rsid w:val="00C11316"/>
    <w:rsid w:val="00C13793"/>
    <w:rsid w:val="00C241F6"/>
    <w:rsid w:val="00C313EA"/>
    <w:rsid w:val="00C352BD"/>
    <w:rsid w:val="00C36B27"/>
    <w:rsid w:val="00C42CA1"/>
    <w:rsid w:val="00C531EF"/>
    <w:rsid w:val="00C7215C"/>
    <w:rsid w:val="00C76981"/>
    <w:rsid w:val="00C8314F"/>
    <w:rsid w:val="00C84687"/>
    <w:rsid w:val="00C85551"/>
    <w:rsid w:val="00C87E0B"/>
    <w:rsid w:val="00CA09BA"/>
    <w:rsid w:val="00CA0F63"/>
    <w:rsid w:val="00CA5323"/>
    <w:rsid w:val="00CA67B8"/>
    <w:rsid w:val="00CB0205"/>
    <w:rsid w:val="00CB0A9F"/>
    <w:rsid w:val="00CB21EB"/>
    <w:rsid w:val="00CB50DD"/>
    <w:rsid w:val="00CB5D67"/>
    <w:rsid w:val="00CC2377"/>
    <w:rsid w:val="00CC4A01"/>
    <w:rsid w:val="00CD1033"/>
    <w:rsid w:val="00CD1755"/>
    <w:rsid w:val="00CD2278"/>
    <w:rsid w:val="00CD25C0"/>
    <w:rsid w:val="00CD49C5"/>
    <w:rsid w:val="00CD4D06"/>
    <w:rsid w:val="00CD4F1D"/>
    <w:rsid w:val="00CD555E"/>
    <w:rsid w:val="00CD6C3B"/>
    <w:rsid w:val="00CE2F98"/>
    <w:rsid w:val="00CF73C8"/>
    <w:rsid w:val="00D03DBE"/>
    <w:rsid w:val="00D04AC8"/>
    <w:rsid w:val="00D10AAA"/>
    <w:rsid w:val="00D130EE"/>
    <w:rsid w:val="00D2124E"/>
    <w:rsid w:val="00D23A27"/>
    <w:rsid w:val="00D40565"/>
    <w:rsid w:val="00D447FF"/>
    <w:rsid w:val="00D4735A"/>
    <w:rsid w:val="00D50B5F"/>
    <w:rsid w:val="00D5140D"/>
    <w:rsid w:val="00D62E10"/>
    <w:rsid w:val="00D6718D"/>
    <w:rsid w:val="00D67A62"/>
    <w:rsid w:val="00D70A0E"/>
    <w:rsid w:val="00D711E0"/>
    <w:rsid w:val="00D715E5"/>
    <w:rsid w:val="00D76878"/>
    <w:rsid w:val="00D76B32"/>
    <w:rsid w:val="00D80D11"/>
    <w:rsid w:val="00D81663"/>
    <w:rsid w:val="00D83A90"/>
    <w:rsid w:val="00DA0358"/>
    <w:rsid w:val="00DA6151"/>
    <w:rsid w:val="00DB1917"/>
    <w:rsid w:val="00DB24D1"/>
    <w:rsid w:val="00DB78EC"/>
    <w:rsid w:val="00DC4078"/>
    <w:rsid w:val="00DC66B8"/>
    <w:rsid w:val="00DD1AE6"/>
    <w:rsid w:val="00DD1F61"/>
    <w:rsid w:val="00DD38C1"/>
    <w:rsid w:val="00DD4F20"/>
    <w:rsid w:val="00DD6070"/>
    <w:rsid w:val="00DE5E8E"/>
    <w:rsid w:val="00DF05F6"/>
    <w:rsid w:val="00DF118A"/>
    <w:rsid w:val="00DF1510"/>
    <w:rsid w:val="00DF6AF0"/>
    <w:rsid w:val="00E021DC"/>
    <w:rsid w:val="00E03F85"/>
    <w:rsid w:val="00E04C70"/>
    <w:rsid w:val="00E10AA5"/>
    <w:rsid w:val="00E12075"/>
    <w:rsid w:val="00E227F6"/>
    <w:rsid w:val="00E23156"/>
    <w:rsid w:val="00E23D14"/>
    <w:rsid w:val="00E331CC"/>
    <w:rsid w:val="00E365ED"/>
    <w:rsid w:val="00E3660E"/>
    <w:rsid w:val="00E370D3"/>
    <w:rsid w:val="00E40C1B"/>
    <w:rsid w:val="00E425C8"/>
    <w:rsid w:val="00E45583"/>
    <w:rsid w:val="00E4676B"/>
    <w:rsid w:val="00E46AD0"/>
    <w:rsid w:val="00E52AAB"/>
    <w:rsid w:val="00E6271E"/>
    <w:rsid w:val="00E63AE8"/>
    <w:rsid w:val="00E70016"/>
    <w:rsid w:val="00E70378"/>
    <w:rsid w:val="00E841BA"/>
    <w:rsid w:val="00E872E8"/>
    <w:rsid w:val="00E92FAE"/>
    <w:rsid w:val="00E94F07"/>
    <w:rsid w:val="00E955BA"/>
    <w:rsid w:val="00E975B4"/>
    <w:rsid w:val="00EA0368"/>
    <w:rsid w:val="00EA1297"/>
    <w:rsid w:val="00EA60D8"/>
    <w:rsid w:val="00EB1143"/>
    <w:rsid w:val="00EB4AF6"/>
    <w:rsid w:val="00EB625F"/>
    <w:rsid w:val="00EC226A"/>
    <w:rsid w:val="00EC4576"/>
    <w:rsid w:val="00EE044A"/>
    <w:rsid w:val="00EE0886"/>
    <w:rsid w:val="00EE3146"/>
    <w:rsid w:val="00EE6224"/>
    <w:rsid w:val="00EF01CC"/>
    <w:rsid w:val="00EF384C"/>
    <w:rsid w:val="00EF5D29"/>
    <w:rsid w:val="00EF757A"/>
    <w:rsid w:val="00F009C3"/>
    <w:rsid w:val="00F019B1"/>
    <w:rsid w:val="00F02538"/>
    <w:rsid w:val="00F031EC"/>
    <w:rsid w:val="00F05373"/>
    <w:rsid w:val="00F06E88"/>
    <w:rsid w:val="00F247DE"/>
    <w:rsid w:val="00F322DA"/>
    <w:rsid w:val="00F3644D"/>
    <w:rsid w:val="00F41940"/>
    <w:rsid w:val="00F42BF2"/>
    <w:rsid w:val="00F476B7"/>
    <w:rsid w:val="00F558B7"/>
    <w:rsid w:val="00F604D6"/>
    <w:rsid w:val="00F6206D"/>
    <w:rsid w:val="00F63DB1"/>
    <w:rsid w:val="00F651CB"/>
    <w:rsid w:val="00F713CF"/>
    <w:rsid w:val="00F72818"/>
    <w:rsid w:val="00F73A27"/>
    <w:rsid w:val="00F755C1"/>
    <w:rsid w:val="00F76C1A"/>
    <w:rsid w:val="00F92BCE"/>
    <w:rsid w:val="00FA2B0B"/>
    <w:rsid w:val="00FA2D58"/>
    <w:rsid w:val="00FA3615"/>
    <w:rsid w:val="00FA39F0"/>
    <w:rsid w:val="00FA3A3D"/>
    <w:rsid w:val="00FA6534"/>
    <w:rsid w:val="00FB067A"/>
    <w:rsid w:val="00FB3357"/>
    <w:rsid w:val="00FB43B8"/>
    <w:rsid w:val="00FC0881"/>
    <w:rsid w:val="00FC0E33"/>
    <w:rsid w:val="00FC308F"/>
    <w:rsid w:val="00FC39D6"/>
    <w:rsid w:val="00FC41B1"/>
    <w:rsid w:val="00FC7E24"/>
    <w:rsid w:val="00FD392A"/>
    <w:rsid w:val="00FD57F4"/>
    <w:rsid w:val="00FD6AAB"/>
    <w:rsid w:val="00FE1B9E"/>
    <w:rsid w:val="00FF2AAB"/>
    <w:rsid w:val="00FF4CAF"/>
    <w:rsid w:val="00FF6766"/>
    <w:rsid w:val="00FF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BDBEC4-CA23-4326-9759-E511A60A3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9E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C7C73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styleId="Strong">
    <w:name w:val="Strong"/>
    <w:uiPriority w:val="22"/>
    <w:qFormat/>
    <w:rsid w:val="006C7C73"/>
    <w:rPr>
      <w:b/>
      <w:bCs/>
    </w:rPr>
  </w:style>
  <w:style w:type="character" w:styleId="Emphasis">
    <w:name w:val="Emphasis"/>
    <w:uiPriority w:val="20"/>
    <w:qFormat/>
    <w:rsid w:val="006C7C73"/>
    <w:rPr>
      <w:i/>
      <w:iCs/>
    </w:rPr>
  </w:style>
  <w:style w:type="paragraph" w:styleId="NoSpacing">
    <w:name w:val="No Spacing"/>
    <w:uiPriority w:val="1"/>
    <w:qFormat/>
    <w:rsid w:val="006C7C73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5140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140D"/>
  </w:style>
  <w:style w:type="character" w:styleId="PageNumber">
    <w:name w:val="page number"/>
    <w:basedOn w:val="DefaultParagraphFont"/>
    <w:uiPriority w:val="99"/>
    <w:semiHidden/>
    <w:unhideWhenUsed/>
    <w:rsid w:val="00D5140D"/>
  </w:style>
  <w:style w:type="character" w:styleId="CommentReference">
    <w:name w:val="annotation reference"/>
    <w:basedOn w:val="DefaultParagraphFont"/>
    <w:uiPriority w:val="99"/>
    <w:semiHidden/>
    <w:unhideWhenUsed/>
    <w:rsid w:val="00B33E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3E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3ED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3E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3ED0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3E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ED0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7661A7"/>
    <w:pPr>
      <w:ind w:left="720"/>
      <w:contextualSpacing/>
    </w:pPr>
  </w:style>
  <w:style w:type="paragraph" w:styleId="Revision">
    <w:name w:val="Revision"/>
    <w:hidden/>
    <w:uiPriority w:val="99"/>
    <w:semiHidden/>
    <w:rsid w:val="005B41B1"/>
    <w:rPr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CD49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D49C5"/>
    <w:rPr>
      <w:sz w:val="24"/>
      <w:szCs w:val="24"/>
      <w:lang w:eastAsia="en-US"/>
    </w:rPr>
  </w:style>
  <w:style w:type="character" w:customStyle="1" w:styleId="FontStyle12">
    <w:name w:val="Font Style12"/>
    <w:uiPriority w:val="99"/>
    <w:rsid w:val="0028445C"/>
    <w:rPr>
      <w:rFonts w:ascii="Sylfaen" w:hAnsi="Sylfaen" w:cs="Sylfae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AHIT\Desktop\&#1344;&#1352;&#1331;&#1333;&#1330;&#1329;&#1350;&#1350;&#1333;&#1360;&#1339;%20&#1337;&#1333;&#1343;&#1350;&#1329;&#1342;&#1352;&#1362;&#1350;&#1333;&#1360;&#1339;%20&#1352;&#1360;&#1329;&#1343;&#1329;&#1358;&#1352;&#1360;&#1348;&#1329;&#1350;%20&#1357;&#1359;&#1352;&#1362;&#1331;&#1348;&#1329;&#1350;%20&#1343;&#1329;&#1360;&#1331;&#1336;%20(1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639BA-CB63-459F-B99C-598AE9EE6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ՀՈԳԵԲԱՆՆԵՐԻ ԹԵԿՆԱԾՈՒՆԵՐԻ ՈՐԱԿԱՎՈՐՄԱՆ ՍՏՈՒԳՄԱՆ ԿԱՐԳԸ (1)</Template>
  <TotalTime>0</TotalTime>
  <Pages>13</Pages>
  <Words>2603</Words>
  <Characters>14843</Characters>
  <Application>Microsoft Office Word</Application>
  <DocSecurity>0</DocSecurity>
  <Lines>123</Lines>
  <Paragraphs>34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Անվանում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Comsale</Company>
  <LinksUpToDate>false</LinksUpToDate>
  <CharactersWithSpaces>17412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</dc:creator>
  <cp:keywords>https:/mul2.gov.am/tasks/625190/oneclick/REVISED_08.06.2022hogebanner Nakhagits.docx?token=3d713b6ad71eaf6acf337e3874ec3fff</cp:keywords>
  <cp:lastModifiedBy>Romela Manukyan</cp:lastModifiedBy>
  <cp:revision>2</cp:revision>
  <cp:lastPrinted>2022-02-14T09:32:00Z</cp:lastPrinted>
  <dcterms:created xsi:type="dcterms:W3CDTF">2022-06-08T15:15:00Z</dcterms:created>
  <dcterms:modified xsi:type="dcterms:W3CDTF">2022-06-08T15:15:00Z</dcterms:modified>
</cp:coreProperties>
</file>