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ՀԱՅԱՍՏԱՆԻ Հ</w:t>
      </w:r>
      <w:r>
        <w:rPr>
          <w:rFonts w:ascii="GHEA Grapalat" w:hAnsi="GHEA Grapalat"/>
          <w:szCs w:val="20"/>
          <w:lang w:val="hy-AM"/>
        </w:rPr>
        <w:t>ԱՆՐԱՊԵՏՈՒԹՅԱՆ ԿԱՌԱՎԱՐՈՒԹՅԱՆ 2021 ԹՎԱԿԱՆԻ ՍԵՊՏԵՄԲԵՐԻ</w:t>
      </w:r>
      <w:r w:rsidRPr="00986B3A">
        <w:rPr>
          <w:rFonts w:ascii="GHEA Grapalat" w:hAnsi="GHEA Grapalat"/>
          <w:szCs w:val="20"/>
          <w:lang w:val="hy-AM"/>
        </w:rPr>
        <w:t xml:space="preserve"> </w:t>
      </w:r>
      <w:r>
        <w:rPr>
          <w:rFonts w:ascii="GHEA Grapalat" w:hAnsi="GHEA Grapalat"/>
          <w:szCs w:val="20"/>
          <w:lang w:val="hy-AM"/>
        </w:rPr>
        <w:t>16-Ի N 1494</w:t>
      </w:r>
      <w:r w:rsidRPr="00986B3A">
        <w:rPr>
          <w:rFonts w:ascii="GHEA Grapalat" w:hAnsi="GHEA Grapalat"/>
          <w:szCs w:val="20"/>
          <w:lang w:val="hy-AM"/>
        </w:rPr>
        <w:t>-Ն ՈՐՈՇՄԱՆ ՄԵՋ ՓՈՓՈԽՈՒԹՅՈՒՆ ԿԱՏԱՐԵԼՈՒ ՄԱՍԻՆ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734"/>
        <w:gridCol w:w="93"/>
        <w:gridCol w:w="2396"/>
      </w:tblGrid>
      <w:tr w:rsidR="00D61C84" w:rsidRPr="00331AA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331AA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09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331AA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331AA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31AA5">
              <w:rPr>
                <w:rFonts w:ascii="GHEA Grapalat" w:hAnsi="GHEA Grapalat" w:cs="Sylfaen"/>
                <w:bCs/>
                <w:lang w:val="hy-AM"/>
              </w:rPr>
              <w:t>01/2-1/21778-2022</w:t>
            </w:r>
          </w:p>
        </w:tc>
      </w:tr>
      <w:tr w:rsidR="00F41A0E" w:rsidRPr="00331AA5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50158" w:rsidRDefault="00750158" w:rsidP="00750158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360" w:lineRule="auto"/>
              <w:ind w:firstLine="561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50158">
              <w:rPr>
                <w:rFonts w:ascii="GHEA Grapalat" w:hAnsi="GHEA Grapalat" w:cs="Sylfaen"/>
                <w:lang w:val="hy-AM"/>
              </w:rPr>
              <w:t>«Հայաստանի Հան</w:t>
            </w:r>
            <w:r w:rsidRPr="00750158">
              <w:rPr>
                <w:rFonts w:ascii="GHEA Grapalat" w:hAnsi="GHEA Grapalat" w:cs="Sylfaen"/>
                <w:lang w:val="hy-AM"/>
              </w:rPr>
              <w:softHyphen/>
              <w:t>րապետության կառավարության 2021 թվականի սեպտեմբերի 16-ի թիվ 1494-Ն որոշման մեջ փոփոխություն կատարելու մասին» Հայաստանի Հանրապետության կառավարության որոշ</w:t>
            </w:r>
            <w:r w:rsidRPr="00750158">
              <w:rPr>
                <w:rFonts w:ascii="GHEA Grapalat" w:hAnsi="GHEA Grapalat" w:cs="Sylfaen"/>
                <w:lang w:val="hy-AM"/>
              </w:rPr>
              <w:softHyphen/>
            </w:r>
            <w:r w:rsidRPr="00750158">
              <w:rPr>
                <w:rFonts w:ascii="GHEA Grapalat" w:hAnsi="GHEA Grapalat" w:cs="Sylfaen"/>
                <w:lang w:val="hy-AM"/>
              </w:rPr>
              <w:softHyphen/>
              <w:t>ման նախագծի վերա</w:t>
            </w:r>
            <w:r w:rsidRPr="00750158">
              <w:rPr>
                <w:rFonts w:ascii="GHEA Grapalat" w:hAnsi="GHEA Grapalat" w:cs="Sylfaen"/>
                <w:lang w:val="hy-AM"/>
              </w:rPr>
              <w:softHyphen/>
            </w:r>
            <w:r w:rsidRPr="00750158">
              <w:rPr>
                <w:rFonts w:ascii="GHEA Grapalat" w:hAnsi="GHEA Grapalat" w:cs="Sylfaen"/>
                <w:lang w:val="hy-AM"/>
              </w:rPr>
              <w:softHyphen/>
              <w:t>բերյալ հայտնում ենք, որ դիտո</w:t>
            </w:r>
            <w:r w:rsidRPr="00750158">
              <w:rPr>
                <w:rFonts w:ascii="GHEA Grapalat" w:hAnsi="GHEA Grapalat" w:cs="Sylfaen"/>
                <w:lang w:val="hy-AM"/>
              </w:rPr>
              <w:softHyphen/>
              <w:t>ղու</w:t>
            </w:r>
            <w:r w:rsidRPr="00750158">
              <w:rPr>
                <w:rFonts w:ascii="GHEA Grapalat" w:hAnsi="GHEA Grapalat" w:cs="Sylfaen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F41A0E" w:rsidRPr="00733D99" w:rsidRDefault="00B376AA" w:rsidP="003C76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F76A2C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F76A2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F76A2C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F76A2C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6A2C">
              <w:rPr>
                <w:rFonts w:ascii="GHEA Grapalat" w:hAnsi="GHEA Grapalat" w:cs="Sylfaen"/>
                <w:bCs/>
                <w:lang w:val="hy-AM"/>
              </w:rPr>
              <w:t>01/20058-2022</w:t>
            </w:r>
          </w:p>
        </w:tc>
      </w:tr>
      <w:tr w:rsidR="00525F10" w:rsidRPr="00F76A2C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161909" w:rsidRDefault="00161909" w:rsidP="00161909">
            <w:pPr>
              <w:suppressAutoHyphens/>
              <w:spacing w:line="360" w:lineRule="auto"/>
              <w:ind w:firstLine="426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 w:rsidRPr="00161909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Հայաստանի Հանրապետության կառավարության 2021 թվականի սեպտեմբերի 16-ի N 1494-Ն որոշման մեջ փոփոխություն կատարելու մասին Հայաստանի Հանրապետության կառավարության որոշման </w:t>
            </w:r>
            <w:r w:rsidRPr="00161909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նախագծի վերաբերյալ առարկություններ և առաջարկություններ չունենք: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015486" w:rsidRPr="00314CDC" w:rsidTr="001A400C">
        <w:trPr>
          <w:trHeight w:val="413"/>
          <w:tblCellSpacing w:w="0" w:type="dxa"/>
          <w:jc w:val="center"/>
        </w:trPr>
        <w:tc>
          <w:tcPr>
            <w:tcW w:w="11695" w:type="dxa"/>
            <w:gridSpan w:val="2"/>
            <w:vMerge w:val="restart"/>
            <w:shd w:val="clear" w:color="auto" w:fill="D0D0D0"/>
            <w:hideMark/>
          </w:tcPr>
          <w:p w:rsidR="00015486" w:rsidRPr="00314CDC" w:rsidRDefault="00015486" w:rsidP="001A400C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489" w:type="dxa"/>
            <w:gridSpan w:val="2"/>
            <w:shd w:val="clear" w:color="auto" w:fill="D0D0D0"/>
            <w:hideMark/>
          </w:tcPr>
          <w:p w:rsidR="00015486" w:rsidRPr="00314CDC" w:rsidRDefault="00015486" w:rsidP="001A400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18.</w:t>
            </w:r>
            <w:r>
              <w:rPr>
                <w:rFonts w:ascii="GHEA Grapalat" w:hAnsi="GHEA Grapalat" w:cs="Sylfaen"/>
                <w:bCs/>
              </w:rPr>
              <w:t>12</w:t>
            </w:r>
            <w:r>
              <w:rPr>
                <w:rFonts w:ascii="GHEA Grapalat" w:hAnsi="GHEA Grapalat" w:cs="Sylfaen"/>
                <w:bCs/>
                <w:lang w:val="hy-AM"/>
              </w:rPr>
              <w:t>.2022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015486" w:rsidRPr="009845CF" w:rsidTr="001A400C">
        <w:trPr>
          <w:trHeight w:val="395"/>
          <w:tblCellSpacing w:w="0" w:type="dxa"/>
          <w:jc w:val="center"/>
        </w:trPr>
        <w:tc>
          <w:tcPr>
            <w:tcW w:w="11695" w:type="dxa"/>
            <w:gridSpan w:val="2"/>
            <w:vMerge/>
            <w:shd w:val="clear" w:color="auto" w:fill="FFFFFF"/>
            <w:vAlign w:val="center"/>
            <w:hideMark/>
          </w:tcPr>
          <w:p w:rsidR="00015486" w:rsidRPr="00314CDC" w:rsidRDefault="00015486" w:rsidP="001A400C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489" w:type="dxa"/>
            <w:gridSpan w:val="2"/>
            <w:shd w:val="clear" w:color="auto" w:fill="D0D0D0"/>
            <w:hideMark/>
          </w:tcPr>
          <w:p w:rsidR="00015486" w:rsidRPr="009845CF" w:rsidRDefault="00015486" w:rsidP="001A400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15486">
              <w:rPr>
                <w:rFonts w:ascii="GHEA Grapalat" w:hAnsi="GHEA Grapalat" w:cs="Sylfaen"/>
                <w:bCs/>
                <w:lang w:val="hy-AM"/>
              </w:rPr>
              <w:t>/27.4/56507-2022</w:t>
            </w:r>
          </w:p>
        </w:tc>
      </w:tr>
      <w:tr w:rsidR="00015486" w:rsidRPr="00733D99" w:rsidTr="00403086">
        <w:trPr>
          <w:trHeight w:val="214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015486" w:rsidRPr="00733D99" w:rsidRDefault="001E7154" w:rsidP="001A400C">
            <w:pPr>
              <w:spacing w:before="120" w:line="360" w:lineRule="auto"/>
              <w:ind w:firstLine="562"/>
              <w:contextualSpacing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E715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«Հայաստանի Հանրապետության կառավա</w:t>
            </w:r>
            <w:r w:rsidR="00330FAC">
              <w:rPr>
                <w:rFonts w:ascii="GHEA Grapalat" w:hAnsi="GHEA Grapalat"/>
                <w:color w:val="000000"/>
                <w:lang w:val="hy-AM" w:eastAsia="hy-AM"/>
              </w:rPr>
              <w:t>րության 2021 թվականի սեպտեմբերի</w:t>
            </w:r>
            <w:r w:rsidRPr="001E7154">
              <w:rPr>
                <w:rFonts w:ascii="GHEA Grapalat" w:hAnsi="GHEA Grapalat"/>
                <w:color w:val="000000"/>
                <w:lang w:val="hy-AM" w:eastAsia="hy-AM"/>
              </w:rPr>
              <w:t xml:space="preserve"> 16-ի N 1494-Ն որոշման մեջ փոփոխություն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015486" w:rsidRDefault="00015486" w:rsidP="001A400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Pr="0043517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015486" w:rsidRDefault="00015486" w:rsidP="001A400C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15486" w:rsidRDefault="00015486" w:rsidP="001A400C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</w:p>
          <w:p w:rsidR="00015486" w:rsidRDefault="00015486" w:rsidP="001A400C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15486" w:rsidRPr="00733D99" w:rsidRDefault="00015486" w:rsidP="001A400C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15486"/>
    <w:rsid w:val="000200AD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61909"/>
    <w:rsid w:val="001B5B31"/>
    <w:rsid w:val="001B7892"/>
    <w:rsid w:val="001C65A5"/>
    <w:rsid w:val="001E7154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0FAC"/>
    <w:rsid w:val="00331AA5"/>
    <w:rsid w:val="00333325"/>
    <w:rsid w:val="00335CDE"/>
    <w:rsid w:val="00345B6F"/>
    <w:rsid w:val="003513F4"/>
    <w:rsid w:val="00352AD6"/>
    <w:rsid w:val="0036790B"/>
    <w:rsid w:val="003B08B1"/>
    <w:rsid w:val="003C76F2"/>
    <w:rsid w:val="00403086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62E3D"/>
    <w:rsid w:val="00673A22"/>
    <w:rsid w:val="006758AA"/>
    <w:rsid w:val="00695191"/>
    <w:rsid w:val="006D5CFF"/>
    <w:rsid w:val="00710EA1"/>
    <w:rsid w:val="00716610"/>
    <w:rsid w:val="00733D99"/>
    <w:rsid w:val="00750158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14ECC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F6AD0"/>
    <w:rsid w:val="00C066EB"/>
    <w:rsid w:val="00C14AA0"/>
    <w:rsid w:val="00C160D6"/>
    <w:rsid w:val="00C17270"/>
    <w:rsid w:val="00C2020D"/>
    <w:rsid w:val="00C212E2"/>
    <w:rsid w:val="00C2149B"/>
    <w:rsid w:val="00C33AC0"/>
    <w:rsid w:val="00C36721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38DD1-1B84-44B7-A956-660C18B12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138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51</cp:revision>
  <cp:lastPrinted>2021-09-01T13:43:00Z</cp:lastPrinted>
  <dcterms:created xsi:type="dcterms:W3CDTF">2021-09-14T12:11:00Z</dcterms:created>
  <dcterms:modified xsi:type="dcterms:W3CDTF">2023-01-23T07:33:00Z</dcterms:modified>
</cp:coreProperties>
</file>