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33F" w:rsidRPr="00C46EE5" w:rsidRDefault="00D7433F" w:rsidP="0033317D">
      <w:pPr>
        <w:spacing w:line="360" w:lineRule="auto"/>
        <w:ind w:firstLine="540"/>
        <w:jc w:val="right"/>
        <w:rPr>
          <w:rFonts w:ascii="GHEA Grapalat" w:hAnsi="GHEA Grapalat" w:cs="GHEA Grapalat"/>
          <w:lang w:val="hy-AM"/>
        </w:rPr>
      </w:pPr>
      <w:r w:rsidRPr="00C46EE5">
        <w:rPr>
          <w:rFonts w:ascii="GHEA Grapalat" w:hAnsi="GHEA Grapalat" w:cs="GHEA Grapalat"/>
          <w:lang w:val="hy-AM"/>
        </w:rPr>
        <w:t xml:space="preserve">Նախագիծ </w:t>
      </w:r>
    </w:p>
    <w:p w:rsidR="00D7433F" w:rsidRPr="00C46EE5" w:rsidRDefault="00D7433F" w:rsidP="0033317D">
      <w:pPr>
        <w:spacing w:line="360" w:lineRule="auto"/>
        <w:ind w:firstLine="540"/>
        <w:jc w:val="both"/>
        <w:rPr>
          <w:rFonts w:ascii="GHEA Grapalat" w:hAnsi="GHEA Grapalat" w:cs="GHEA Grapalat"/>
          <w:lang w:val="af-ZA"/>
        </w:rPr>
      </w:pPr>
    </w:p>
    <w:p w:rsidR="00D7433F" w:rsidRPr="00C46EE5" w:rsidRDefault="00D7433F" w:rsidP="0033317D">
      <w:pPr>
        <w:pStyle w:val="vhc"/>
        <w:spacing w:line="360" w:lineRule="auto"/>
        <w:ind w:right="0" w:firstLine="540"/>
        <w:rPr>
          <w:rFonts w:ascii="GHEA Grapalat" w:hAnsi="GHEA Grapalat" w:cs="GHEA Grapalat"/>
          <w:b w:val="0"/>
          <w:bCs w:val="0"/>
          <w:lang w:val="hy-AM"/>
        </w:rPr>
      </w:pPr>
      <w:r w:rsidRPr="00C46EE5">
        <w:rPr>
          <w:rFonts w:ascii="GHEA Grapalat" w:hAnsi="GHEA Grapalat" w:cs="GHEA Grapalat"/>
          <w:b w:val="0"/>
          <w:bCs w:val="0"/>
          <w:lang w:val="hy-AM"/>
        </w:rPr>
        <w:t>ՀԱՅԱՍՏԱՆԻ ՀԱՆՐԱՊԵՏՈՒԹՅԱՆ ԿԱՌԱՎԱՐՈՒԹՅՈՒՆ</w:t>
      </w:r>
    </w:p>
    <w:p w:rsidR="00D7433F" w:rsidRPr="00C46EE5" w:rsidRDefault="00D7433F" w:rsidP="0033317D">
      <w:pPr>
        <w:pStyle w:val="vhc"/>
        <w:spacing w:line="360" w:lineRule="auto"/>
        <w:ind w:right="0" w:firstLine="540"/>
        <w:rPr>
          <w:rFonts w:ascii="GHEA Grapalat" w:hAnsi="GHEA Grapalat" w:cs="GHEA Grapalat"/>
          <w:b w:val="0"/>
          <w:bCs w:val="0"/>
          <w:lang w:val="hy-AM"/>
        </w:rPr>
      </w:pPr>
      <w:r w:rsidRPr="00C46EE5">
        <w:rPr>
          <w:rFonts w:ascii="GHEA Grapalat" w:hAnsi="GHEA Grapalat" w:cs="GHEA Grapalat"/>
          <w:b w:val="0"/>
          <w:bCs w:val="0"/>
          <w:lang w:val="hy-AM"/>
        </w:rPr>
        <w:t>ՈՐՈՇՈՒՄ</w:t>
      </w:r>
    </w:p>
    <w:p w:rsidR="00D7433F" w:rsidRPr="00C46EE5" w:rsidRDefault="00D7433F" w:rsidP="0033317D">
      <w:pPr>
        <w:spacing w:line="360" w:lineRule="auto"/>
        <w:ind w:firstLine="540"/>
        <w:jc w:val="center"/>
        <w:rPr>
          <w:rFonts w:ascii="GHEA Grapalat" w:hAnsi="GHEA Grapalat" w:cs="GHEA Grapalat"/>
          <w:lang w:val="hy-AM"/>
        </w:rPr>
      </w:pPr>
      <w:r w:rsidRPr="00C46EE5">
        <w:rPr>
          <w:rFonts w:ascii="GHEA Grapalat" w:hAnsi="GHEA Grapalat" w:cs="GHEA Grapalat"/>
        </w:rPr>
        <w:t>____ 20</w:t>
      </w:r>
      <w:r w:rsidRPr="00C46EE5">
        <w:rPr>
          <w:rFonts w:ascii="GHEA Grapalat" w:hAnsi="GHEA Grapalat" w:cs="GHEA Grapalat"/>
          <w:lang w:val="hy-AM"/>
        </w:rPr>
        <w:t>2</w:t>
      </w:r>
      <w:r w:rsidRPr="00C46EE5">
        <w:rPr>
          <w:rFonts w:ascii="GHEA Grapalat" w:hAnsi="GHEA Grapalat" w:cs="GHEA Grapalat"/>
        </w:rPr>
        <w:t>3 թվականի N _____-Ն</w:t>
      </w:r>
    </w:p>
    <w:p w:rsidR="00D7433F" w:rsidRPr="00C46EE5" w:rsidRDefault="00D7433F" w:rsidP="0033317D">
      <w:pPr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center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ՀԱՅԱՍՏԱՆԻ ՀԱՆՐԱՊԵՏՈՒԹՅԱՆ ԿԱՌԱՎԱՐՈՒԹՅԱՆ 2018 ԹՎԱԿԱՆԻ</w:t>
      </w:r>
    </w:p>
    <w:p w:rsidR="00D7433F" w:rsidRPr="00C46EE5" w:rsidRDefault="00D7433F" w:rsidP="0033317D">
      <w:pPr>
        <w:autoSpaceDE w:val="0"/>
        <w:autoSpaceDN w:val="0"/>
        <w:adjustRightInd w:val="0"/>
        <w:spacing w:line="360" w:lineRule="auto"/>
        <w:ind w:firstLine="540"/>
        <w:jc w:val="center"/>
        <w:rPr>
          <w:rFonts w:ascii="GHEA Grapalat" w:hAnsi="GHEA Grapalat" w:cs="GHEA Grapalat"/>
          <w:b/>
          <w:bCs/>
          <w:lang w:val="hy-AM"/>
        </w:rPr>
      </w:pPr>
      <w:r w:rsidRPr="00FB5998">
        <w:rPr>
          <w:rFonts w:ascii="GHEA Grapalat" w:hAnsi="GHEA Grapalat" w:cs="GHEA Grapalat"/>
          <w:lang w:val="hy-AM"/>
        </w:rPr>
        <w:t xml:space="preserve">ԱՊՐԻԼԻ 12-Ի N 405-Ն ՈՐՈՇՄԱՆ ՄԵՋ </w:t>
      </w:r>
      <w:r w:rsidRPr="00C46EE5">
        <w:rPr>
          <w:rFonts w:ascii="GHEA Grapalat" w:hAnsi="GHEA Grapalat" w:cs="GHEA Grapalat"/>
          <w:lang w:val="hy-AM"/>
        </w:rPr>
        <w:t>ԼՐԱՑՈՒՄՆԵՐ</w:t>
      </w:r>
      <w:r w:rsidRPr="00FB5998">
        <w:rPr>
          <w:rFonts w:ascii="GHEA Grapalat" w:hAnsi="GHEA Grapalat" w:cs="GHEA Grapalat"/>
          <w:lang w:val="hy-AM"/>
        </w:rPr>
        <w:t xml:space="preserve"> </w:t>
      </w:r>
      <w:r w:rsidRPr="00C46EE5">
        <w:rPr>
          <w:rFonts w:ascii="GHEA Grapalat" w:hAnsi="GHEA Grapalat" w:cs="GHEA Grapalat"/>
          <w:lang w:val="hy-AM"/>
        </w:rPr>
        <w:t xml:space="preserve">ԵՎ </w:t>
      </w:r>
      <w:r w:rsidRPr="00FB5998">
        <w:rPr>
          <w:rFonts w:ascii="GHEA Grapalat" w:hAnsi="GHEA Grapalat" w:cs="GHEA Grapalat"/>
          <w:lang w:val="hy-AM"/>
        </w:rPr>
        <w:t>ՓՈՓՈԽՈՒԹՅՈՒՆՆԵՐ ԿԱՏԱՐԵԼՈՒ</w:t>
      </w:r>
      <w:r w:rsidRPr="00C46EE5"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ՄԱՍԻՆ</w:t>
      </w:r>
    </w:p>
    <w:p w:rsidR="00D7433F" w:rsidRPr="00C46EE5" w:rsidRDefault="00D7433F" w:rsidP="0033317D">
      <w:pPr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Ղեկավարվելով «Նորմատիվ իրավական ակտերի մասին»</w:t>
      </w:r>
      <w:r w:rsidRPr="00C46EE5"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 xml:space="preserve">օրենքի 34-րդ հոդվածի 1-ին մասով` Հայաստանի Հանրապետության կառավարությունը </w:t>
      </w:r>
      <w:r w:rsidRPr="00FB5998">
        <w:rPr>
          <w:rFonts w:ascii="GHEA Grapalat" w:hAnsi="GHEA Grapalat" w:cs="GHEA Grapalat"/>
          <w:b/>
          <w:bCs/>
          <w:lang w:val="hy-AM"/>
        </w:rPr>
        <w:t>ո ր ո շ ու մ  է.</w:t>
      </w:r>
    </w:p>
    <w:p w:rsidR="00D7433F" w:rsidRPr="00C46EE5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1. Հայաստանի Հանրապետության կառավարության 2018 թվականի ապրիլի 12-ի</w:t>
      </w:r>
      <w:r w:rsidRPr="00C46EE5"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«</w:t>
      </w:r>
      <w:r w:rsidRPr="00C46EE5">
        <w:rPr>
          <w:rFonts w:ascii="GHEA Grapalat" w:hAnsi="GHEA Grapalat" w:cs="GHEA Grapalat"/>
          <w:color w:val="000000"/>
          <w:lang w:val="hy-AM"/>
        </w:rPr>
        <w:t>Ք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աղաքացու առողջական վիճակի հետազոտման և բժշկական փորձաքննության, հետազոտման </w:t>
      </w:r>
      <w:r w:rsidRPr="00C46EE5">
        <w:rPr>
          <w:rFonts w:ascii="GHEA Grapalat" w:hAnsi="GHEA Grapalat" w:cs="GHEA Grapalat"/>
          <w:color w:val="000000"/>
          <w:lang w:val="hy-AM"/>
        </w:rPr>
        <w:t>և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 փորձաքննության ուղեգրման կարգերը, հետազոտում </w:t>
      </w:r>
      <w:r w:rsidRPr="00C46EE5">
        <w:rPr>
          <w:rFonts w:ascii="GHEA Grapalat" w:hAnsi="GHEA Grapalat" w:cs="GHEA Grapalat"/>
          <w:color w:val="000000"/>
          <w:lang w:val="hy-AM"/>
        </w:rPr>
        <w:t>և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 բժշկական փորձաքննություն իրականացնող մարմինները </w:t>
      </w:r>
      <w:r w:rsidRPr="00181FE5">
        <w:rPr>
          <w:rFonts w:ascii="GHEA Grapalat" w:hAnsi="GHEA Grapalat" w:cs="GHEA Grapalat"/>
          <w:color w:val="000000"/>
          <w:lang w:val="hy-AM"/>
        </w:rPr>
        <w:t>և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 դրանց գործունեության կարգը, փորձաքննության եզրակացությունների ձ</w:t>
      </w:r>
      <w:r w:rsidRPr="00181FE5">
        <w:rPr>
          <w:rFonts w:ascii="GHEA Grapalat" w:hAnsi="GHEA Grapalat" w:cs="GHEA Grapalat"/>
          <w:color w:val="000000"/>
          <w:lang w:val="hy-AM"/>
        </w:rPr>
        <w:t>և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երը, բժշկական հետազոտությունների </w:t>
      </w:r>
      <w:r w:rsidRPr="00181FE5">
        <w:rPr>
          <w:rFonts w:ascii="GHEA Grapalat" w:hAnsi="GHEA Grapalat" w:cs="GHEA Grapalat"/>
          <w:color w:val="000000"/>
          <w:lang w:val="hy-AM"/>
        </w:rPr>
        <w:t>և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 բժշկական հաստատությունների ցանկերը, իրականացված ծառայությունների դիմաց փոխհատուցման կարգը սահմանելու </w:t>
      </w:r>
      <w:r w:rsidRPr="00181FE5">
        <w:rPr>
          <w:rFonts w:ascii="GHEA Grapalat" w:hAnsi="GHEA Grapalat" w:cs="GHEA Grapalat"/>
          <w:color w:val="000000"/>
          <w:lang w:val="hy-AM"/>
        </w:rPr>
        <w:t>և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 </w:t>
      </w:r>
      <w:r w:rsidRPr="00181FE5">
        <w:rPr>
          <w:rFonts w:ascii="GHEA Grapalat" w:hAnsi="GHEA Grapalat" w:cs="GHEA Grapalat"/>
          <w:color w:val="000000"/>
          <w:lang w:val="hy-AM"/>
        </w:rPr>
        <w:t>Հ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այաստանի </w:t>
      </w:r>
      <w:r w:rsidRPr="00181FE5">
        <w:rPr>
          <w:rFonts w:ascii="GHEA Grapalat" w:hAnsi="GHEA Grapalat" w:cs="GHEA Grapalat"/>
          <w:color w:val="000000"/>
          <w:lang w:val="hy-AM"/>
        </w:rPr>
        <w:t>Հ</w:t>
      </w:r>
      <w:r w:rsidRPr="00FB5998">
        <w:rPr>
          <w:rFonts w:ascii="GHEA Grapalat" w:hAnsi="GHEA Grapalat" w:cs="GHEA Grapalat"/>
          <w:color w:val="000000"/>
          <w:lang w:val="hy-AM"/>
        </w:rPr>
        <w:t>անրապետության կառավարության մի շարք որոշումներ ուժը կորցրած ճանաչելու մասին</w:t>
      </w:r>
      <w:r w:rsidRPr="00FB5998">
        <w:rPr>
          <w:rFonts w:ascii="GHEA Grapalat" w:hAnsi="GHEA Grapalat" w:cs="GHEA Grapalat"/>
          <w:lang w:val="hy-AM"/>
        </w:rPr>
        <w:t>» N 40</w:t>
      </w:r>
      <w:r w:rsidRPr="00181FE5">
        <w:rPr>
          <w:rFonts w:ascii="GHEA Grapalat" w:hAnsi="GHEA Grapalat" w:cs="GHEA Grapalat"/>
          <w:lang w:val="hy-AM"/>
        </w:rPr>
        <w:t>5</w:t>
      </w:r>
      <w:r w:rsidRPr="00FB5998">
        <w:rPr>
          <w:rFonts w:ascii="GHEA Grapalat" w:hAnsi="GHEA Grapalat" w:cs="GHEA Grapalat"/>
          <w:lang w:val="hy-AM"/>
        </w:rPr>
        <w:t xml:space="preserve">-Ն որոշման </w:t>
      </w:r>
      <w:r>
        <w:rPr>
          <w:rFonts w:ascii="GHEA Grapalat" w:hAnsi="GHEA Grapalat" w:cs="GHEA Grapalat"/>
          <w:lang w:val="hy-AM"/>
        </w:rPr>
        <w:t xml:space="preserve">մեջ </w:t>
      </w:r>
      <w:r w:rsidRPr="00FB5998">
        <w:rPr>
          <w:rFonts w:ascii="GHEA Grapalat" w:hAnsi="GHEA Grapalat" w:cs="GHEA Grapalat"/>
          <w:lang w:val="hy-AM"/>
        </w:rPr>
        <w:t xml:space="preserve">կատարել հետևյալ </w:t>
      </w:r>
      <w:r w:rsidRPr="00FB5998">
        <w:rPr>
          <w:rFonts w:ascii="GHEA Grapalat" w:eastAsia="MS Mincho" w:hAnsi="GHEA Grapalat" w:cs="GHEA Grapalat"/>
          <w:lang w:val="hy-AM"/>
        </w:rPr>
        <w:t>լրացումները</w:t>
      </w:r>
      <w:r w:rsidRPr="00FB5998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և </w:t>
      </w:r>
      <w:r w:rsidRPr="00FB5998">
        <w:rPr>
          <w:rFonts w:ascii="GHEA Grapalat" w:hAnsi="GHEA Grapalat" w:cs="GHEA Grapalat"/>
          <w:lang w:val="hy-AM"/>
        </w:rPr>
        <w:t>փոփոխությունները</w:t>
      </w:r>
      <w:r w:rsidRPr="00181FE5">
        <w:rPr>
          <w:rFonts w:ascii="GHEA Grapalat" w:eastAsia="MS Mincho" w:hAnsi="MS Mincho" w:cs="MS Mincho" w:hint="eastAsia"/>
          <w:lang w:val="hy-AM"/>
        </w:rPr>
        <w:t>․</w:t>
      </w:r>
    </w:p>
    <w:p w:rsidR="00D7433F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870B8A">
        <w:rPr>
          <w:rFonts w:ascii="GHEA Grapalat" w:hAnsi="GHEA Grapalat" w:cs="GHEA Grapalat"/>
          <w:lang w:val="hy-AM"/>
        </w:rPr>
        <w:t>1</w:t>
      </w:r>
      <w:r w:rsidRPr="00FB5998">
        <w:rPr>
          <w:rFonts w:ascii="GHEA Grapalat" w:hAnsi="GHEA Grapalat" w:cs="GHEA Grapalat"/>
          <w:lang w:val="hy-AM"/>
        </w:rPr>
        <w:t>)</w:t>
      </w:r>
      <w:r w:rsidRPr="00870B8A">
        <w:rPr>
          <w:rFonts w:ascii="GHEA Grapalat" w:hAnsi="GHEA Grapalat" w:cs="GHEA Grapalat"/>
          <w:lang w:val="hy-AM"/>
        </w:rPr>
        <w:t xml:space="preserve"> </w:t>
      </w:r>
      <w:r w:rsidRPr="00181FE5">
        <w:rPr>
          <w:rFonts w:ascii="GHEA Grapalat" w:hAnsi="GHEA Grapalat" w:cs="GHEA Grapalat"/>
          <w:lang w:val="hy-AM"/>
        </w:rPr>
        <w:t>հավելված 1-</w:t>
      </w:r>
      <w:r w:rsidRPr="00FB5998">
        <w:rPr>
          <w:rFonts w:ascii="GHEA Grapalat" w:hAnsi="GHEA Grapalat" w:cs="GHEA Grapalat"/>
          <w:lang w:val="hy-AM"/>
        </w:rPr>
        <w:t>ում</w:t>
      </w:r>
      <w:r>
        <w:rPr>
          <w:rFonts w:ascii="GHEA Grapalat" w:hAnsi="GHEA Grapalat" w:cs="GHEA Grapalat"/>
          <w:lang w:val="hy-AM"/>
        </w:rPr>
        <w:t>՝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 xml:space="preserve"> ա.</w:t>
      </w:r>
      <w:r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1-</w:t>
      </w:r>
      <w:r w:rsidRPr="00870B8A">
        <w:rPr>
          <w:rFonts w:ascii="GHEA Grapalat" w:hAnsi="GHEA Grapalat" w:cs="GHEA Grapalat"/>
          <w:lang w:val="hy-AM"/>
        </w:rPr>
        <w:t xml:space="preserve">ին կետում </w:t>
      </w:r>
      <w:r>
        <w:rPr>
          <w:rFonts w:ascii="GHEA Grapalat" w:hAnsi="GHEA Grapalat" w:cs="GHEA Grapalat"/>
          <w:lang w:val="hy-AM"/>
        </w:rPr>
        <w:t>«18-27 (35)</w:t>
      </w:r>
      <w:r w:rsidRPr="00FB5998">
        <w:rPr>
          <w:rFonts w:ascii="GHEA Grapalat" w:hAnsi="GHEA Grapalat" w:cs="GHEA Grapalat"/>
          <w:lang w:val="hy-AM"/>
        </w:rPr>
        <w:t>»</w:t>
      </w:r>
      <w:r w:rsidRPr="00870B8A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թվերից հետո լրացնել</w:t>
      </w:r>
      <w:r w:rsidRPr="00870B8A">
        <w:rPr>
          <w:rFonts w:ascii="GHEA Grapalat" w:hAnsi="GHEA Grapalat" w:cs="GHEA Grapalat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, իսկ օրենքով սահմանված դեպքում՝ նաև մինչև 28</w:t>
      </w:r>
      <w:r w:rsidRPr="00FB5998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բառերը,</w:t>
      </w:r>
    </w:p>
    <w:p w:rsidR="00D7433F" w:rsidRPr="00FB5998" w:rsidRDefault="00D7433F" w:rsidP="00FB5998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բ</w:t>
      </w:r>
      <w:r w:rsidRPr="00FB5998">
        <w:rPr>
          <w:rFonts w:ascii="GHEA Grapalat" w:hAnsi="GHEA Grapalat" w:cs="GHEA Grapalat"/>
          <w:lang w:val="hy-AM"/>
        </w:rPr>
        <w:t>.</w:t>
      </w:r>
      <w:r>
        <w:rPr>
          <w:rFonts w:ascii="GHEA Grapalat" w:hAnsi="GHEA Grapalat" w:cs="GHEA Grapalat"/>
          <w:lang w:val="hy-AM"/>
        </w:rPr>
        <w:t xml:space="preserve"> 5-րդ կետի </w:t>
      </w:r>
      <w:r w:rsidRPr="00FB5998">
        <w:rPr>
          <w:rFonts w:ascii="GHEA Grapalat" w:hAnsi="GHEA Grapalat" w:cs="GHEA Grapalat"/>
          <w:lang w:val="hy-AM"/>
        </w:rPr>
        <w:t xml:space="preserve">առաջին </w:t>
      </w:r>
      <w:r>
        <w:rPr>
          <w:rFonts w:ascii="GHEA Grapalat" w:hAnsi="GHEA Grapalat" w:cs="GHEA Grapalat"/>
          <w:lang w:val="hy-AM"/>
        </w:rPr>
        <w:t>պարբերություն</w:t>
      </w:r>
      <w:r w:rsidRPr="00FB5998">
        <w:rPr>
          <w:rFonts w:ascii="GHEA Grapalat" w:hAnsi="GHEA Grapalat" w:cs="GHEA Grapalat"/>
          <w:lang w:val="hy-AM"/>
        </w:rPr>
        <w:t>ում «պատճառով» բառից հետո լրացնել «զինվորական ծառայության համար ժամանակավորապես» բառերը,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գ</w:t>
      </w:r>
      <w:r w:rsidRPr="00FB5998">
        <w:rPr>
          <w:rFonts w:ascii="GHEA Grapalat" w:hAnsi="GHEA Grapalat" w:cs="GHEA Grapalat"/>
          <w:lang w:val="hy-AM"/>
        </w:rPr>
        <w:t xml:space="preserve">. </w:t>
      </w:r>
      <w:r>
        <w:rPr>
          <w:rFonts w:ascii="GHEA Grapalat" w:hAnsi="GHEA Grapalat" w:cs="GHEA Grapalat"/>
          <w:lang w:val="hy-AM"/>
        </w:rPr>
        <w:t xml:space="preserve">5-րդ կետի </w:t>
      </w:r>
      <w:r w:rsidRPr="00FB5998">
        <w:rPr>
          <w:rFonts w:ascii="GHEA Grapalat" w:hAnsi="GHEA Grapalat" w:cs="GHEA Grapalat"/>
          <w:lang w:val="hy-AM"/>
        </w:rPr>
        <w:t xml:space="preserve">չորրորդ պարբերությունում «պատճառով» բառից հետո լրացնել «զինվորական ծառայության համար ժամանակավորապես» բառերը, </w:t>
      </w:r>
      <w:r>
        <w:rPr>
          <w:rFonts w:ascii="GHEA Grapalat" w:hAnsi="GHEA Grapalat" w:cs="GHEA Grapalat"/>
          <w:lang w:val="hy-AM"/>
        </w:rPr>
        <w:t xml:space="preserve">իսկ </w:t>
      </w:r>
      <w:r w:rsidRPr="00FB5998">
        <w:rPr>
          <w:rFonts w:ascii="GHEA Grapalat" w:hAnsi="GHEA Grapalat" w:cs="GHEA Grapalat"/>
          <w:lang w:val="hy-AM"/>
        </w:rPr>
        <w:t>«քաղաքացիները» բառից առաջ լրացնել «կամ նախարարության կողմից նշված վայրում և պայմաններով զինվորական ծառայություն անցնելու պայմանագիր կնքած» բառերը,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դ</w:t>
      </w:r>
      <w:r w:rsidRPr="00FB5998">
        <w:rPr>
          <w:rFonts w:ascii="GHEA Grapalat" w:hAnsi="GHEA Grapalat" w:cs="GHEA Grapalat"/>
          <w:lang w:val="hy-AM"/>
        </w:rPr>
        <w:t xml:space="preserve">. </w:t>
      </w:r>
      <w:r>
        <w:rPr>
          <w:rFonts w:ascii="GHEA Grapalat" w:hAnsi="GHEA Grapalat" w:cs="GHEA Grapalat"/>
          <w:lang w:val="hy-AM"/>
        </w:rPr>
        <w:t xml:space="preserve">5-րդ կետի </w:t>
      </w:r>
      <w:r w:rsidRPr="00FB5998">
        <w:rPr>
          <w:rFonts w:ascii="GHEA Grapalat" w:hAnsi="GHEA Grapalat" w:cs="GHEA Grapalat"/>
          <w:lang w:val="hy-AM"/>
        </w:rPr>
        <w:t>հինգերորդ պարբերությունում «Հայաստանի Հանրապետության պաշտպանության նախարարության հետ ուսումնառության ընթացքում զինվորական պատրաստություն անցնելու և ուսումնառության ավարտից հետո Հայաստանի Հանրապետության պաշտպանության նախարարության (այսուհետ` նախարարություն) կողմից նշված վայրում և պայմաններով զինվորական ծառայություն անցնելու քաղաքացիաիրավական բնույթի պայմանագիր (այսուհետ` պայմանագիր) կն</w:t>
      </w:r>
      <w:r>
        <w:rPr>
          <w:rFonts w:ascii="GHEA Grapalat" w:hAnsi="GHEA Grapalat" w:cs="GHEA Grapalat"/>
          <w:lang w:val="hy-AM"/>
        </w:rPr>
        <w:t>քած քաղաքացիները,» բառերը հանել,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ե</w:t>
      </w:r>
      <w:r w:rsidRPr="00FB5998">
        <w:rPr>
          <w:rFonts w:ascii="GHEA Grapalat" w:hAnsi="GHEA Grapalat" w:cs="GHEA Grapalat"/>
          <w:lang w:val="hy-AM"/>
        </w:rPr>
        <w:t>.</w:t>
      </w:r>
      <w:r w:rsidRPr="00C46EE5">
        <w:rPr>
          <w:rFonts w:ascii="GHEA Grapalat" w:hAnsi="GHEA Grapalat" w:cs="GHEA Grapalat"/>
          <w:lang w:val="hy-AM"/>
        </w:rPr>
        <w:t xml:space="preserve"> 19-րդ, 45-րդ, 76-րդ կետերում և Ձև </w:t>
      </w:r>
      <w:r w:rsidRPr="00FB5998">
        <w:rPr>
          <w:rFonts w:ascii="GHEA Grapalat" w:hAnsi="GHEA Grapalat" w:cs="GHEA Grapalat"/>
          <w:lang w:val="hy-AM"/>
        </w:rPr>
        <w:t>N</w:t>
      </w:r>
      <w:r w:rsidRPr="00C46EE5">
        <w:rPr>
          <w:rFonts w:ascii="GHEA Grapalat" w:hAnsi="GHEA Grapalat" w:cs="GHEA Grapalat"/>
          <w:lang w:val="hy-AM"/>
        </w:rPr>
        <w:t xml:space="preserve"> 13-ում </w:t>
      </w:r>
      <w:r w:rsidRPr="00FB5998">
        <w:rPr>
          <w:rFonts w:ascii="GHEA Grapalat" w:hAnsi="GHEA Grapalat" w:cs="GHEA Grapalat"/>
          <w:lang w:val="hy-AM"/>
        </w:rPr>
        <w:t>«</w:t>
      </w:r>
      <w:r w:rsidRPr="00C46EE5">
        <w:rPr>
          <w:rFonts w:ascii="GHEA Grapalat" w:hAnsi="GHEA Grapalat" w:cs="GHEA Grapalat"/>
          <w:lang w:val="hy-AM"/>
        </w:rPr>
        <w:t>ատամնաբույժ</w:t>
      </w:r>
      <w:r w:rsidRPr="00FB5998">
        <w:rPr>
          <w:rFonts w:ascii="GHEA Grapalat" w:hAnsi="GHEA Grapalat" w:cs="GHEA Grapalat"/>
          <w:lang w:val="hy-AM"/>
        </w:rPr>
        <w:t>»</w:t>
      </w:r>
      <w:r w:rsidRPr="00C46EE5">
        <w:rPr>
          <w:rFonts w:ascii="GHEA Grapalat" w:hAnsi="GHEA Grapalat" w:cs="GHEA Grapalat"/>
          <w:lang w:val="hy-AM"/>
        </w:rPr>
        <w:t xml:space="preserve"> բառը փոխարինել </w:t>
      </w:r>
      <w:r w:rsidRPr="00FB5998">
        <w:rPr>
          <w:rFonts w:ascii="GHEA Grapalat" w:hAnsi="GHEA Grapalat" w:cs="GHEA Grapalat"/>
          <w:lang w:val="hy-AM"/>
        </w:rPr>
        <w:t>«</w:t>
      </w:r>
      <w:r w:rsidRPr="00596C19">
        <w:rPr>
          <w:rFonts w:ascii="GHEA Grapalat" w:hAnsi="GHEA Grapalat" w:cs="GHEA Grapalat"/>
          <w:lang w:val="hy-AM"/>
        </w:rPr>
        <w:t>ստոմ</w:t>
      </w:r>
      <w:r w:rsidRPr="00FB5998">
        <w:rPr>
          <w:rFonts w:ascii="GHEA Grapalat" w:hAnsi="GHEA Grapalat" w:cs="GHEA Grapalat"/>
          <w:lang w:val="hy-AM"/>
        </w:rPr>
        <w:t>ա</w:t>
      </w:r>
      <w:r w:rsidRPr="00596C19">
        <w:rPr>
          <w:rFonts w:ascii="GHEA Grapalat" w:hAnsi="GHEA Grapalat" w:cs="GHEA Grapalat"/>
          <w:lang w:val="hy-AM"/>
        </w:rPr>
        <w:t>տոլոգ</w:t>
      </w:r>
      <w:r w:rsidRPr="00FB5998">
        <w:rPr>
          <w:rFonts w:ascii="GHEA Grapalat" w:hAnsi="GHEA Grapalat" w:cs="GHEA Grapalat"/>
          <w:lang w:val="hy-AM"/>
        </w:rPr>
        <w:t>»</w:t>
      </w:r>
      <w:r w:rsidRPr="00C46EE5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բառով,</w:t>
      </w:r>
    </w:p>
    <w:p w:rsidR="00D7433F" w:rsidRPr="00C46EE5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զ</w:t>
      </w:r>
      <w:r w:rsidRPr="00FB5998">
        <w:rPr>
          <w:rFonts w:ascii="GHEA Grapalat" w:hAnsi="GHEA Grapalat" w:cs="GHEA Grapalat"/>
          <w:lang w:val="hy-AM"/>
        </w:rPr>
        <w:t>.</w:t>
      </w:r>
      <w:r w:rsidRPr="00C46EE5">
        <w:rPr>
          <w:rFonts w:ascii="GHEA Grapalat" w:hAnsi="GHEA Grapalat" w:cs="GHEA Grapalat"/>
          <w:lang w:val="hy-AM"/>
        </w:rPr>
        <w:t xml:space="preserve"> 36-րդ կետը շարադրել հետևյալ խմբագրությամբ</w:t>
      </w:r>
      <w:r w:rsidRPr="00C46EE5">
        <w:rPr>
          <w:rFonts w:ascii="GHEA Grapalat" w:eastAsia="MS Mincho" w:hAnsi="MS Mincho" w:cs="MS Mincho" w:hint="eastAsia"/>
          <w:lang w:val="hy-AM"/>
        </w:rPr>
        <w:t>․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«</w:t>
      </w:r>
      <w:r w:rsidRPr="00FB5998">
        <w:rPr>
          <w:rFonts w:ascii="GHEA Grapalat" w:hAnsi="GHEA Grapalat" w:cs="GHEA Grapalat"/>
          <w:color w:val="000000"/>
          <w:lang w:val="hy-AM"/>
        </w:rPr>
        <w:t>36.</w:t>
      </w:r>
      <w:r w:rsidRPr="00FB5998">
        <w:rPr>
          <w:rFonts w:ascii="Calibri" w:hAnsi="Calibri" w:cs="Calibri"/>
          <w:color w:val="000000"/>
          <w:lang w:val="hy-AM"/>
        </w:rPr>
        <w:t> </w:t>
      </w:r>
      <w:r w:rsidRPr="00C46EE5">
        <w:rPr>
          <w:rFonts w:ascii="GHEA Grapalat" w:hAnsi="GHEA Grapalat" w:cs="GHEA Grapalat"/>
          <w:color w:val="000000"/>
          <w:lang w:val="hy-AM"/>
        </w:rPr>
        <w:t>Զ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ինվորական հաշվառման ժամանակ բուժման ենթակա կամ ժամանակավորապես ոչ պիտանի ճանաչված քաղաքացիների </w:t>
      </w:r>
      <w:r w:rsidRPr="00FB5998">
        <w:rPr>
          <w:rFonts w:ascii="GHEA Grapalat" w:hAnsi="GHEA Grapalat" w:cs="GHEA Grapalat"/>
          <w:color w:val="000000"/>
          <w:shd w:val="clear" w:color="auto" w:fill="FFFFFF"/>
          <w:lang w:val="hy-AM"/>
        </w:rPr>
        <w:t>առողջական վիճակի նկատմամբ հետագա շարունակական հսկողության և պետության կողմից երաշխավորված անվճար բժշկական օգնության ու սպասարկման առողջապահական պետական նպատակային ամենամյա ծրագրերին համապատասխան անվճար բուժման աշխատանքները կազմակերպվում են ամբուլատոր-պոլիկլինիկական կազմակերպությունների</w:t>
      </w:r>
      <w:r w:rsidRPr="00C46EE5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կողմից՝ </w:t>
      </w:r>
      <w:r w:rsidRPr="003660FC">
        <w:rPr>
          <w:rFonts w:ascii="GHEA Grapalat" w:hAnsi="GHEA Grapalat" w:cs="GHEA Grapalat"/>
        </w:rPr>
        <w:t>սույն կարգի 41-րդ կետի համաձայն</w:t>
      </w:r>
      <w:r w:rsidRPr="00FB5998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, իսկ զորակոչից տարկետում ստացած </w:t>
      </w:r>
      <w:r w:rsidRPr="00FB5998">
        <w:rPr>
          <w:rFonts w:ascii="GHEA Grapalat" w:hAnsi="GHEA Grapalat" w:cs="GHEA Grapalat"/>
          <w:color w:val="000000"/>
          <w:lang w:val="hy-AM"/>
        </w:rPr>
        <w:t xml:space="preserve">և բուժման կամ դինամիկ հսկողության կարիք ունեցող </w:t>
      </w:r>
      <w:r w:rsidRPr="00FB5998">
        <w:rPr>
          <w:rFonts w:ascii="GHEA Grapalat" w:hAnsi="GHEA Grapalat" w:cs="GHEA Grapalat"/>
          <w:color w:val="000000"/>
          <w:shd w:val="clear" w:color="auto" w:fill="FFFFFF"/>
          <w:lang w:val="hy-AM"/>
        </w:rPr>
        <w:t>քաղաքացիների բուժումը կամ հսկողությունը` համապատասխան բժշկական կազմակերպությունների կողմից</w:t>
      </w:r>
      <w:r w:rsidRPr="00C46EE5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՝ </w:t>
      </w:r>
      <w:r w:rsidRPr="00FB5998">
        <w:rPr>
          <w:rFonts w:ascii="GHEA Grapalat" w:hAnsi="GHEA Grapalat" w:cs="GHEA Grapalat"/>
          <w:lang w:val="hy-AM"/>
        </w:rPr>
        <w:t xml:space="preserve">զինվորական կոմիսարի </w:t>
      </w:r>
      <w:r>
        <w:rPr>
          <w:rFonts w:ascii="GHEA Grapalat" w:hAnsi="GHEA Grapalat" w:cs="GHEA Grapalat"/>
          <w:lang w:val="hy-AM"/>
        </w:rPr>
        <w:t xml:space="preserve">կողմից էլեկտրոնային եղանակով ներկայացված կամ փաստաթղթային ձևով տրված՝ </w:t>
      </w:r>
      <w:r w:rsidRPr="00FB5998">
        <w:rPr>
          <w:rFonts w:ascii="GHEA Grapalat" w:hAnsi="GHEA Grapalat" w:cs="GHEA Grapalat"/>
          <w:lang w:val="hy-AM"/>
        </w:rPr>
        <w:t>ստորագրությամբ և կնիքով վավերացված ուղեգր</w:t>
      </w:r>
      <w:r w:rsidRPr="00C46EE5">
        <w:rPr>
          <w:rFonts w:ascii="GHEA Grapalat" w:hAnsi="GHEA Grapalat" w:cs="GHEA Grapalat"/>
          <w:lang w:val="hy-AM"/>
        </w:rPr>
        <w:t>երի հիման վրա</w:t>
      </w:r>
      <w:r w:rsidRPr="00FB5998">
        <w:rPr>
          <w:rFonts w:ascii="GHEA Grapalat" w:hAnsi="GHEA Grapalat" w:cs="GHEA Grapalat"/>
          <w:color w:val="000000"/>
          <w:shd w:val="clear" w:color="auto" w:fill="FFFFFF"/>
          <w:lang w:val="hy-AM"/>
        </w:rPr>
        <w:t>։</w:t>
      </w:r>
      <w:r w:rsidRPr="00FB5998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>,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է</w:t>
      </w:r>
      <w:r w:rsidRPr="00FB5998">
        <w:rPr>
          <w:rFonts w:ascii="GHEA Grapalat" w:hAnsi="GHEA Grapalat" w:cs="GHEA Grapalat"/>
          <w:lang w:val="hy-AM"/>
        </w:rPr>
        <w:t>.</w:t>
      </w:r>
      <w:r w:rsidRPr="00FB5998">
        <w:rPr>
          <w:rFonts w:ascii="Calibri" w:hAnsi="Calibri" w:cs="Calibri"/>
          <w:lang w:val="hy-AM"/>
        </w:rPr>
        <w:t> </w:t>
      </w:r>
      <w:r w:rsidRPr="00C46EE5">
        <w:rPr>
          <w:rFonts w:ascii="GHEA Grapalat" w:hAnsi="GHEA Grapalat" w:cs="GHEA Grapalat"/>
          <w:lang w:val="hy-AM"/>
        </w:rPr>
        <w:t xml:space="preserve">38-րդ կետում </w:t>
      </w:r>
      <w:r w:rsidRPr="00FB5998">
        <w:rPr>
          <w:rFonts w:ascii="GHEA Grapalat" w:hAnsi="GHEA Grapalat" w:cs="GHEA Grapalat"/>
          <w:lang w:val="hy-AM"/>
        </w:rPr>
        <w:t>«Նախազորակոչային և զորակոչային տարիքի քաղաքացիները զինվորական հաշվառման ժամանակ»</w:t>
      </w:r>
      <w:r w:rsidRPr="00C46EE5">
        <w:rPr>
          <w:rFonts w:ascii="GHEA Grapalat" w:hAnsi="GHEA Grapalat" w:cs="GHEA Grapalat"/>
          <w:lang w:val="hy-AM"/>
        </w:rPr>
        <w:t xml:space="preserve"> բառերը փոխարինել </w:t>
      </w:r>
      <w:r w:rsidRPr="00FB5998">
        <w:rPr>
          <w:rFonts w:ascii="GHEA Grapalat" w:hAnsi="GHEA Grapalat" w:cs="GHEA Grapalat"/>
          <w:lang w:val="hy-AM"/>
        </w:rPr>
        <w:t>«Զինվորական հաշվառման ժամանակ քաղաքացիները»</w:t>
      </w:r>
      <w:r w:rsidRPr="00C46EE5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բառերով,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ը</w:t>
      </w:r>
      <w:r w:rsidRPr="00FB5998">
        <w:rPr>
          <w:rFonts w:ascii="GHEA Grapalat" w:hAnsi="GHEA Grapalat" w:cs="GHEA Grapalat"/>
          <w:lang w:val="hy-AM"/>
        </w:rPr>
        <w:t>.</w:t>
      </w:r>
      <w:r w:rsidRPr="00FB5998">
        <w:rPr>
          <w:rFonts w:ascii="Calibri" w:hAnsi="Calibri" w:cs="Calibri"/>
          <w:lang w:val="hy-AM"/>
        </w:rPr>
        <w:t> </w:t>
      </w:r>
      <w:r w:rsidRPr="00C46EE5">
        <w:rPr>
          <w:rFonts w:ascii="GHEA Grapalat" w:hAnsi="GHEA Grapalat" w:cs="GHEA Grapalat"/>
          <w:lang w:val="hy-AM"/>
        </w:rPr>
        <w:t xml:space="preserve">40-րդ կետում </w:t>
      </w:r>
      <w:r w:rsidRPr="00FB5998">
        <w:rPr>
          <w:rFonts w:ascii="GHEA Grapalat" w:hAnsi="GHEA Grapalat" w:cs="GHEA Grapalat"/>
          <w:lang w:val="hy-AM"/>
        </w:rPr>
        <w:t>«</w:t>
      </w:r>
      <w:r w:rsidRPr="00C46EE5">
        <w:rPr>
          <w:rFonts w:ascii="GHEA Grapalat" w:hAnsi="GHEA Grapalat" w:cs="GHEA Grapalat"/>
          <w:lang w:val="hy-AM"/>
        </w:rPr>
        <w:t>(հանձնաժողովի նախագահի)</w:t>
      </w:r>
      <w:r w:rsidRPr="00FB5998">
        <w:rPr>
          <w:rFonts w:ascii="GHEA Grapalat" w:hAnsi="GHEA Grapalat" w:cs="GHEA Grapalat"/>
          <w:lang w:val="hy-AM"/>
        </w:rPr>
        <w:t>»</w:t>
      </w:r>
      <w:r w:rsidRPr="00C46EE5">
        <w:rPr>
          <w:rFonts w:ascii="GHEA Grapalat" w:hAnsi="GHEA Grapalat" w:cs="GHEA Grapalat"/>
          <w:lang w:val="hy-AM"/>
        </w:rPr>
        <w:t xml:space="preserve"> բառերը </w:t>
      </w:r>
      <w:r>
        <w:rPr>
          <w:rFonts w:ascii="GHEA Grapalat" w:hAnsi="GHEA Grapalat" w:cs="GHEA Grapalat"/>
          <w:lang w:val="hy-AM"/>
        </w:rPr>
        <w:t>հանել,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թ</w:t>
      </w:r>
      <w:r w:rsidRPr="00FB5998">
        <w:rPr>
          <w:rFonts w:ascii="GHEA Grapalat" w:hAnsi="GHEA Grapalat" w:cs="GHEA Grapalat"/>
          <w:lang w:val="hy-AM"/>
        </w:rPr>
        <w:t>.</w:t>
      </w:r>
      <w:r w:rsidRPr="00FB5998">
        <w:rPr>
          <w:rFonts w:ascii="Calibri" w:hAnsi="Calibri" w:cs="Calibri"/>
          <w:lang w:val="hy-AM"/>
        </w:rPr>
        <w:t> </w:t>
      </w:r>
      <w:r w:rsidRPr="00C46EE5">
        <w:rPr>
          <w:rFonts w:ascii="GHEA Grapalat" w:hAnsi="GHEA Grapalat" w:cs="GHEA Grapalat"/>
          <w:lang w:val="hy-AM"/>
        </w:rPr>
        <w:t xml:space="preserve">47-րդ կետի 1-ին ենթակետում </w:t>
      </w:r>
      <w:r w:rsidRPr="00FB5998">
        <w:rPr>
          <w:rFonts w:ascii="GHEA Grapalat" w:hAnsi="GHEA Grapalat" w:cs="GHEA Grapalat"/>
          <w:lang w:val="hy-AM"/>
        </w:rPr>
        <w:t>«մարտի 15-ը և սեպտեմբերի 15-ը»</w:t>
      </w:r>
      <w:r w:rsidRPr="00C46EE5">
        <w:rPr>
          <w:rFonts w:ascii="GHEA Grapalat" w:hAnsi="GHEA Grapalat" w:cs="GHEA Grapalat"/>
          <w:lang w:val="hy-AM"/>
        </w:rPr>
        <w:t xml:space="preserve"> բառերը փոխարինել </w:t>
      </w:r>
      <w:r w:rsidRPr="00FB5998">
        <w:rPr>
          <w:rFonts w:ascii="GHEA Grapalat" w:hAnsi="GHEA Grapalat" w:cs="GHEA Grapalat"/>
          <w:lang w:val="hy-AM"/>
        </w:rPr>
        <w:t xml:space="preserve">«մարտի </w:t>
      </w:r>
      <w:r w:rsidRPr="00C46EE5">
        <w:rPr>
          <w:rFonts w:ascii="GHEA Grapalat" w:hAnsi="GHEA Grapalat" w:cs="GHEA Grapalat"/>
          <w:lang w:val="hy-AM"/>
        </w:rPr>
        <w:t>25</w:t>
      </w:r>
      <w:r w:rsidRPr="00FB5998">
        <w:rPr>
          <w:rFonts w:ascii="GHEA Grapalat" w:hAnsi="GHEA Grapalat" w:cs="GHEA Grapalat"/>
          <w:lang w:val="hy-AM"/>
        </w:rPr>
        <w:t xml:space="preserve">-ը և սեպտեմբերի </w:t>
      </w:r>
      <w:r w:rsidRPr="00C46EE5">
        <w:rPr>
          <w:rFonts w:ascii="GHEA Grapalat" w:hAnsi="GHEA Grapalat" w:cs="GHEA Grapalat"/>
          <w:lang w:val="hy-AM"/>
        </w:rPr>
        <w:t>25</w:t>
      </w:r>
      <w:r w:rsidRPr="00FB5998">
        <w:rPr>
          <w:rFonts w:ascii="GHEA Grapalat" w:hAnsi="GHEA Grapalat" w:cs="GHEA Grapalat"/>
          <w:lang w:val="hy-AM"/>
        </w:rPr>
        <w:t>-ը»</w:t>
      </w:r>
      <w:r w:rsidRPr="00C46EE5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բառերով,</w:t>
      </w:r>
    </w:p>
    <w:p w:rsidR="00D7433F" w:rsidRPr="00870B8A" w:rsidRDefault="00D7433F" w:rsidP="007D5BE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</w:t>
      </w:r>
      <w:r w:rsidRPr="00FB5998">
        <w:rPr>
          <w:rFonts w:ascii="GHEA Grapalat" w:hAnsi="GHEA Grapalat" w:cs="GHEA Grapalat"/>
          <w:lang w:val="hy-AM"/>
        </w:rPr>
        <w:t>.</w:t>
      </w:r>
      <w:r w:rsidRPr="00870B8A">
        <w:rPr>
          <w:rFonts w:ascii="GHEA Grapalat" w:hAnsi="GHEA Grapalat" w:cs="GHEA Grapalat"/>
          <w:lang w:val="hy-AM"/>
        </w:rPr>
        <w:t xml:space="preserve"> 59-րդ կետում </w:t>
      </w:r>
      <w:r w:rsidRPr="00FB5998">
        <w:rPr>
          <w:rFonts w:ascii="GHEA Grapalat" w:hAnsi="GHEA Grapalat" w:cs="GHEA Grapalat"/>
          <w:lang w:val="hy-AM"/>
        </w:rPr>
        <w:t>«զորակոչային տարիքի անձանց»</w:t>
      </w:r>
      <w:r w:rsidRPr="00870B8A">
        <w:rPr>
          <w:rFonts w:ascii="GHEA Grapalat" w:hAnsi="GHEA Grapalat" w:cs="GHEA Grapalat"/>
          <w:lang w:val="hy-AM"/>
        </w:rPr>
        <w:t xml:space="preserve"> բառերից հետո լրացնել</w:t>
      </w:r>
      <w:r w:rsidRPr="00FB5998">
        <w:rPr>
          <w:rFonts w:ascii="GHEA Grapalat" w:hAnsi="GHEA Grapalat" w:cs="GHEA Grapalat"/>
          <w:lang w:val="hy-AM"/>
        </w:rPr>
        <w:t xml:space="preserve"> «</w:t>
      </w:r>
      <w:r w:rsidRPr="00870B8A">
        <w:rPr>
          <w:rFonts w:ascii="GHEA Grapalat" w:hAnsi="GHEA Grapalat" w:cs="GHEA Grapalat"/>
          <w:lang w:val="hy-AM"/>
        </w:rPr>
        <w:t>(բացառությամբ սույն հավելված</w:t>
      </w:r>
      <w:r w:rsidRPr="00FB5998">
        <w:rPr>
          <w:rFonts w:ascii="GHEA Grapalat" w:hAnsi="GHEA Grapalat" w:cs="GHEA Grapalat"/>
          <w:lang w:val="hy-AM"/>
        </w:rPr>
        <w:t>ի</w:t>
      </w:r>
      <w:r w:rsidRPr="00870B8A">
        <w:rPr>
          <w:rFonts w:ascii="GHEA Grapalat" w:hAnsi="GHEA Grapalat" w:cs="GHEA Grapalat"/>
          <w:lang w:val="hy-AM"/>
        </w:rPr>
        <w:t xml:space="preserve"> 63-րդ կետո</w:t>
      </w:r>
      <w:r w:rsidRPr="00FB5998">
        <w:rPr>
          <w:rFonts w:ascii="GHEA Grapalat" w:hAnsi="GHEA Grapalat" w:cs="GHEA Grapalat"/>
          <w:lang w:val="hy-AM"/>
        </w:rPr>
        <w:t>ւմ</w:t>
      </w:r>
      <w:r w:rsidRPr="00870B8A">
        <w:rPr>
          <w:rFonts w:ascii="GHEA Grapalat" w:hAnsi="GHEA Grapalat" w:cs="GHEA Grapalat"/>
          <w:lang w:val="hy-AM"/>
        </w:rPr>
        <w:t xml:space="preserve"> նախատեսված անձանց)</w:t>
      </w:r>
      <w:r w:rsidRPr="00FB5998">
        <w:rPr>
          <w:rFonts w:ascii="GHEA Grapalat" w:hAnsi="GHEA Grapalat" w:cs="GHEA Grapalat"/>
          <w:lang w:val="hy-AM"/>
        </w:rPr>
        <w:t>»</w:t>
      </w:r>
      <w:r w:rsidRPr="00870B8A">
        <w:rPr>
          <w:rFonts w:ascii="GHEA Grapalat" w:hAnsi="GHEA Grapalat" w:cs="GHEA Grapalat"/>
          <w:lang w:val="hy-AM"/>
        </w:rPr>
        <w:t xml:space="preserve"> բառերը</w:t>
      </w:r>
      <w:r>
        <w:rPr>
          <w:rFonts w:ascii="GHEA Grapalat" w:hAnsi="GHEA Grapalat" w:cs="GHEA Grapalat"/>
          <w:lang w:val="hy-AM"/>
        </w:rPr>
        <w:t>,</w:t>
      </w:r>
      <w:r w:rsidRPr="00913A24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իսկ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ստորագրությամբ</w:t>
      </w:r>
      <w:r w:rsidRPr="00FB5998">
        <w:rPr>
          <w:rFonts w:ascii="GHEA Grapalat" w:hAnsi="GHEA Grapalat" w:cs="GHEA Grapalat"/>
          <w:lang w:val="hy-AM"/>
        </w:rPr>
        <w:t>» բառից առաջ լրացնել «</w:t>
      </w:r>
      <w:r>
        <w:rPr>
          <w:rFonts w:ascii="GHEA Grapalat" w:hAnsi="GHEA Grapalat" w:cs="GHEA Grapalat"/>
          <w:lang w:val="hy-AM"/>
        </w:rPr>
        <w:t>կողմից էլեկտրոնային եղանակով ներկայացված կամ փաստաթղթային ձևով տրված՝</w:t>
      </w:r>
      <w:r w:rsidRPr="00FB5998">
        <w:rPr>
          <w:rFonts w:ascii="GHEA Grapalat" w:hAnsi="GHEA Grapalat" w:cs="GHEA Grapalat"/>
          <w:lang w:val="hy-AM"/>
        </w:rPr>
        <w:t>» բառերը,</w:t>
      </w:r>
      <w:r w:rsidRPr="00870B8A">
        <w:rPr>
          <w:rFonts w:ascii="GHEA Grapalat" w:hAnsi="GHEA Grapalat" w:cs="GHEA Grapalat"/>
          <w:lang w:val="hy-AM"/>
        </w:rPr>
        <w:t xml:space="preserve"> </w:t>
      </w:r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ժա</w:t>
      </w:r>
      <w:r w:rsidRPr="00FB5998">
        <w:rPr>
          <w:rFonts w:ascii="GHEA Grapalat" w:hAnsi="GHEA Grapalat" w:cs="GHEA Grapalat"/>
          <w:lang w:val="hy-AM"/>
        </w:rPr>
        <w:t>.</w:t>
      </w:r>
      <w:r w:rsidRPr="00FB5998">
        <w:rPr>
          <w:rFonts w:ascii="Calibri" w:hAnsi="Calibri" w:cs="Calibri"/>
          <w:lang w:val="hy-AM"/>
        </w:rPr>
        <w:t> </w:t>
      </w:r>
      <w:r w:rsidRPr="00870B8A">
        <w:rPr>
          <w:rFonts w:ascii="GHEA Grapalat" w:hAnsi="GHEA Grapalat" w:cs="GHEA Grapalat"/>
          <w:lang w:val="hy-AM"/>
        </w:rPr>
        <w:t>69-րդ կետ</w:t>
      </w:r>
      <w:r w:rsidRPr="00FB5998">
        <w:rPr>
          <w:rFonts w:ascii="GHEA Grapalat" w:hAnsi="GHEA Grapalat" w:cs="GHEA Grapalat"/>
          <w:lang w:val="hy-AM"/>
        </w:rPr>
        <w:t>ի երկրորդ նախադասություն</w:t>
      </w:r>
      <w:r w:rsidRPr="00870B8A">
        <w:rPr>
          <w:rFonts w:ascii="GHEA Grapalat" w:hAnsi="GHEA Grapalat" w:cs="GHEA Grapalat"/>
          <w:lang w:val="hy-AM"/>
        </w:rPr>
        <w:t xml:space="preserve">ում </w:t>
      </w:r>
      <w:r w:rsidRPr="00FB5998">
        <w:rPr>
          <w:rFonts w:ascii="GHEA Grapalat" w:hAnsi="GHEA Grapalat" w:cs="GHEA Grapalat"/>
          <w:lang w:val="hy-AM"/>
        </w:rPr>
        <w:t>«համապատասխան</w:t>
      </w:r>
      <w:r w:rsidRPr="00FB5998">
        <w:rPr>
          <w:rFonts w:ascii="GHEA Grapalat" w:hAnsi="GHEA Grapalat" w:cs="GHEA Grapalat"/>
          <w:color w:val="E36C0A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թերթիկ»</w:t>
      </w:r>
      <w:r w:rsidRPr="00C46EE5">
        <w:rPr>
          <w:rFonts w:ascii="GHEA Grapalat" w:hAnsi="GHEA Grapalat" w:cs="GHEA Grapalat"/>
          <w:lang w:val="hy-AM"/>
        </w:rPr>
        <w:t xml:space="preserve"> բառերը փոխարինել </w:t>
      </w:r>
      <w:r w:rsidRPr="00FB5998">
        <w:rPr>
          <w:rFonts w:ascii="GHEA Grapalat" w:hAnsi="GHEA Grapalat" w:cs="GHEA Grapalat"/>
          <w:lang w:val="hy-AM"/>
        </w:rPr>
        <w:t>«</w:t>
      </w:r>
      <w:r w:rsidRPr="00C46EE5">
        <w:rPr>
          <w:rFonts w:ascii="GHEA Grapalat" w:hAnsi="GHEA Grapalat" w:cs="GHEA Grapalat"/>
          <w:lang w:val="hy-AM"/>
        </w:rPr>
        <w:t>օբյեկտիվ զննության</w:t>
      </w:r>
      <w:r w:rsidRPr="00FB5998">
        <w:rPr>
          <w:rFonts w:ascii="GHEA Grapalat" w:hAnsi="GHEA Grapalat" w:cs="GHEA Grapalat"/>
          <w:color w:val="E36C0A"/>
          <w:lang w:val="hy-AM"/>
        </w:rPr>
        <w:t xml:space="preserve"> </w:t>
      </w:r>
      <w:r w:rsidRPr="00FB5998">
        <w:rPr>
          <w:rFonts w:ascii="GHEA Grapalat" w:hAnsi="GHEA Grapalat" w:cs="GHEA Grapalat"/>
          <w:lang w:val="hy-AM"/>
        </w:rPr>
        <w:t>թերթիկ»</w:t>
      </w:r>
      <w:r w:rsidRPr="00C46EE5">
        <w:rPr>
          <w:rFonts w:ascii="GHEA Grapalat" w:hAnsi="GHEA Grapalat" w:cs="GHEA Grapalat"/>
          <w:lang w:val="hy-AM"/>
        </w:rPr>
        <w:t xml:space="preserve"> բառերով</w:t>
      </w:r>
      <w:r w:rsidRPr="00FB5998">
        <w:rPr>
          <w:rFonts w:ascii="GHEA Grapalat" w:hAnsi="GHEA Grapalat" w:cs="GHEA Grapalat"/>
          <w:lang w:val="hy-AM"/>
        </w:rPr>
        <w:t>.</w:t>
      </w:r>
    </w:p>
    <w:p w:rsidR="00D7433F" w:rsidRPr="003660FC" w:rsidRDefault="00D7433F" w:rsidP="00B63689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3660FC">
        <w:rPr>
          <w:rFonts w:ascii="GHEA Grapalat" w:hAnsi="GHEA Grapalat" w:cs="GHEA Grapalat"/>
          <w:lang w:val="hy-AM"/>
        </w:rPr>
        <w:t>ժբ. 71-րդ կետի առաջին պարբերության առաջին նախադասությունում «պատճառով» բառից հետո լրացնել «զինվորական ծառայության համար ժամանակավորապես» բառերը, իսկ «մինչև 27 (35)» բառերից հետո լրացնել «կամ օրենքով սահմանված դեպքում՝ նաև մինչև 28» բառերը,</w:t>
      </w:r>
    </w:p>
    <w:p w:rsidR="00D7433F" w:rsidRPr="003660FC" w:rsidRDefault="00D7433F" w:rsidP="00FF1AE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3660FC">
        <w:rPr>
          <w:rFonts w:ascii="GHEA Grapalat" w:hAnsi="GHEA Grapalat" w:cs="GHEA Grapalat"/>
          <w:lang w:val="hy-AM"/>
        </w:rPr>
        <w:t>ժգ. 71-րդ կետի առաջին պարբերության երրորդ նախադասությունում «Մինչև 27 (35)» բառերից հետո լրացնել «կամ օրենքով սահմանված դեպքում՝ նաև մինչև 28» բառերը,</w:t>
      </w:r>
    </w:p>
    <w:p w:rsidR="00D7433F" w:rsidRPr="003660FC" w:rsidRDefault="00D7433F" w:rsidP="00FF1AE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3660FC">
        <w:rPr>
          <w:rFonts w:ascii="GHEA Grapalat" w:hAnsi="GHEA Grapalat" w:cs="GHEA Grapalat"/>
          <w:lang w:val="hy-AM"/>
        </w:rPr>
        <w:t xml:space="preserve">ժդ. 71-րդ կետի առաջին պարբերության չորրորդ նախադասությունում «ժամկետը» բառից հետո լրացնել «, իսկ պիտանի </w:t>
      </w:r>
      <w:r>
        <w:rPr>
          <w:rFonts w:ascii="GHEA Grapalat" w:hAnsi="GHEA Grapalat" w:cs="GHEA Grapalat"/>
        </w:rPr>
        <w:t>չ</w:t>
      </w:r>
      <w:r w:rsidRPr="003660FC">
        <w:rPr>
          <w:rFonts w:ascii="GHEA Grapalat" w:hAnsi="GHEA Grapalat" w:cs="GHEA Grapalat"/>
          <w:lang w:val="hy-AM"/>
        </w:rPr>
        <w:t>ճանաչվելու դեպքում կրկին հաշվառվում են պահեստազորում» բառերը,</w:t>
      </w:r>
    </w:p>
    <w:p w:rsidR="00D7433F" w:rsidRPr="00FB5998" w:rsidRDefault="00D7433F" w:rsidP="00FF1AE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ժե</w:t>
      </w:r>
      <w:r w:rsidRPr="00FB5998">
        <w:rPr>
          <w:rFonts w:ascii="GHEA Grapalat" w:hAnsi="GHEA Grapalat" w:cs="GHEA Grapalat"/>
          <w:lang w:val="hy-AM"/>
        </w:rPr>
        <w:t>. 129-րդ կետ</w:t>
      </w:r>
      <w:r>
        <w:rPr>
          <w:rFonts w:ascii="GHEA Grapalat" w:hAnsi="GHEA Grapalat" w:cs="GHEA Grapalat"/>
        </w:rPr>
        <w:t xml:space="preserve">ի վերջում </w:t>
      </w:r>
      <w:r w:rsidRPr="00FB5998">
        <w:rPr>
          <w:rFonts w:ascii="GHEA Grapalat" w:hAnsi="GHEA Grapalat" w:cs="GHEA Grapalat"/>
          <w:lang w:val="hy-AM"/>
        </w:rPr>
        <w:t>լրացնել նոր նախադասություն` հետևյալ բովանդակությամբ.</w:t>
      </w:r>
    </w:p>
    <w:p w:rsidR="00D7433F" w:rsidRPr="00C46EE5" w:rsidRDefault="00D7433F" w:rsidP="00FF1AE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>«Սույն կետը տարածվում է նաև պահեստազորից պայմանագրային զինվորական ծառայություն անցնելու համար դիմած քաղաքացիների վրա` պետական լիազոր մարմնի ղեկավարի համաձ</w:t>
      </w:r>
      <w:r>
        <w:rPr>
          <w:rFonts w:ascii="GHEA Grapalat" w:hAnsi="GHEA Grapalat" w:cs="GHEA Grapalat"/>
          <w:lang w:val="hy-AM"/>
        </w:rPr>
        <w:t>այնության առկայության դեպքում:»,</w:t>
      </w:r>
    </w:p>
    <w:p w:rsidR="00D7433F" w:rsidRDefault="00D7433F" w:rsidP="00050D6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ժզ</w:t>
      </w:r>
      <w:r w:rsidRPr="00FB5998">
        <w:rPr>
          <w:rFonts w:ascii="GHEA Grapalat" w:hAnsi="GHEA Grapalat" w:cs="GHEA Grapalat"/>
          <w:lang w:val="hy-AM"/>
        </w:rPr>
        <w:t>.</w:t>
      </w:r>
      <w:r w:rsidRPr="00FB5998">
        <w:rPr>
          <w:rFonts w:ascii="Calibri" w:hAnsi="Calibri" w:cs="Calibri"/>
          <w:lang w:val="hy-AM"/>
        </w:rPr>
        <w:t> </w:t>
      </w:r>
      <w:r w:rsidRPr="00C46EE5">
        <w:rPr>
          <w:rFonts w:ascii="GHEA Grapalat" w:hAnsi="GHEA Grapalat" w:cs="GHEA Grapalat"/>
          <w:lang w:val="hy-AM"/>
        </w:rPr>
        <w:t xml:space="preserve">Ձև </w:t>
      </w:r>
      <w:r w:rsidRPr="00FB5998">
        <w:rPr>
          <w:rFonts w:ascii="GHEA Grapalat" w:hAnsi="GHEA Grapalat" w:cs="GHEA Grapalat"/>
          <w:lang w:val="hy-AM"/>
        </w:rPr>
        <w:t xml:space="preserve">N </w:t>
      </w:r>
      <w:r w:rsidRPr="00C46EE5">
        <w:rPr>
          <w:rFonts w:ascii="GHEA Grapalat" w:hAnsi="GHEA Grapalat" w:cs="GHEA Grapalat"/>
          <w:lang w:val="hy-AM"/>
        </w:rPr>
        <w:t>3</w:t>
      </w:r>
      <w:r>
        <w:rPr>
          <w:rFonts w:ascii="GHEA Grapalat" w:hAnsi="GHEA Grapalat" w:cs="GHEA Grapalat"/>
          <w:lang w:val="hy-AM"/>
        </w:rPr>
        <w:t xml:space="preserve">-ում </w:t>
      </w:r>
      <w:r w:rsidRPr="00FB5998">
        <w:rPr>
          <w:rFonts w:ascii="GHEA Grapalat" w:hAnsi="GHEA Grapalat" w:cs="GHEA Grapalat"/>
          <w:lang w:val="hy-AM"/>
        </w:rPr>
        <w:t>«ԶԻՆՎՈՐԱԿԱՆ ԿՈՄԻՍԱՐ» և</w:t>
      </w:r>
      <w:r w:rsidRPr="00FB5998">
        <w:rPr>
          <w:rFonts w:ascii="GHEA Grapalat" w:hAnsi="GHEA Grapalat" w:cs="GHEA Grapalat"/>
          <w:b/>
          <w:bCs/>
          <w:lang w:val="hy-AM"/>
        </w:rPr>
        <w:t xml:space="preserve"> «</w:t>
      </w:r>
      <w:r w:rsidRPr="00FB5998">
        <w:rPr>
          <w:rFonts w:ascii="GHEA Grapalat" w:hAnsi="GHEA Grapalat" w:cs="GHEA Grapalat"/>
          <w:lang w:val="hy-AM"/>
        </w:rPr>
        <w:t>(ստորագրությունը) (անունը, ազգանունը)»</w:t>
      </w:r>
      <w:r w:rsidRPr="006A76B1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</w:rPr>
        <w:t>բառ</w:t>
      </w:r>
      <w:r w:rsidRPr="006A76B1">
        <w:rPr>
          <w:rFonts w:ascii="GHEA Grapalat" w:hAnsi="GHEA Grapalat" w:cs="GHEA Grapalat"/>
          <w:lang w:val="hy-AM"/>
        </w:rPr>
        <w:t>երը</w:t>
      </w:r>
      <w:r w:rsidRPr="00FB5998">
        <w:rPr>
          <w:rFonts w:ascii="GHEA Grapalat" w:hAnsi="GHEA Grapalat" w:cs="GHEA Grapalat"/>
          <w:lang w:val="hy-AM"/>
        </w:rPr>
        <w:t xml:space="preserve"> հանել</w:t>
      </w:r>
      <w:r w:rsidRPr="006A76B1"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  <w:lang w:val="hy-AM"/>
        </w:rPr>
        <w:t xml:space="preserve"> իսկ</w:t>
      </w:r>
      <w:r w:rsidRPr="00FB5998">
        <w:rPr>
          <w:rFonts w:ascii="GHEA Grapalat" w:hAnsi="GHEA Grapalat" w:cs="GHEA Grapalat"/>
          <w:lang w:val="hy-AM"/>
        </w:rPr>
        <w:t xml:space="preserve"> «</w:t>
      </w:r>
      <w:r w:rsidRPr="006A76B1">
        <w:rPr>
          <w:rFonts w:ascii="GHEA Grapalat" w:hAnsi="GHEA Grapalat" w:cs="GHEA Grapalat"/>
          <w:lang w:val="hy-AM"/>
        </w:rPr>
        <w:t>ԶԿ կնիք</w:t>
      </w:r>
      <w:r w:rsidRPr="00FB5998">
        <w:rPr>
          <w:rFonts w:ascii="GHEA Grapalat" w:hAnsi="GHEA Grapalat" w:cs="GHEA Grapalat"/>
          <w:lang w:val="hy-AM"/>
        </w:rPr>
        <w:t>»</w:t>
      </w:r>
      <w:r w:rsidRPr="006A76B1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</w:rPr>
        <w:t>բառեր</w:t>
      </w:r>
      <w:r w:rsidRPr="006A76B1">
        <w:rPr>
          <w:rFonts w:ascii="GHEA Grapalat" w:hAnsi="GHEA Grapalat" w:cs="GHEA Grapalat"/>
          <w:lang w:val="hy-AM"/>
        </w:rPr>
        <w:t xml:space="preserve">ը փոխարինել </w:t>
      </w:r>
      <w:r w:rsidRPr="00FB5998">
        <w:rPr>
          <w:rFonts w:ascii="GHEA Grapalat" w:hAnsi="GHEA Grapalat" w:cs="GHEA Grapalat"/>
          <w:lang w:val="hy-AM"/>
        </w:rPr>
        <w:t>«Կ.տ.»</w:t>
      </w:r>
      <w:r w:rsidRPr="006A76B1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</w:rPr>
        <w:t>բառ</w:t>
      </w:r>
      <w:r w:rsidRPr="006A76B1">
        <w:rPr>
          <w:rFonts w:ascii="GHEA Grapalat" w:hAnsi="GHEA Grapalat" w:cs="GHEA Grapalat"/>
          <w:lang w:val="hy-AM"/>
        </w:rPr>
        <w:t>ով</w:t>
      </w:r>
      <w:r>
        <w:rPr>
          <w:rFonts w:ascii="GHEA Grapalat" w:hAnsi="GHEA Grapalat" w:cs="GHEA Grapalat"/>
          <w:lang w:val="hy-AM"/>
        </w:rPr>
        <w:t>.</w:t>
      </w:r>
    </w:p>
    <w:p w:rsidR="00D7433F" w:rsidRDefault="00D7433F" w:rsidP="00B26FE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</w:t>
      </w:r>
      <w:r w:rsidRPr="00FB5998">
        <w:rPr>
          <w:rFonts w:ascii="GHEA Grapalat" w:hAnsi="GHEA Grapalat" w:cs="GHEA Grapalat"/>
          <w:lang w:val="hy-AM"/>
        </w:rPr>
        <w:t>)</w:t>
      </w:r>
      <w:r w:rsidRPr="00870B8A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հավելված 2</w:t>
      </w:r>
      <w:r w:rsidRPr="00181FE5">
        <w:rPr>
          <w:rFonts w:ascii="GHEA Grapalat" w:hAnsi="GHEA Grapalat" w:cs="GHEA Grapalat"/>
          <w:lang w:val="hy-AM"/>
        </w:rPr>
        <w:t>-</w:t>
      </w:r>
      <w:r w:rsidRPr="00FB5998">
        <w:rPr>
          <w:rFonts w:ascii="GHEA Grapalat" w:hAnsi="GHEA Grapalat" w:cs="GHEA Grapalat"/>
          <w:lang w:val="hy-AM"/>
        </w:rPr>
        <w:t>ում</w:t>
      </w:r>
      <w:r>
        <w:rPr>
          <w:rFonts w:ascii="GHEA Grapalat" w:hAnsi="GHEA Grapalat" w:cs="GHEA Grapalat"/>
          <w:lang w:val="hy-AM"/>
        </w:rPr>
        <w:t>՝</w:t>
      </w:r>
    </w:p>
    <w:p w:rsidR="00D7433F" w:rsidRDefault="00D7433F" w:rsidP="00B26FE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B5998">
        <w:rPr>
          <w:rFonts w:ascii="GHEA Grapalat" w:hAnsi="GHEA Grapalat" w:cs="GHEA Grapalat"/>
          <w:lang w:val="hy-AM"/>
        </w:rPr>
        <w:t xml:space="preserve"> ա.</w:t>
      </w:r>
      <w:r>
        <w:rPr>
          <w:rFonts w:ascii="GHEA Grapalat" w:hAnsi="GHEA Grapalat" w:cs="GHEA Grapalat"/>
          <w:lang w:val="hy-AM"/>
        </w:rPr>
        <w:t xml:space="preserve"> 1-ին գլխի 2-րդ կետում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18-27</w:t>
      </w:r>
      <w:r w:rsidRPr="00FB5998">
        <w:rPr>
          <w:rFonts w:ascii="GHEA Grapalat" w:hAnsi="GHEA Grapalat" w:cs="GHEA Grapalat"/>
          <w:lang w:val="hy-AM"/>
        </w:rPr>
        <w:t xml:space="preserve">» </w:t>
      </w:r>
      <w:r>
        <w:rPr>
          <w:rFonts w:ascii="GHEA Grapalat" w:hAnsi="GHEA Grapalat" w:cs="GHEA Grapalat"/>
          <w:lang w:val="hy-AM"/>
        </w:rPr>
        <w:t xml:space="preserve">թվերից ու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և 27</w:t>
      </w:r>
      <w:r w:rsidRPr="00FB5998">
        <w:rPr>
          <w:rFonts w:ascii="GHEA Grapalat" w:hAnsi="GHEA Grapalat" w:cs="GHEA Grapalat"/>
          <w:lang w:val="hy-AM"/>
        </w:rPr>
        <w:t>» բառ</w:t>
      </w:r>
      <w:r>
        <w:rPr>
          <w:rFonts w:ascii="GHEA Grapalat" w:hAnsi="GHEA Grapalat" w:cs="GHEA Grapalat"/>
          <w:lang w:val="hy-AM"/>
        </w:rPr>
        <w:t>եր</w:t>
      </w:r>
      <w:r w:rsidRPr="00FB5998">
        <w:rPr>
          <w:rFonts w:ascii="GHEA Grapalat" w:hAnsi="GHEA Grapalat" w:cs="GHEA Grapalat"/>
          <w:lang w:val="hy-AM"/>
        </w:rPr>
        <w:t>ից</w:t>
      </w:r>
      <w:r w:rsidRPr="00C46EE5">
        <w:rPr>
          <w:rFonts w:ascii="GHEA Grapalat" w:hAnsi="GHEA Grapalat" w:cs="GHEA Grapalat"/>
          <w:lang w:val="hy-AM"/>
        </w:rPr>
        <w:t xml:space="preserve"> հետո լրացնել </w:t>
      </w:r>
      <w:r w:rsidRPr="00FB5998">
        <w:rPr>
          <w:rFonts w:ascii="GHEA Grapalat" w:hAnsi="GHEA Grapalat" w:cs="GHEA Grapalat"/>
          <w:lang w:val="hy-AM"/>
        </w:rPr>
        <w:t>«</w:t>
      </w:r>
      <w:r w:rsidRPr="00B26FEB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GHEA Grapalat"/>
          <w:lang w:val="hy-AM"/>
        </w:rPr>
        <w:t>35</w:t>
      </w:r>
      <w:r w:rsidRPr="00B26FEB">
        <w:rPr>
          <w:rFonts w:ascii="GHEA Grapalat" w:hAnsi="GHEA Grapalat" w:cs="GHEA Grapalat"/>
          <w:lang w:val="hy-AM"/>
        </w:rPr>
        <w:t>)</w:t>
      </w:r>
      <w:r w:rsidRPr="00FB5998">
        <w:rPr>
          <w:rFonts w:ascii="GHEA Grapalat" w:hAnsi="GHEA Grapalat" w:cs="GHEA Grapalat"/>
          <w:lang w:val="hy-AM"/>
        </w:rPr>
        <w:t xml:space="preserve">» </w:t>
      </w:r>
      <w:r>
        <w:rPr>
          <w:rFonts w:ascii="GHEA Grapalat" w:hAnsi="GHEA Grapalat" w:cs="GHEA Grapalat"/>
          <w:lang w:val="hy-AM"/>
        </w:rPr>
        <w:t xml:space="preserve">թիվը, իսկ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27 տարեկանից հետո՝ օրենքով սահմանված կարգով</w:t>
      </w:r>
      <w:r w:rsidRPr="00FB5998">
        <w:rPr>
          <w:rFonts w:ascii="GHEA Grapalat" w:hAnsi="GHEA Grapalat" w:cs="GHEA Grapalat"/>
          <w:lang w:val="hy-AM"/>
        </w:rPr>
        <w:t>» բառ</w:t>
      </w:r>
      <w:r>
        <w:rPr>
          <w:rFonts w:ascii="GHEA Grapalat" w:hAnsi="GHEA Grapalat" w:cs="GHEA Grapalat"/>
          <w:lang w:val="hy-AM"/>
        </w:rPr>
        <w:t xml:space="preserve">երը փոխարինել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օրենքով սահմանված դեպքում՝ նաև մինչև 28 տարեկանը լրանալը</w:t>
      </w:r>
      <w:r w:rsidRPr="00FB5998">
        <w:rPr>
          <w:rFonts w:ascii="GHEA Grapalat" w:hAnsi="GHEA Grapalat" w:cs="GHEA Grapalat"/>
          <w:lang w:val="hy-AM"/>
        </w:rPr>
        <w:t>» բառերը,</w:t>
      </w:r>
    </w:p>
    <w:p w:rsidR="00D7433F" w:rsidRDefault="00D7433F" w:rsidP="00B26FE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բ</w:t>
      </w:r>
      <w:r w:rsidRPr="00FB5998">
        <w:rPr>
          <w:rFonts w:ascii="GHEA Grapalat" w:hAnsi="GHEA Grapalat" w:cs="GHEA Grapalat"/>
          <w:lang w:val="hy-AM"/>
        </w:rPr>
        <w:t>.</w:t>
      </w:r>
      <w:r>
        <w:rPr>
          <w:rFonts w:ascii="GHEA Grapalat" w:hAnsi="GHEA Grapalat" w:cs="GHEA Grapalat"/>
          <w:lang w:val="hy-AM"/>
        </w:rPr>
        <w:t xml:space="preserve"> 4-րդ գլխի </w:t>
      </w:r>
      <w:r>
        <w:rPr>
          <w:rFonts w:ascii="GHEA Grapalat" w:hAnsi="GHEA Grapalat" w:cs="GHEA Grapalat"/>
        </w:rPr>
        <w:t>3-րդ</w:t>
      </w:r>
      <w:r>
        <w:rPr>
          <w:rFonts w:ascii="GHEA Grapalat" w:hAnsi="GHEA Grapalat" w:cs="GHEA Grapalat"/>
          <w:lang w:val="hy-AM"/>
        </w:rPr>
        <w:t xml:space="preserve"> կետում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18-27 տարեկանը լրացած, ռիսկի</w:t>
      </w:r>
      <w:r w:rsidRPr="00FB5998">
        <w:rPr>
          <w:rFonts w:ascii="GHEA Grapalat" w:hAnsi="GHEA Grapalat" w:cs="GHEA Grapalat"/>
          <w:lang w:val="hy-AM"/>
        </w:rPr>
        <w:t>» բառ</w:t>
      </w:r>
      <w:r>
        <w:rPr>
          <w:rFonts w:ascii="GHEA Grapalat" w:hAnsi="GHEA Grapalat" w:cs="GHEA Grapalat"/>
          <w:lang w:val="hy-AM"/>
        </w:rPr>
        <w:t>երը փոխարի</w:t>
      </w:r>
      <w:r w:rsidRPr="00C46EE5">
        <w:rPr>
          <w:rFonts w:ascii="GHEA Grapalat" w:hAnsi="GHEA Grapalat" w:cs="GHEA Grapalat"/>
          <w:lang w:val="hy-AM"/>
        </w:rPr>
        <w:t xml:space="preserve">նել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Ռիսկի</w:t>
      </w:r>
      <w:r w:rsidRPr="00FB5998">
        <w:rPr>
          <w:rFonts w:ascii="GHEA Grapalat" w:hAnsi="GHEA Grapalat" w:cs="GHEA Grapalat"/>
          <w:lang w:val="hy-AM"/>
        </w:rPr>
        <w:t>» բառ</w:t>
      </w:r>
      <w:r>
        <w:rPr>
          <w:rFonts w:ascii="GHEA Grapalat" w:hAnsi="GHEA Grapalat" w:cs="GHEA Grapalat"/>
          <w:lang w:val="hy-AM"/>
        </w:rPr>
        <w:t>ով.</w:t>
      </w:r>
    </w:p>
    <w:p w:rsidR="00D7433F" w:rsidRPr="006A76B1" w:rsidRDefault="00D7433F" w:rsidP="001F6A07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3</w:t>
      </w:r>
      <w:r w:rsidRPr="00FB5998">
        <w:rPr>
          <w:rFonts w:ascii="GHEA Grapalat" w:hAnsi="GHEA Grapalat" w:cs="GHEA Grapalat"/>
          <w:lang w:val="hy-AM"/>
        </w:rPr>
        <w:t>)</w:t>
      </w:r>
      <w:r w:rsidRPr="00870B8A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հավելված 3</w:t>
      </w:r>
      <w:r w:rsidRPr="00181FE5">
        <w:rPr>
          <w:rFonts w:ascii="GHEA Grapalat" w:hAnsi="GHEA Grapalat" w:cs="GHEA Grapalat"/>
          <w:lang w:val="hy-AM"/>
        </w:rPr>
        <w:t>-</w:t>
      </w:r>
      <w:r>
        <w:rPr>
          <w:rFonts w:ascii="GHEA Grapalat" w:hAnsi="GHEA Grapalat" w:cs="GHEA Grapalat"/>
          <w:lang w:val="hy-AM"/>
        </w:rPr>
        <w:t xml:space="preserve">ի 1-ին կետում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18-27</w:t>
      </w:r>
      <w:r w:rsidRPr="00FB5998">
        <w:rPr>
          <w:rFonts w:ascii="GHEA Grapalat" w:hAnsi="GHEA Grapalat" w:cs="GHEA Grapalat"/>
          <w:lang w:val="hy-AM"/>
        </w:rPr>
        <w:t xml:space="preserve">» </w:t>
      </w:r>
      <w:r>
        <w:rPr>
          <w:rFonts w:ascii="GHEA Grapalat" w:hAnsi="GHEA Grapalat" w:cs="GHEA Grapalat"/>
          <w:lang w:val="hy-AM"/>
        </w:rPr>
        <w:t xml:space="preserve">թվերից ու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և 27</w:t>
      </w:r>
      <w:r w:rsidRPr="00FB5998">
        <w:rPr>
          <w:rFonts w:ascii="GHEA Grapalat" w:hAnsi="GHEA Grapalat" w:cs="GHEA Grapalat"/>
          <w:lang w:val="hy-AM"/>
        </w:rPr>
        <w:t>» բառ</w:t>
      </w:r>
      <w:r>
        <w:rPr>
          <w:rFonts w:ascii="GHEA Grapalat" w:hAnsi="GHEA Grapalat" w:cs="GHEA Grapalat"/>
          <w:lang w:val="hy-AM"/>
        </w:rPr>
        <w:t>եր</w:t>
      </w:r>
      <w:r w:rsidRPr="00FB5998">
        <w:rPr>
          <w:rFonts w:ascii="GHEA Grapalat" w:hAnsi="GHEA Grapalat" w:cs="GHEA Grapalat"/>
          <w:lang w:val="hy-AM"/>
        </w:rPr>
        <w:t>ից</w:t>
      </w:r>
      <w:r w:rsidRPr="00C46EE5">
        <w:rPr>
          <w:rFonts w:ascii="GHEA Grapalat" w:hAnsi="GHEA Grapalat" w:cs="GHEA Grapalat"/>
          <w:lang w:val="hy-AM"/>
        </w:rPr>
        <w:t xml:space="preserve"> հետո լրացնել </w:t>
      </w:r>
      <w:r w:rsidRPr="00FB5998">
        <w:rPr>
          <w:rFonts w:ascii="GHEA Grapalat" w:hAnsi="GHEA Grapalat" w:cs="GHEA Grapalat"/>
          <w:lang w:val="hy-AM"/>
        </w:rPr>
        <w:t>«</w:t>
      </w:r>
      <w:r w:rsidRPr="00B26FEB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GHEA Grapalat"/>
          <w:lang w:val="hy-AM"/>
        </w:rPr>
        <w:t>35</w:t>
      </w:r>
      <w:r w:rsidRPr="00B26FEB">
        <w:rPr>
          <w:rFonts w:ascii="GHEA Grapalat" w:hAnsi="GHEA Grapalat" w:cs="GHEA Grapalat"/>
          <w:lang w:val="hy-AM"/>
        </w:rPr>
        <w:t>)</w:t>
      </w:r>
      <w:r w:rsidRPr="00FB5998">
        <w:rPr>
          <w:rFonts w:ascii="GHEA Grapalat" w:hAnsi="GHEA Grapalat" w:cs="GHEA Grapalat"/>
          <w:lang w:val="hy-AM"/>
        </w:rPr>
        <w:t xml:space="preserve">» </w:t>
      </w:r>
      <w:r>
        <w:rPr>
          <w:rFonts w:ascii="GHEA Grapalat" w:hAnsi="GHEA Grapalat" w:cs="GHEA Grapalat"/>
          <w:lang w:val="hy-AM"/>
        </w:rPr>
        <w:t xml:space="preserve">թիվը, իսկ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, 27 տարեկանից բարձր տարիք ունեցող՝ ասպիրանտուրան ավարտած և զինվորական ծառայություն չանցած</w:t>
      </w:r>
      <w:r w:rsidRPr="00FB5998">
        <w:rPr>
          <w:rFonts w:ascii="GHEA Grapalat" w:hAnsi="GHEA Grapalat" w:cs="GHEA Grapalat"/>
          <w:lang w:val="hy-AM"/>
        </w:rPr>
        <w:t>» բառ</w:t>
      </w:r>
      <w:r>
        <w:rPr>
          <w:rFonts w:ascii="GHEA Grapalat" w:hAnsi="GHEA Grapalat" w:cs="GHEA Grapalat"/>
          <w:lang w:val="hy-AM"/>
        </w:rPr>
        <w:t xml:space="preserve">երը փոխարինել </w:t>
      </w:r>
      <w:r w:rsidRPr="00FB5998">
        <w:rPr>
          <w:rFonts w:ascii="GHEA Grapalat" w:hAnsi="GHEA Grapalat" w:cs="GHEA Grapalat"/>
          <w:lang w:val="hy-AM"/>
        </w:rPr>
        <w:t>«</w:t>
      </w:r>
      <w:r>
        <w:rPr>
          <w:rFonts w:ascii="GHEA Grapalat" w:hAnsi="GHEA Grapalat" w:cs="GHEA Grapalat"/>
          <w:lang w:val="hy-AM"/>
        </w:rPr>
        <w:t>կամ օրենքով սահմանված դեպքում՝ նաև մինչև 28 տարեկանը լրանալը զորակոչի ենթակա» բառերը:</w:t>
      </w:r>
      <w:bookmarkStart w:id="0" w:name="_GoBack"/>
      <w:bookmarkEnd w:id="0"/>
    </w:p>
    <w:p w:rsidR="00D7433F" w:rsidRPr="00FB5998" w:rsidRDefault="00D7433F" w:rsidP="0033317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eastAsia="CIDFont+F2" w:hAnsi="GHEA Grapalat" w:cs="Times New Roman"/>
          <w:lang w:val="hy-AM"/>
        </w:rPr>
      </w:pPr>
      <w:r w:rsidRPr="00FB5998">
        <w:rPr>
          <w:rFonts w:ascii="GHEA Grapalat" w:hAnsi="GHEA Grapalat" w:cs="GHEA Grapalat"/>
          <w:lang w:val="hy-AM"/>
        </w:rPr>
        <w:t xml:space="preserve">2. Սույն որոշումն ուժի մեջ է </w:t>
      </w:r>
      <w:r w:rsidRPr="006A76B1">
        <w:rPr>
          <w:rFonts w:ascii="GHEA Grapalat" w:hAnsi="GHEA Grapalat" w:cs="GHEA Grapalat"/>
          <w:lang w:val="hy-AM"/>
        </w:rPr>
        <w:t>մտնում պաշտոնական հրապարակմանը հաջորդող օրվանից</w:t>
      </w:r>
      <w:r w:rsidRPr="00FB5998">
        <w:rPr>
          <w:rFonts w:ascii="GHEA Grapalat" w:hAnsi="GHEA Grapalat" w:cs="GHEA Grapalat"/>
          <w:lang w:val="hy-AM"/>
        </w:rPr>
        <w:t>:</w:t>
      </w:r>
    </w:p>
    <w:p w:rsidR="00D7433F" w:rsidRPr="00C46EE5" w:rsidRDefault="00D7433F" w:rsidP="0033317D">
      <w:pPr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</w:p>
    <w:p w:rsidR="00D7433F" w:rsidRPr="00C46EE5" w:rsidRDefault="00D7433F" w:rsidP="0033317D">
      <w:pPr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</w:p>
    <w:p w:rsidR="00D7433F" w:rsidRPr="00C46EE5" w:rsidRDefault="00D7433F" w:rsidP="0033317D">
      <w:pPr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C46EE5">
        <w:rPr>
          <w:rFonts w:ascii="GHEA Grapalat" w:hAnsi="GHEA Grapalat" w:cs="GHEA Grapalat"/>
          <w:lang w:val="hy-AM"/>
        </w:rPr>
        <w:t xml:space="preserve">ՀԱՅԱՍՏԱՆՒ ՀԱՆՐԱՊԵՏՈՒԹՅԱՆ  </w:t>
      </w:r>
    </w:p>
    <w:p w:rsidR="00D7433F" w:rsidRPr="00C46EE5" w:rsidRDefault="00D7433F" w:rsidP="0033317D">
      <w:pPr>
        <w:spacing w:line="360" w:lineRule="auto"/>
        <w:ind w:firstLine="540"/>
        <w:rPr>
          <w:rFonts w:ascii="GHEA Grapalat" w:hAnsi="GHEA Grapalat" w:cs="GHEA Grapalat"/>
        </w:rPr>
      </w:pPr>
      <w:r w:rsidRPr="00050D66">
        <w:rPr>
          <w:rFonts w:ascii="GHEA Grapalat" w:hAnsi="GHEA Grapalat" w:cs="GHEA Grapalat"/>
          <w:lang w:val="hy-AM"/>
        </w:rPr>
        <w:t xml:space="preserve">          </w:t>
      </w:r>
      <w:r w:rsidRPr="00C46EE5">
        <w:rPr>
          <w:rFonts w:ascii="GHEA Grapalat" w:hAnsi="GHEA Grapalat" w:cs="GHEA Grapalat"/>
          <w:lang w:val="hy-AM"/>
        </w:rPr>
        <w:t xml:space="preserve">ՎԱՐՉԱՊԵՏ                                      </w:t>
      </w:r>
      <w:r>
        <w:rPr>
          <w:rFonts w:ascii="GHEA Grapalat" w:hAnsi="GHEA Grapalat" w:cs="GHEA Grapalat"/>
          <w:lang w:val="hy-AM"/>
        </w:rPr>
        <w:t xml:space="preserve">                             </w:t>
      </w:r>
      <w:r>
        <w:rPr>
          <w:rFonts w:ascii="GHEA Grapalat" w:hAnsi="GHEA Grapalat" w:cs="GHEA Grapalat"/>
          <w:lang w:val="hy-AM"/>
        </w:rPr>
        <w:tab/>
      </w:r>
      <w:r w:rsidRPr="00C46EE5">
        <w:rPr>
          <w:rFonts w:ascii="GHEA Grapalat" w:hAnsi="GHEA Grapalat" w:cs="GHEA Grapalat"/>
          <w:lang w:val="hy-AM"/>
        </w:rPr>
        <w:t>Ն</w:t>
      </w:r>
      <w:r w:rsidRPr="00C46EE5">
        <w:rPr>
          <w:rFonts w:ascii="GHEA Grapalat" w:eastAsia="MS Mincho" w:hAnsi="MS Mincho" w:cs="MS Mincho" w:hint="eastAsia"/>
          <w:lang w:val="hy-AM"/>
        </w:rPr>
        <w:t>․</w:t>
      </w:r>
      <w:r w:rsidRPr="00C46EE5">
        <w:rPr>
          <w:rFonts w:ascii="GHEA Grapalat" w:hAnsi="GHEA Grapalat" w:cs="GHEA Grapalat"/>
          <w:lang w:val="hy-AM"/>
        </w:rPr>
        <w:t xml:space="preserve"> ՓԱՇԻՆՅԱՆ</w:t>
      </w:r>
    </w:p>
    <w:sectPr w:rsidR="00D7433F" w:rsidRPr="00C46EE5" w:rsidSect="008900F0">
      <w:pgSz w:w="12240" w:h="15840"/>
      <w:pgMar w:top="1079" w:right="720" w:bottom="1079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C0B"/>
    <w:rsid w:val="000044AA"/>
    <w:rsid w:val="00015053"/>
    <w:rsid w:val="00017A54"/>
    <w:rsid w:val="00031E4D"/>
    <w:rsid w:val="00050D66"/>
    <w:rsid w:val="00053DF6"/>
    <w:rsid w:val="00085709"/>
    <w:rsid w:val="000A1534"/>
    <w:rsid w:val="000B708E"/>
    <w:rsid w:val="000C7ECA"/>
    <w:rsid w:val="000D1FAC"/>
    <w:rsid w:val="000D2945"/>
    <w:rsid w:val="000D41B4"/>
    <w:rsid w:val="000E593F"/>
    <w:rsid w:val="000F2596"/>
    <w:rsid w:val="000F3562"/>
    <w:rsid w:val="001128E4"/>
    <w:rsid w:val="00121434"/>
    <w:rsid w:val="00137EC5"/>
    <w:rsid w:val="00144542"/>
    <w:rsid w:val="00170409"/>
    <w:rsid w:val="00181FE5"/>
    <w:rsid w:val="00191E61"/>
    <w:rsid w:val="001964E7"/>
    <w:rsid w:val="00197DC7"/>
    <w:rsid w:val="001A0197"/>
    <w:rsid w:val="001A7EE2"/>
    <w:rsid w:val="001B0C04"/>
    <w:rsid w:val="001D022B"/>
    <w:rsid w:val="001D397C"/>
    <w:rsid w:val="001F6A07"/>
    <w:rsid w:val="0022287E"/>
    <w:rsid w:val="00231BDE"/>
    <w:rsid w:val="00245126"/>
    <w:rsid w:val="002715F8"/>
    <w:rsid w:val="002761A3"/>
    <w:rsid w:val="00280855"/>
    <w:rsid w:val="002869B3"/>
    <w:rsid w:val="00295768"/>
    <w:rsid w:val="00297698"/>
    <w:rsid w:val="002A6AB9"/>
    <w:rsid w:val="002B33E4"/>
    <w:rsid w:val="002D0C78"/>
    <w:rsid w:val="002F1A97"/>
    <w:rsid w:val="002F63F8"/>
    <w:rsid w:val="003027F6"/>
    <w:rsid w:val="00322D9D"/>
    <w:rsid w:val="0033317D"/>
    <w:rsid w:val="003355AE"/>
    <w:rsid w:val="00364663"/>
    <w:rsid w:val="003660FC"/>
    <w:rsid w:val="00367BF8"/>
    <w:rsid w:val="0037295E"/>
    <w:rsid w:val="003729D5"/>
    <w:rsid w:val="003745BA"/>
    <w:rsid w:val="003776E4"/>
    <w:rsid w:val="00385556"/>
    <w:rsid w:val="00386CCB"/>
    <w:rsid w:val="003B4528"/>
    <w:rsid w:val="003C3953"/>
    <w:rsid w:val="003C6494"/>
    <w:rsid w:val="003D0AF4"/>
    <w:rsid w:val="003F60A6"/>
    <w:rsid w:val="00406AD5"/>
    <w:rsid w:val="00407C06"/>
    <w:rsid w:val="00441DB4"/>
    <w:rsid w:val="0044785A"/>
    <w:rsid w:val="00452917"/>
    <w:rsid w:val="0046394C"/>
    <w:rsid w:val="00483BAE"/>
    <w:rsid w:val="00492876"/>
    <w:rsid w:val="004A1904"/>
    <w:rsid w:val="004A6577"/>
    <w:rsid w:val="004B4088"/>
    <w:rsid w:val="004B66FE"/>
    <w:rsid w:val="004B6BC2"/>
    <w:rsid w:val="004B720B"/>
    <w:rsid w:val="004D0AA1"/>
    <w:rsid w:val="004D721C"/>
    <w:rsid w:val="004E3304"/>
    <w:rsid w:val="005162D9"/>
    <w:rsid w:val="00540F60"/>
    <w:rsid w:val="00541633"/>
    <w:rsid w:val="00542C0B"/>
    <w:rsid w:val="005563E9"/>
    <w:rsid w:val="00574899"/>
    <w:rsid w:val="005834AC"/>
    <w:rsid w:val="00596C19"/>
    <w:rsid w:val="005C3ABF"/>
    <w:rsid w:val="005D0F87"/>
    <w:rsid w:val="005D46F1"/>
    <w:rsid w:val="005E06D1"/>
    <w:rsid w:val="005E2496"/>
    <w:rsid w:val="005F46E6"/>
    <w:rsid w:val="005F5205"/>
    <w:rsid w:val="00604BAC"/>
    <w:rsid w:val="00607654"/>
    <w:rsid w:val="006252E8"/>
    <w:rsid w:val="00633091"/>
    <w:rsid w:val="00634008"/>
    <w:rsid w:val="006442A7"/>
    <w:rsid w:val="00656B28"/>
    <w:rsid w:val="00670F5C"/>
    <w:rsid w:val="00695196"/>
    <w:rsid w:val="006A76B1"/>
    <w:rsid w:val="006C1438"/>
    <w:rsid w:val="006C1725"/>
    <w:rsid w:val="006C1E69"/>
    <w:rsid w:val="006C2741"/>
    <w:rsid w:val="006D7FDF"/>
    <w:rsid w:val="00705480"/>
    <w:rsid w:val="00706241"/>
    <w:rsid w:val="00721CCC"/>
    <w:rsid w:val="0072405E"/>
    <w:rsid w:val="00736CA3"/>
    <w:rsid w:val="00743C9E"/>
    <w:rsid w:val="00745115"/>
    <w:rsid w:val="00747FAF"/>
    <w:rsid w:val="00770C45"/>
    <w:rsid w:val="007907A2"/>
    <w:rsid w:val="007C605A"/>
    <w:rsid w:val="007D3F7C"/>
    <w:rsid w:val="007D5BE0"/>
    <w:rsid w:val="007E3DB7"/>
    <w:rsid w:val="00807866"/>
    <w:rsid w:val="00811D78"/>
    <w:rsid w:val="00827545"/>
    <w:rsid w:val="0083523B"/>
    <w:rsid w:val="00853AB3"/>
    <w:rsid w:val="00865FEE"/>
    <w:rsid w:val="008671D1"/>
    <w:rsid w:val="00870B8A"/>
    <w:rsid w:val="008900F0"/>
    <w:rsid w:val="00890A0D"/>
    <w:rsid w:val="008E3088"/>
    <w:rsid w:val="008F76E9"/>
    <w:rsid w:val="00903316"/>
    <w:rsid w:val="00913A24"/>
    <w:rsid w:val="009201BA"/>
    <w:rsid w:val="0092307A"/>
    <w:rsid w:val="00925CD6"/>
    <w:rsid w:val="0093086C"/>
    <w:rsid w:val="00934D8B"/>
    <w:rsid w:val="00954754"/>
    <w:rsid w:val="00960101"/>
    <w:rsid w:val="009B58F0"/>
    <w:rsid w:val="009C37D9"/>
    <w:rsid w:val="009D6A5F"/>
    <w:rsid w:val="009F2E82"/>
    <w:rsid w:val="00A07DD3"/>
    <w:rsid w:val="00A143C0"/>
    <w:rsid w:val="00A418E6"/>
    <w:rsid w:val="00A561FE"/>
    <w:rsid w:val="00A71623"/>
    <w:rsid w:val="00A75BED"/>
    <w:rsid w:val="00A8356C"/>
    <w:rsid w:val="00A84A89"/>
    <w:rsid w:val="00AC5E55"/>
    <w:rsid w:val="00AD055B"/>
    <w:rsid w:val="00AD5D28"/>
    <w:rsid w:val="00AE46A2"/>
    <w:rsid w:val="00AE5C2F"/>
    <w:rsid w:val="00B002E7"/>
    <w:rsid w:val="00B21567"/>
    <w:rsid w:val="00B26FEB"/>
    <w:rsid w:val="00B602D7"/>
    <w:rsid w:val="00B63689"/>
    <w:rsid w:val="00B73C4D"/>
    <w:rsid w:val="00B74366"/>
    <w:rsid w:val="00B813D1"/>
    <w:rsid w:val="00B94420"/>
    <w:rsid w:val="00BA4418"/>
    <w:rsid w:val="00BB5DE0"/>
    <w:rsid w:val="00BC27FD"/>
    <w:rsid w:val="00BC2910"/>
    <w:rsid w:val="00BD3F25"/>
    <w:rsid w:val="00BD6C49"/>
    <w:rsid w:val="00BE3915"/>
    <w:rsid w:val="00BF0A4C"/>
    <w:rsid w:val="00BF0DBA"/>
    <w:rsid w:val="00BF556C"/>
    <w:rsid w:val="00BF5BA5"/>
    <w:rsid w:val="00BF7E5D"/>
    <w:rsid w:val="00C024C8"/>
    <w:rsid w:val="00C13888"/>
    <w:rsid w:val="00C320AF"/>
    <w:rsid w:val="00C35B82"/>
    <w:rsid w:val="00C36A66"/>
    <w:rsid w:val="00C46EE5"/>
    <w:rsid w:val="00C55EEA"/>
    <w:rsid w:val="00C60C21"/>
    <w:rsid w:val="00C624C1"/>
    <w:rsid w:val="00C76915"/>
    <w:rsid w:val="00CB587B"/>
    <w:rsid w:val="00CC2CC8"/>
    <w:rsid w:val="00CF233D"/>
    <w:rsid w:val="00CF3D74"/>
    <w:rsid w:val="00CF529D"/>
    <w:rsid w:val="00CF6005"/>
    <w:rsid w:val="00D05A5A"/>
    <w:rsid w:val="00D11109"/>
    <w:rsid w:val="00D12343"/>
    <w:rsid w:val="00D17C92"/>
    <w:rsid w:val="00D401AD"/>
    <w:rsid w:val="00D4230A"/>
    <w:rsid w:val="00D45233"/>
    <w:rsid w:val="00D45541"/>
    <w:rsid w:val="00D62C7E"/>
    <w:rsid w:val="00D7433F"/>
    <w:rsid w:val="00D76C03"/>
    <w:rsid w:val="00DB3D52"/>
    <w:rsid w:val="00DB7F16"/>
    <w:rsid w:val="00DD0E4C"/>
    <w:rsid w:val="00DE65DB"/>
    <w:rsid w:val="00DF3077"/>
    <w:rsid w:val="00DF5D17"/>
    <w:rsid w:val="00E0636F"/>
    <w:rsid w:val="00E10568"/>
    <w:rsid w:val="00E22C23"/>
    <w:rsid w:val="00E33CBF"/>
    <w:rsid w:val="00E34B40"/>
    <w:rsid w:val="00E720C9"/>
    <w:rsid w:val="00E7430D"/>
    <w:rsid w:val="00E826F2"/>
    <w:rsid w:val="00E90408"/>
    <w:rsid w:val="00EA6615"/>
    <w:rsid w:val="00EC23EE"/>
    <w:rsid w:val="00EC7D6A"/>
    <w:rsid w:val="00EE6672"/>
    <w:rsid w:val="00F112B7"/>
    <w:rsid w:val="00F114BB"/>
    <w:rsid w:val="00F52EFA"/>
    <w:rsid w:val="00F6117E"/>
    <w:rsid w:val="00F62E35"/>
    <w:rsid w:val="00F64CAD"/>
    <w:rsid w:val="00F747C2"/>
    <w:rsid w:val="00F853BB"/>
    <w:rsid w:val="00FA6291"/>
    <w:rsid w:val="00FB352A"/>
    <w:rsid w:val="00FB5998"/>
    <w:rsid w:val="00FC1D02"/>
    <w:rsid w:val="00FC6C60"/>
    <w:rsid w:val="00FF1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C0B"/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uiPriority w:val="99"/>
    <w:rsid w:val="00542C0B"/>
    <w:pPr>
      <w:ind w:right="150" w:firstLine="450"/>
      <w:jc w:val="center"/>
    </w:pPr>
    <w:rPr>
      <w:rFonts w:ascii="Times New Roman" w:hAnsi="Times New Roman" w:cs="Times New Roman"/>
      <w:b/>
      <w:bCs/>
    </w:rPr>
  </w:style>
  <w:style w:type="paragraph" w:styleId="ListParagraph">
    <w:name w:val="List Paragraph"/>
    <w:basedOn w:val="Normal"/>
    <w:uiPriority w:val="99"/>
    <w:qFormat/>
    <w:rsid w:val="0092307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445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4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323</TotalTime>
  <Pages>4</Pages>
  <Words>789</Words>
  <Characters>4503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</dc:creator>
  <cp:keywords>https://mul2.gov.am/tasks/799362/oneclick/Naxagic.docx?token=757a76885b3d6a3212713bd43beba8c4</cp:keywords>
  <dc:description/>
  <cp:lastModifiedBy>name</cp:lastModifiedBy>
  <cp:revision>19</cp:revision>
  <cp:lastPrinted>2023-05-30T10:03:00Z</cp:lastPrinted>
  <dcterms:created xsi:type="dcterms:W3CDTF">2023-02-22T11:34:00Z</dcterms:created>
  <dcterms:modified xsi:type="dcterms:W3CDTF">2023-05-30T10:09:00Z</dcterms:modified>
</cp:coreProperties>
</file>