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917BEC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917BEC">
        <w:rPr>
          <w:rFonts w:ascii="GHEA Grapalat" w:hAnsi="GHEA Grapalat"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4965D3" w:rsidRPr="004965D3">
        <w:rPr>
          <w:rFonts w:ascii="GHEA Grapalat" w:hAnsi="GHEA Grapalat"/>
          <w:lang w:val="hy-AM"/>
        </w:rPr>
        <w:t>ԼԻԱԶՈՐՎԱԾ ՏՆՏԵՍԱԿԱՆ ՕՊԵՐԱՏՈՐԻ ՇԻՆՈՒԹՅՈՒՆՆԵՐՈՒՄ, ՏԱՐԱԾՔՆԵՐՈՒՄ ԿԱՄ ԲԱՑ ՀՐԱՊԱՐԱԿՆԵՐՈՒՄ ԺԱՄԱՆԱԿԱՎՈՐ ՊԱՀՊԱՆՎՈՂ ԱՊՐԱՆՔՆԵՐԻ ԵՎ ԱՅԼ ԱՊՐԱՆՔՆԵՐԻ ՊԱՀՊԱՆՈՒԹՅԱՆ ԱՌԱՆՁՆԱՀԱՏԿՈՒԹՅՈՒՆՆԵՐԸ ՍԱՀՄԱՆԵԼՈՒ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4965D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16.06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4965D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965D3">
              <w:rPr>
                <w:rFonts w:ascii="GHEA Grapalat" w:hAnsi="GHEA Grapalat" w:cs="Sylfaen"/>
                <w:bCs/>
                <w:lang w:val="hy-AM"/>
              </w:rPr>
              <w:t>04/11312-2023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3E1DBD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առաջարկ</w:t>
            </w:r>
            <w:r w:rsidR="00C810E0">
              <w:rPr>
                <w:rFonts w:ascii="GHEA Grapalat" w:hAnsi="GHEA Grapalat"/>
                <w:color w:val="000000"/>
                <w:lang w:val="hy-AM" w:eastAsia="hy-AM"/>
              </w:rPr>
              <w:t>ություններ չկան</w:t>
            </w:r>
            <w:r w:rsidR="00C810E0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F147F4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Pr="00BF6AD0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4965D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21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06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C810E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4965D3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965D3">
              <w:rPr>
                <w:rFonts w:ascii="GHEA Grapalat" w:hAnsi="GHEA Grapalat" w:cs="Sylfaen"/>
                <w:bCs/>
                <w:lang w:val="hy-AM"/>
              </w:rPr>
              <w:t>01/2-1/12216-2023</w:t>
            </w:r>
          </w:p>
        </w:tc>
      </w:tr>
      <w:tr w:rsidR="00C810E0" w:rsidRPr="00C34A53" w:rsidTr="00AE5437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91282E" w:rsidRDefault="0091282E" w:rsidP="0091282E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810E0" w:rsidRPr="00AE5437" w:rsidRDefault="0091282E" w:rsidP="00AE543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B8359D" w:rsidRPr="00314CDC" w:rsidTr="00C36295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B8359D" w:rsidRPr="00314CDC" w:rsidRDefault="00917BEC" w:rsidP="00C3629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bookmarkStart w:id="0" w:name="_GoBack"/>
            <w:bookmarkEnd w:id="0"/>
            <w:r w:rsidR="00B8359D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B8359D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B8359D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B8359D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B8359D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</w:tcPr>
          <w:p w:rsidR="00B8359D" w:rsidRPr="00314CDC" w:rsidRDefault="00B8359D" w:rsidP="00C3629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18.</w:t>
            </w:r>
            <w:r>
              <w:rPr>
                <w:rFonts w:ascii="GHEA Grapalat" w:hAnsi="GHEA Grapalat" w:cs="Sylfaen"/>
                <w:bCs/>
              </w:rPr>
              <w:t>07</w:t>
            </w:r>
            <w:r>
              <w:rPr>
                <w:rFonts w:ascii="GHEA Grapalat" w:hAnsi="GHEA Grapalat" w:cs="Sylfaen"/>
                <w:bCs/>
                <w:lang w:val="hy-AM"/>
              </w:rPr>
              <w:t>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8359D" w:rsidRPr="008F0C02" w:rsidTr="00C36295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B8359D" w:rsidRPr="008F0C02" w:rsidRDefault="00B8359D" w:rsidP="00C36295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B8359D" w:rsidRPr="008F0C02" w:rsidRDefault="00B8359D" w:rsidP="00C3629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8359D">
              <w:rPr>
                <w:rFonts w:ascii="GHEA Grapalat" w:hAnsi="GHEA Grapalat" w:cs="Sylfaen"/>
                <w:bCs/>
                <w:lang w:val="hy-AM"/>
              </w:rPr>
              <w:t>/27.2/33495-2023</w:t>
            </w:r>
          </w:p>
        </w:tc>
      </w:tr>
      <w:tr w:rsidR="00B8359D" w:rsidRPr="00AE5437" w:rsidTr="00C36295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B8359D" w:rsidRPr="0091282E" w:rsidRDefault="00B8359D" w:rsidP="00C36295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B8359D" w:rsidRPr="00AE5437" w:rsidRDefault="00B8359D" w:rsidP="00C3629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</w:tbl>
    <w:p w:rsidR="00BB4ADB" w:rsidRPr="00AE5437" w:rsidRDefault="00BB4ADB" w:rsidP="008A4DA5">
      <w:pPr>
        <w:rPr>
          <w:rFonts w:ascii="GHEA Grapalat" w:hAnsi="GHEA Grapalat"/>
          <w:lang w:val="hy-AM"/>
        </w:rPr>
      </w:pPr>
    </w:p>
    <w:sectPr w:rsidR="00BB4ADB" w:rsidRPr="00AE5437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1D975267"/>
    <w:multiLevelType w:val="hybridMultilevel"/>
    <w:tmpl w:val="AC28153C"/>
    <w:lvl w:ilvl="0" w:tplc="86025FFC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9"/>
  </w:num>
  <w:num w:numId="5">
    <w:abstractNumId w:val="15"/>
  </w:num>
  <w:num w:numId="6">
    <w:abstractNumId w:val="8"/>
  </w:num>
  <w:num w:numId="7">
    <w:abstractNumId w:val="5"/>
  </w:num>
  <w:num w:numId="8">
    <w:abstractNumId w:val="12"/>
  </w:num>
  <w:num w:numId="9">
    <w:abstractNumId w:val="1"/>
  </w:num>
  <w:num w:numId="10">
    <w:abstractNumId w:val="10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64DE3"/>
    <w:rsid w:val="001B5B31"/>
    <w:rsid w:val="001B7892"/>
    <w:rsid w:val="001C65A5"/>
    <w:rsid w:val="0021233D"/>
    <w:rsid w:val="00226B6B"/>
    <w:rsid w:val="00234EDC"/>
    <w:rsid w:val="002602F0"/>
    <w:rsid w:val="00272861"/>
    <w:rsid w:val="002A554E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965D3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4ED7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23164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A4DA5"/>
    <w:rsid w:val="008B7FBC"/>
    <w:rsid w:val="008C722C"/>
    <w:rsid w:val="008C7C84"/>
    <w:rsid w:val="008D27D7"/>
    <w:rsid w:val="008F0C02"/>
    <w:rsid w:val="009122F3"/>
    <w:rsid w:val="0091282E"/>
    <w:rsid w:val="00916C54"/>
    <w:rsid w:val="00917BEC"/>
    <w:rsid w:val="00942F67"/>
    <w:rsid w:val="0095151D"/>
    <w:rsid w:val="009712BD"/>
    <w:rsid w:val="00972FCE"/>
    <w:rsid w:val="009845CF"/>
    <w:rsid w:val="00986CBE"/>
    <w:rsid w:val="009C4C80"/>
    <w:rsid w:val="009D685B"/>
    <w:rsid w:val="009E3813"/>
    <w:rsid w:val="009F3EC2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437"/>
    <w:rsid w:val="00AE5C6D"/>
    <w:rsid w:val="00AF1CF9"/>
    <w:rsid w:val="00AF5ECD"/>
    <w:rsid w:val="00B20482"/>
    <w:rsid w:val="00B33EE4"/>
    <w:rsid w:val="00B376AA"/>
    <w:rsid w:val="00B57349"/>
    <w:rsid w:val="00B63B57"/>
    <w:rsid w:val="00B8359D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1B89"/>
    <w:rsid w:val="00D22924"/>
    <w:rsid w:val="00D31629"/>
    <w:rsid w:val="00D31BCF"/>
    <w:rsid w:val="00D40108"/>
    <w:rsid w:val="00D61C84"/>
    <w:rsid w:val="00D72CF5"/>
    <w:rsid w:val="00D84B77"/>
    <w:rsid w:val="00DB3E60"/>
    <w:rsid w:val="00DD1D2C"/>
    <w:rsid w:val="00DE29BA"/>
    <w:rsid w:val="00E10148"/>
    <w:rsid w:val="00E13891"/>
    <w:rsid w:val="00E14B39"/>
    <w:rsid w:val="00E3170F"/>
    <w:rsid w:val="00E723AC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B42E1-D3C2-4935-AB69-3C877CBEC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204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https://mul2-taxservice.gov.am/tasks/2393504/oneclick/Ampopatert_LTO_pahpanutyun.docx?token=9638f6496261e1b3da7dcddcb9cd4ac5</cp:keywords>
  <dc:description/>
  <cp:lastModifiedBy>Feliks Melkonyan</cp:lastModifiedBy>
  <cp:revision>71</cp:revision>
  <cp:lastPrinted>2022-08-11T12:10:00Z</cp:lastPrinted>
  <dcterms:created xsi:type="dcterms:W3CDTF">2021-09-14T12:11:00Z</dcterms:created>
  <dcterms:modified xsi:type="dcterms:W3CDTF">2023-07-26T11:59:00Z</dcterms:modified>
</cp:coreProperties>
</file>