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59D" w:rsidRDefault="0090559D" w:rsidP="00652476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en-US"/>
        </w:rPr>
      </w:pPr>
      <w:r>
        <w:rPr>
          <w:rFonts w:ascii="GHEA Grapalat" w:hAnsi="GHEA Grapalat" w:cs="GHEA Grapalat"/>
          <w:sz w:val="24"/>
          <w:szCs w:val="24"/>
          <w:lang w:val="en-US"/>
        </w:rPr>
        <w:t>Նախագիծ</w:t>
      </w:r>
    </w:p>
    <w:p w:rsidR="0090559D" w:rsidRPr="00CA5C2A" w:rsidRDefault="0090559D" w:rsidP="00652476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en-US"/>
        </w:rPr>
      </w:pPr>
    </w:p>
    <w:p w:rsidR="0090559D" w:rsidRPr="00CA5C2A" w:rsidRDefault="0090559D" w:rsidP="0065247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CA5C2A">
        <w:rPr>
          <w:rFonts w:ascii="GHEA Grapalat" w:hAnsi="GHEA Grapalat" w:cs="GHEA Grapalat"/>
          <w:sz w:val="24"/>
          <w:szCs w:val="24"/>
        </w:rPr>
        <w:t>ՀԱՅԱՍՏԱՆԻ</w:t>
      </w:r>
      <w:r w:rsidRPr="00CA5C2A">
        <w:rPr>
          <w:rFonts w:ascii="GHEA Grapalat" w:hAnsi="GHEA Grapalat" w:cs="GHEA Grapalat"/>
          <w:sz w:val="24"/>
          <w:szCs w:val="24"/>
          <w:lang w:val="en-US"/>
        </w:rPr>
        <w:t xml:space="preserve">  </w:t>
      </w:r>
      <w:r w:rsidRPr="00CA5C2A">
        <w:rPr>
          <w:rFonts w:ascii="GHEA Grapalat" w:hAnsi="GHEA Grapalat" w:cs="GHEA Grapalat"/>
          <w:sz w:val="24"/>
          <w:szCs w:val="24"/>
        </w:rPr>
        <w:t>ՀԱՆՐԱՊԵՏՈՒԹՅԱՆ</w:t>
      </w:r>
      <w:r w:rsidRPr="00CA5C2A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CA5C2A">
        <w:rPr>
          <w:rFonts w:ascii="GHEA Grapalat" w:hAnsi="GHEA Grapalat" w:cs="GHEA Grapalat"/>
          <w:sz w:val="24"/>
          <w:szCs w:val="24"/>
        </w:rPr>
        <w:t>ԿԱՌԱՎԱՐՈՒԹՅՈՒՆ</w:t>
      </w:r>
    </w:p>
    <w:p w:rsidR="0090559D" w:rsidRPr="00CA5C2A" w:rsidRDefault="0090559D" w:rsidP="0065247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CA5C2A">
        <w:rPr>
          <w:rFonts w:ascii="GHEA Grapalat" w:hAnsi="GHEA Grapalat" w:cs="GHEA Grapalat"/>
          <w:sz w:val="24"/>
          <w:szCs w:val="24"/>
        </w:rPr>
        <w:t>ՈՐՈՇՈՒՄ</w:t>
      </w:r>
    </w:p>
    <w:p w:rsidR="0090559D" w:rsidRPr="00E94CED" w:rsidRDefault="0090559D" w:rsidP="003F392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en-US"/>
        </w:rPr>
      </w:pPr>
    </w:p>
    <w:p w:rsidR="0090559D" w:rsidRPr="00E94CED" w:rsidRDefault="0090559D" w:rsidP="003F392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en-US"/>
        </w:rPr>
      </w:pPr>
      <w:r>
        <w:rPr>
          <w:rFonts w:ascii="GHEA Grapalat" w:hAnsi="GHEA Grapalat" w:cs="GHEA Grapalat"/>
          <w:sz w:val="24"/>
          <w:szCs w:val="24"/>
          <w:lang w:val="en-US"/>
        </w:rPr>
        <w:t xml:space="preserve"> 202</w:t>
      </w: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E94CED">
        <w:rPr>
          <w:rFonts w:ascii="GHEA Grapalat" w:hAnsi="GHEA Grapalat" w:cs="GHEA Grapalat"/>
          <w:sz w:val="24"/>
          <w:szCs w:val="24"/>
        </w:rPr>
        <w:t>թվականի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n-US"/>
        </w:rPr>
        <w:t xml:space="preserve">               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>N     -</w:t>
      </w:r>
      <w:r>
        <w:rPr>
          <w:rFonts w:ascii="GHEA Grapalat" w:hAnsi="GHEA Grapalat" w:cs="GHEA Grapalat"/>
          <w:sz w:val="24"/>
          <w:szCs w:val="24"/>
          <w:lang w:val="en-US"/>
        </w:rPr>
        <w:t xml:space="preserve"> Ն</w:t>
      </w:r>
    </w:p>
    <w:p w:rsidR="0090559D" w:rsidRDefault="0090559D" w:rsidP="003F3922">
      <w:pPr>
        <w:jc w:val="both"/>
        <w:rPr>
          <w:rFonts w:ascii="GHEA Grapalat" w:hAnsi="GHEA Grapalat" w:cs="GHEA Grapalat"/>
          <w:sz w:val="24"/>
          <w:szCs w:val="24"/>
          <w:lang w:val="en-US"/>
        </w:rPr>
      </w:pPr>
    </w:p>
    <w:p w:rsidR="0090559D" w:rsidRPr="00E94CED" w:rsidRDefault="0090559D" w:rsidP="003F3922">
      <w:pPr>
        <w:jc w:val="both"/>
        <w:rPr>
          <w:rFonts w:ascii="GHEA Grapalat" w:hAnsi="GHEA Grapalat" w:cs="GHEA Grapalat"/>
          <w:sz w:val="24"/>
          <w:szCs w:val="24"/>
          <w:lang w:val="en-US"/>
        </w:rPr>
      </w:pPr>
    </w:p>
    <w:p w:rsidR="0090559D" w:rsidRDefault="0090559D" w:rsidP="00A66272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CA5C2A">
        <w:rPr>
          <w:rFonts w:ascii="GHEA Grapalat" w:hAnsi="GHEA Grapalat" w:cs="GHEA Grapalat"/>
          <w:sz w:val="24"/>
          <w:szCs w:val="24"/>
        </w:rPr>
        <w:t>ՀԱՅԱՍՏԱՆԻ</w:t>
      </w:r>
      <w:r w:rsidRPr="00CA5C2A">
        <w:rPr>
          <w:rFonts w:ascii="GHEA Grapalat" w:hAnsi="GHEA Grapalat" w:cs="GHEA Grapalat"/>
          <w:sz w:val="24"/>
          <w:szCs w:val="24"/>
          <w:lang w:val="en-US"/>
        </w:rPr>
        <w:t xml:space="preserve">  </w:t>
      </w:r>
      <w:r w:rsidRPr="00CA5C2A">
        <w:rPr>
          <w:rFonts w:ascii="GHEA Grapalat" w:hAnsi="GHEA Grapalat" w:cs="GHEA Grapalat"/>
          <w:sz w:val="24"/>
          <w:szCs w:val="24"/>
        </w:rPr>
        <w:t>ՀԱՆՐԱՊԵՏՈՒԹՅԱՆ</w:t>
      </w:r>
      <w:r w:rsidRPr="00CA5C2A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CA5C2A">
        <w:rPr>
          <w:rFonts w:ascii="GHEA Grapalat" w:hAnsi="GHEA Grapalat" w:cs="GHEA Grapalat"/>
          <w:sz w:val="24"/>
          <w:szCs w:val="24"/>
        </w:rPr>
        <w:t>ԿԱՌԱՎԱՐՈՒԹՅ</w:t>
      </w:r>
      <w:r>
        <w:rPr>
          <w:rFonts w:ascii="GHEA Grapalat" w:hAnsi="GHEA Grapalat" w:cs="GHEA Grapalat"/>
          <w:sz w:val="24"/>
          <w:szCs w:val="24"/>
          <w:lang w:val="en-US"/>
        </w:rPr>
        <w:t>ԱՆ 2020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 ԹՎԱԿԱՆԻ </w:t>
      </w:r>
      <w:r>
        <w:rPr>
          <w:rFonts w:ascii="GHEA Grapalat" w:hAnsi="GHEA Grapalat" w:cs="GHEA Grapalat"/>
          <w:sz w:val="24"/>
          <w:szCs w:val="24"/>
          <w:lang w:val="en-US"/>
        </w:rPr>
        <w:t>ՆՈՅ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>ԵՄԲԵՐԻ</w:t>
      </w:r>
      <w:r>
        <w:rPr>
          <w:rFonts w:ascii="GHEA Grapalat" w:hAnsi="GHEA Grapalat" w:cs="GHEA Grapalat"/>
          <w:sz w:val="24"/>
          <w:szCs w:val="24"/>
          <w:lang w:val="en-US"/>
        </w:rPr>
        <w:t xml:space="preserve"> 26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-Ի N </w:t>
      </w:r>
      <w:r>
        <w:rPr>
          <w:rFonts w:ascii="GHEA Grapalat" w:hAnsi="GHEA Grapalat" w:cs="GHEA Grapalat"/>
          <w:sz w:val="24"/>
          <w:szCs w:val="24"/>
          <w:lang w:val="en-US"/>
        </w:rPr>
        <w:t>1857-Ն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 ՈՐՈՇՄԱՆ ՄԵՋ </w:t>
      </w:r>
      <w:r>
        <w:rPr>
          <w:rFonts w:ascii="GHEA Grapalat" w:hAnsi="GHEA Grapalat" w:cs="GHEA Grapalat"/>
          <w:sz w:val="24"/>
          <w:szCs w:val="24"/>
          <w:lang w:val="en-US"/>
        </w:rPr>
        <w:t>ՓՈՓՈԽՈՒԹՅՈՒՆ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 ԿԱՏԱՐԵԼՈՒ </w:t>
      </w:r>
    </w:p>
    <w:p w:rsidR="0090559D" w:rsidRPr="00E94CED" w:rsidRDefault="0090559D" w:rsidP="00A66272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E94CED">
        <w:rPr>
          <w:rFonts w:ascii="GHEA Grapalat" w:hAnsi="GHEA Grapalat" w:cs="GHEA Grapalat"/>
          <w:sz w:val="24"/>
          <w:szCs w:val="24"/>
          <w:lang w:val="en-US"/>
        </w:rPr>
        <w:t>ՄԱՍԻՆ</w:t>
      </w:r>
    </w:p>
    <w:p w:rsidR="0090559D" w:rsidRPr="00E94CED" w:rsidRDefault="0090559D" w:rsidP="003F392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en-US"/>
        </w:rPr>
      </w:pPr>
    </w:p>
    <w:p w:rsidR="0090559D" w:rsidRPr="00E94CED" w:rsidRDefault="0090559D" w:rsidP="003F392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en-US"/>
        </w:rPr>
      </w:pPr>
    </w:p>
    <w:p w:rsidR="0090559D" w:rsidRPr="00652476" w:rsidRDefault="0090559D" w:rsidP="001F560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E94CED">
        <w:rPr>
          <w:rFonts w:ascii="GHEA Grapalat" w:hAnsi="GHEA Grapalat" w:cs="GHEA Grapalat"/>
          <w:sz w:val="24"/>
          <w:szCs w:val="24"/>
          <w:lang w:val="en-US"/>
        </w:rPr>
        <w:t>Ղեկավարվ</w:t>
      </w:r>
      <w:r w:rsidRPr="00E94CED">
        <w:rPr>
          <w:rFonts w:ascii="GHEA Grapalat" w:hAnsi="GHEA Grapalat" w:cs="GHEA Grapalat"/>
          <w:sz w:val="24"/>
          <w:szCs w:val="24"/>
          <w:lang w:val="hy-AM"/>
        </w:rPr>
        <w:t>ելով «</w:t>
      </w:r>
      <w:r>
        <w:rPr>
          <w:rFonts w:ascii="GHEA Grapalat" w:hAnsi="GHEA Grapalat" w:cs="GHEA Grapalat"/>
          <w:sz w:val="24"/>
          <w:szCs w:val="24"/>
          <w:lang w:val="en-US"/>
        </w:rPr>
        <w:t>Նորմատիվ իրավական ակտերի</w:t>
      </w:r>
      <w:r w:rsidRPr="00E94CED">
        <w:rPr>
          <w:rFonts w:ascii="GHEA Grapalat" w:hAnsi="GHEA Grapalat" w:cs="GHEA Grapalat"/>
          <w:sz w:val="24"/>
          <w:szCs w:val="24"/>
          <w:lang w:val="hy-AM"/>
        </w:rPr>
        <w:t xml:space="preserve"> մասին»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E94CED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>
        <w:rPr>
          <w:rFonts w:ascii="GHEA Grapalat" w:hAnsi="GHEA Grapalat" w:cs="GHEA Grapalat"/>
          <w:sz w:val="24"/>
          <w:szCs w:val="24"/>
          <w:lang w:val="en-US"/>
        </w:rPr>
        <w:t xml:space="preserve">33-րդ </w:t>
      </w:r>
      <w:r w:rsidRPr="00E94CED">
        <w:rPr>
          <w:rFonts w:ascii="GHEA Grapalat" w:hAnsi="GHEA Grapalat" w:cs="GHEA Grapalat"/>
          <w:sz w:val="24"/>
          <w:szCs w:val="24"/>
          <w:lang w:val="hy-AM"/>
        </w:rPr>
        <w:t xml:space="preserve">հոդվածի 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1-ին </w:t>
      </w:r>
      <w:r>
        <w:rPr>
          <w:rFonts w:ascii="GHEA Grapalat" w:hAnsi="GHEA Grapalat" w:cs="GHEA Grapalat"/>
          <w:sz w:val="24"/>
          <w:szCs w:val="24"/>
          <w:lang w:val="en-US"/>
        </w:rPr>
        <w:t>մասով՝ Հայաստանի Հանրապետության կառավարությունը որոշում է.</w:t>
      </w:r>
    </w:p>
    <w:p w:rsidR="0090559D" w:rsidRDefault="0090559D" w:rsidP="00325F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1. </w:t>
      </w:r>
      <w:r>
        <w:rPr>
          <w:rFonts w:ascii="GHEA Grapalat" w:hAnsi="GHEA Grapalat" w:cs="GHEA Grapalat"/>
          <w:sz w:val="24"/>
          <w:szCs w:val="24"/>
          <w:lang w:val="en-US"/>
        </w:rPr>
        <w:t xml:space="preserve">Հայաստանի Հանրապետության կառավարության 2020 թվականի նոյեմբերի 26-ի </w:t>
      </w:r>
      <w:r w:rsidRPr="00A54A13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Հայաստանի Հանրապետության պաշտպանության նախարարության համակարգի </w:t>
      </w:r>
      <w:r>
        <w:rPr>
          <w:rFonts w:ascii="GHEA Grapalat" w:hAnsi="GHEA Grapalat" w:cs="GHEA Grapalat"/>
          <w:sz w:val="24"/>
          <w:szCs w:val="24"/>
          <w:lang w:val="en-US"/>
        </w:rPr>
        <w:t>զ</w:t>
      </w:r>
      <w:r w:rsidRPr="00A54A13">
        <w:rPr>
          <w:rFonts w:ascii="GHEA Grapalat" w:hAnsi="GHEA Grapalat" w:cs="GHEA Grapalat"/>
          <w:sz w:val="24"/>
          <w:szCs w:val="24"/>
          <w:lang w:val="en-US"/>
        </w:rPr>
        <w:t>ինվորական ծառայության</w:t>
      </w:r>
      <w:r w:rsidRPr="00A54A13">
        <w:rPr>
          <w:rFonts w:ascii="GHEA Grapalat" w:hAnsi="GHEA Grapalat" w:cs="GHEA Grapalat"/>
          <w:sz w:val="24"/>
          <w:szCs w:val="24"/>
          <w:lang w:val="hy-AM"/>
        </w:rPr>
        <w:t xml:space="preserve"> պաշտոնների</w:t>
      </w:r>
      <w:r>
        <w:rPr>
          <w:rFonts w:ascii="GHEA Grapalat" w:hAnsi="GHEA Grapalat" w:cs="GHEA Grapalat"/>
          <w:sz w:val="24"/>
          <w:szCs w:val="24"/>
          <w:lang w:val="en-US"/>
        </w:rPr>
        <w:t xml:space="preserve"> առանձին խմբերում ընդգրկվող հիմնական</w:t>
      </w:r>
      <w:r w:rsidRPr="00A54A13">
        <w:rPr>
          <w:rFonts w:ascii="GHEA Grapalat" w:hAnsi="GHEA Grapalat" w:cs="GHEA Grapalat"/>
          <w:sz w:val="24"/>
          <w:szCs w:val="24"/>
          <w:lang w:val="hy-AM"/>
        </w:rPr>
        <w:t xml:space="preserve"> պաշտոնների անվանացանկը</w:t>
      </w:r>
      <w:r w:rsidRPr="00A54A13">
        <w:rPr>
          <w:rFonts w:ascii="GHEA Grapalat" w:hAnsi="GHEA Grapalat" w:cs="GHEA Grapalat"/>
          <w:sz w:val="24"/>
          <w:szCs w:val="24"/>
          <w:lang w:val="en-US"/>
        </w:rPr>
        <w:t xml:space="preserve"> սահմանելու մասին</w:t>
      </w:r>
      <w:r w:rsidRPr="00A54A13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94CED">
        <w:rPr>
          <w:rFonts w:ascii="GHEA Grapalat" w:hAnsi="GHEA Grapalat" w:cs="GHEA Grapalat"/>
          <w:sz w:val="24"/>
          <w:szCs w:val="24"/>
          <w:lang w:val="en-US"/>
        </w:rPr>
        <w:t xml:space="preserve">N </w:t>
      </w:r>
      <w:r>
        <w:rPr>
          <w:rFonts w:ascii="GHEA Grapalat" w:hAnsi="GHEA Grapalat" w:cs="GHEA Grapalat"/>
          <w:sz w:val="24"/>
          <w:szCs w:val="24"/>
          <w:lang w:val="en-US"/>
        </w:rPr>
        <w:t>1857-Ն որոշման հավելված</w:t>
      </w:r>
      <w:r>
        <w:rPr>
          <w:rFonts w:ascii="GHEA Grapalat" w:hAnsi="GHEA Grapalat" w:cs="GHEA Grapalat"/>
          <w:sz w:val="24"/>
          <w:szCs w:val="24"/>
          <w:lang w:val="hy-AM"/>
        </w:rPr>
        <w:t>ը շարադրել նոր խմբագրությամբ՝ համաձայն հավելվածի</w:t>
      </w:r>
      <w:r w:rsidRPr="00FA6615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90559D" w:rsidRPr="00325F01" w:rsidRDefault="0090559D" w:rsidP="00325F01">
      <w:pPr>
        <w:spacing w:after="0" w:line="360" w:lineRule="auto"/>
        <w:ind w:firstLine="70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2. </w:t>
      </w:r>
      <w:r w:rsidRPr="00325F01">
        <w:rPr>
          <w:rFonts w:ascii="GHEA Grapalat" w:hAnsi="GHEA Grapalat" w:cs="GHEA Grapalat"/>
          <w:color w:val="000000"/>
          <w:sz w:val="24"/>
          <w:szCs w:val="24"/>
          <w:lang w:val="hy-AM"/>
        </w:rPr>
        <w:t>Սահմանել, որ սույն որոշման 1-ին կետից բխող հաստիքային փոփոխություններն իրականացվելու են Հայաստանի Հանրապետության պաշտպանության նախարարության համակարգի կառուցվածքային փոփոխությունների հետ համատեղ՝ մինչև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202</w:t>
      </w:r>
      <w:r w:rsidRPr="00BF31CB"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 w:rsidRPr="00325F0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փետրվարի 1-ը:</w:t>
      </w:r>
    </w:p>
    <w:p w:rsidR="0090559D" w:rsidRPr="00B2086E" w:rsidRDefault="0090559D" w:rsidP="00B2086E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90559D" w:rsidRPr="00B2086E" w:rsidRDefault="0090559D" w:rsidP="00D72893">
      <w:pPr>
        <w:spacing w:after="0" w:line="360" w:lineRule="auto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90559D" w:rsidRDefault="0090559D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 w:cs="GHEA Grapalat"/>
          <w:color w:val="000000"/>
          <w:sz w:val="21"/>
          <w:szCs w:val="21"/>
          <w:lang w:val="hy-AM"/>
        </w:rPr>
      </w:pPr>
    </w:p>
    <w:p w:rsidR="0090559D" w:rsidRDefault="0090559D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 w:cs="GHEA Grapalat"/>
          <w:color w:val="000000"/>
          <w:sz w:val="21"/>
          <w:szCs w:val="21"/>
          <w:lang w:val="hy-AM"/>
        </w:rPr>
      </w:pPr>
    </w:p>
    <w:p w:rsidR="0090559D" w:rsidRDefault="0090559D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 w:cs="GHEA Grapalat"/>
          <w:color w:val="000000"/>
          <w:sz w:val="21"/>
          <w:szCs w:val="21"/>
          <w:lang w:val="hy-AM"/>
        </w:rPr>
      </w:pPr>
    </w:p>
    <w:p w:rsidR="0090559D" w:rsidRDefault="0090559D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 w:cs="GHEA Grapalat"/>
          <w:color w:val="000000"/>
          <w:sz w:val="21"/>
          <w:szCs w:val="21"/>
          <w:lang w:val="hy-AM"/>
        </w:rPr>
      </w:pPr>
    </w:p>
    <w:p w:rsidR="0090559D" w:rsidRDefault="0090559D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 w:cs="GHEA Grapalat"/>
          <w:color w:val="000000"/>
          <w:sz w:val="21"/>
          <w:szCs w:val="21"/>
          <w:lang w:val="hy-AM"/>
        </w:rPr>
      </w:pPr>
    </w:p>
    <w:p w:rsidR="0090559D" w:rsidRDefault="0090559D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 w:cs="GHEA Grapalat"/>
          <w:color w:val="000000"/>
          <w:sz w:val="21"/>
          <w:szCs w:val="21"/>
          <w:lang w:val="hy-AM"/>
        </w:rPr>
      </w:pPr>
    </w:p>
    <w:p w:rsidR="0090559D" w:rsidRPr="00325F01" w:rsidRDefault="0090559D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 w:cs="GHEA Grapalat"/>
          <w:color w:val="000000"/>
          <w:sz w:val="21"/>
          <w:szCs w:val="21"/>
          <w:lang w:val="hy-AM"/>
        </w:rPr>
      </w:pPr>
    </w:p>
    <w:p w:rsidR="0090559D" w:rsidRPr="00BF31CB" w:rsidRDefault="0090559D" w:rsidP="00325F01">
      <w:pPr>
        <w:spacing w:after="0"/>
        <w:ind w:left="6804"/>
        <w:jc w:val="center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>Հավելված</w:t>
      </w:r>
    </w:p>
    <w:p w:rsidR="0090559D" w:rsidRPr="00BF31CB" w:rsidRDefault="0090559D" w:rsidP="00325F01">
      <w:pPr>
        <w:spacing w:after="0"/>
        <w:ind w:left="6804"/>
        <w:jc w:val="center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ՀՀ կառավարության 2024</w:t>
      </w: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>թ</w:t>
      </w:r>
      <w:r w:rsidRPr="00325F01">
        <w:rPr>
          <w:rFonts w:ascii="GHEA Grapalat" w:hAnsi="GHEA Grapalat" w:cs="GHEA Grapalat"/>
          <w:color w:val="000000"/>
          <w:sz w:val="23"/>
          <w:szCs w:val="23"/>
          <w:lang w:val="hy-AM"/>
        </w:rPr>
        <w:t>.</w:t>
      </w:r>
    </w:p>
    <w:p w:rsidR="0090559D" w:rsidRPr="00BF31CB" w:rsidRDefault="0090559D" w:rsidP="00325F01">
      <w:pPr>
        <w:tabs>
          <w:tab w:val="left" w:pos="990"/>
        </w:tabs>
        <w:spacing w:after="0"/>
        <w:ind w:left="6804"/>
        <w:jc w:val="center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_______</w:t>
      </w: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N </w:t>
      </w:r>
      <w:r w:rsidRPr="00325F01">
        <w:rPr>
          <w:rFonts w:ascii="GHEA Grapalat" w:hAnsi="GHEA Grapalat" w:cs="GHEA Grapalat"/>
          <w:color w:val="000000"/>
          <w:sz w:val="23"/>
          <w:szCs w:val="23"/>
          <w:lang w:val="hy-AM"/>
        </w:rPr>
        <w:t>_____</w:t>
      </w: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>-Ն որոշման</w:t>
      </w:r>
    </w:p>
    <w:p w:rsidR="0090559D" w:rsidRPr="00BF31CB" w:rsidRDefault="0090559D" w:rsidP="00325F01">
      <w:pPr>
        <w:tabs>
          <w:tab w:val="left" w:pos="990"/>
        </w:tabs>
        <w:spacing w:after="0"/>
        <w:ind w:left="6804"/>
        <w:jc w:val="center"/>
        <w:rPr>
          <w:rFonts w:ascii="GHEA Grapalat" w:hAnsi="GHEA Grapalat" w:cs="GHEA Grapalat"/>
          <w:color w:val="000000"/>
          <w:sz w:val="10"/>
          <w:szCs w:val="10"/>
          <w:lang w:val="hy-AM"/>
        </w:rPr>
      </w:pPr>
    </w:p>
    <w:p w:rsidR="0090559D" w:rsidRPr="00BF31CB" w:rsidRDefault="0090559D" w:rsidP="00325F01">
      <w:pPr>
        <w:spacing w:after="0"/>
        <w:ind w:left="6804"/>
        <w:jc w:val="center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325F01">
        <w:rPr>
          <w:rFonts w:ascii="GHEA Grapalat" w:hAnsi="GHEA Grapalat" w:cs="GHEA Grapalat"/>
          <w:color w:val="000000"/>
          <w:sz w:val="23"/>
          <w:szCs w:val="23"/>
          <w:lang w:val="hy-AM"/>
        </w:rPr>
        <w:t>«</w:t>
      </w: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>Հավելված</w:t>
      </w:r>
    </w:p>
    <w:p w:rsidR="0090559D" w:rsidRPr="00BF31CB" w:rsidRDefault="0090559D" w:rsidP="00325F01">
      <w:pPr>
        <w:spacing w:after="0"/>
        <w:jc w:val="right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>ՀՀ կառավարության 2020թ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.</w:t>
      </w: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նոյեմբերի 26-ի </w:t>
      </w:r>
    </w:p>
    <w:p w:rsidR="0090559D" w:rsidRPr="00BF31CB" w:rsidRDefault="0090559D" w:rsidP="00325F01">
      <w:pPr>
        <w:spacing w:after="0"/>
        <w:jc w:val="right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BF31CB">
        <w:rPr>
          <w:rFonts w:ascii="GHEA Grapalat" w:hAnsi="GHEA Grapalat" w:cs="GHEA Grapalat"/>
          <w:color w:val="000000"/>
          <w:sz w:val="23"/>
          <w:szCs w:val="23"/>
          <w:lang w:val="hy-AM"/>
        </w:rPr>
        <w:t>N 1857-Ն որոշման</w:t>
      </w:r>
    </w:p>
    <w:p w:rsidR="0090559D" w:rsidRPr="00BF31CB" w:rsidRDefault="0090559D" w:rsidP="00325F01">
      <w:pPr>
        <w:tabs>
          <w:tab w:val="left" w:pos="990"/>
        </w:tabs>
        <w:spacing w:after="0" w:line="360" w:lineRule="auto"/>
        <w:ind w:left="6804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</w:pPr>
    </w:p>
    <w:p w:rsidR="0090559D" w:rsidRPr="00BF31CB" w:rsidRDefault="0090559D" w:rsidP="00325F01">
      <w:pPr>
        <w:spacing w:after="0" w:line="240" w:lineRule="auto"/>
        <w:jc w:val="center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BF31CB">
        <w:rPr>
          <w:color w:val="000000"/>
          <w:sz w:val="23"/>
          <w:szCs w:val="23"/>
          <w:lang w:val="hy-AM"/>
        </w:rPr>
        <w:t> </w:t>
      </w:r>
    </w:p>
    <w:p w:rsidR="0090559D" w:rsidRPr="00BF31CB" w:rsidRDefault="0090559D" w:rsidP="00325F01">
      <w:pPr>
        <w:spacing w:after="0" w:line="240" w:lineRule="auto"/>
        <w:jc w:val="center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BF31CB"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>ՀԱՅԱՍՏԱՆԻ ՀԱՆՐԱՊԵՏՈՒԹՅԱՆ ՊԱՇՏՊԱՆՈՒԹՅԱՆ ՆԱԽԱՐԱՐՈՒԹՅԱՆ ՀԱՄԱԿԱՐԳԻ ԶԻՆՎՈՐԱԿԱՆ ԾԱՌԱՅՈՒԹՅԱՆ ՊԱՇՏՈՆՆԵՐԻ ԱՌԱՆՁԻՆ ԽՄԲԵՐՈՒՄ ԸՆԴԳՐԿՎՈՂ ՀԻՄՆԱԿԱՆ ՊԱՇՏՈՆՆԵՐԻ ԱՆՎԱՆԱՑԱՆԿ</w:t>
      </w:r>
    </w:p>
    <w:p w:rsidR="0090559D" w:rsidRPr="00BF31CB" w:rsidRDefault="0090559D" w:rsidP="00325F01">
      <w:pPr>
        <w:spacing w:after="0" w:line="240" w:lineRule="auto"/>
        <w:jc w:val="center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BF31CB">
        <w:rPr>
          <w:color w:val="000000"/>
          <w:sz w:val="23"/>
          <w:szCs w:val="23"/>
          <w:lang w:val="hy-AM"/>
        </w:rPr>
        <w:t> </w:t>
      </w:r>
    </w:p>
    <w:tbl>
      <w:tblPr>
        <w:tblW w:w="100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54"/>
        <w:gridCol w:w="451"/>
        <w:gridCol w:w="2787"/>
        <w:gridCol w:w="2838"/>
        <w:gridCol w:w="3560"/>
      </w:tblGrid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Հ/հ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Զինվորական պաշտոնի խումբը՝ ըստ խմբային համարակալման և տեսակի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Զինծառայողների կազմերը՝ ըստ զինվորական կոչումների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Զինվորական ծառայության հիմնական պաշտոններ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3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4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Բարձրագույն սպայական կազմ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Զինված ուժերի գլխավոր շտաբի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Զինված ուժերի գլխավոր շտաբի պետի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 xml:space="preserve"> 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առաջին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ՀՀ պաշտպանության նախարարի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Զինված ուժերի գլխավոր շտաբի գլխավոր վարչության պետ-գլխավոր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 xml:space="preserve"> 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շտաբի պետի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 xml:space="preserve">   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Գ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լխավոր վարչության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Վ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արչության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 xml:space="preserve">Զինված ուժերի գլխավոր շտաբի 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օ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պերատիվ գլխավոր վարչության օպերատիվ վարչության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Խաղաղապահ ուժերի բրիգադի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սպայական կազմի «գնդապետ» 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Վարչության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Բանակային կորպուսի հրամանտարի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Բրիգադի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Գնդի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Ամրացված շրջանի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Ֆակուլտետի պետի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Ամբիոնի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ՀՀ պաշտպանության նախարարի օգնական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սպայական կազմի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«փոխգնդապետ» 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Բրիգադի հրամանատարի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Գնդի հրամանատարի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Բրիգադի օպերատիվ բաժանմունքի պետ-շտաբի պետի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Առանձին գումարտակի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Գումարտակի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սպա իրավաբան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(բանակային կորպուս)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325F0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Առաջատար թերապ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և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սպայական կազմի «մայոր» զինվորական կոչում</w:t>
            </w:r>
          </w:p>
          <w:p w:rsidR="0090559D" w:rsidRPr="00325F01" w:rsidRDefault="0090559D" w:rsidP="008C252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Առանձին գումարտակի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Գումարտակի հրամանատարի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Բանակային կորպուսի առանձին վաշտի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Նվագախմբի պետ-զինվորական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դիրիժոր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Բանակային կորպուսի օպերատիվ հերթապահ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Կրտսեր սպայական կազմի «կապիտան» 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 xml:space="preserve">Առանձին գումարտակի ծառայության պետ 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Վաշտի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Բանակային կորպուսի առանձին վաշտի հրամանատարի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Ռազմաուսումնական հաստատության ուսումնական դասակի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Խմբի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Սպա (զորամասային օղակ)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Կրտսեր սպայական կազմի «ավագ լեյտենանտ»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Վաշտի հրամանատարի տեղակալ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Դասակի հրամանատար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Օդաչու-օպերատոր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Կողային տեխնիկ</w:t>
            </w:r>
          </w:p>
        </w:tc>
      </w:tr>
      <w:tr w:rsidR="0090559D" w:rsidRPr="005C6FFA">
        <w:trPr>
          <w:trHeight w:val="333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9/7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ենթասպայական կազմի «ավագ ենթասպա» 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Գնդի (բրիգադի) սերժանտ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9/6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Գումարտակի (դիվիզիոնի) սերժանտ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Վաշտի սերժանտ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Դասակի հրամանատար (ապահովման ստորաբաժանում)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Ավտոմատ կառավարման համակարգի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կենտրոնի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Գումարտակի հրամանատարի օգնական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9/1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տեսուչ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8/6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ենթասպայական կազմի «ենթասպա» 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Կայանի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8/5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հետախույզ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8/4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Հրաձգարանի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8/3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ԷՀՄ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-ի տեխնիկ-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օպերատոր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8/2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բուժքույր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8/1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Պարեկ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Պայմանագրային զինվորական ծառայության կրտսեր ենթասպայական կազմի «ավագ»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Վաշտի տեխնիկ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Արհեստանոցի պետ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Գործիքավորող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Պայմանագրային զինվորական ծառայության կրտսեր ենթասպայական կազմի «ավագ սերժանտ»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Դասակի հրամանատարի տեղակալ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(դասակի սերժանտ)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Դասակի հրամանատարի տեղակալ (ապահովման ստորաբաժանումներ)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Ջոկի հրամանատար-ավագ օպերատոր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Ջոկի հրամանատար-վարորդ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Սանհրահանգիչ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Պայմանագրային զինվորական ծառայության կրտսեր ենթասպայական կազմի «սերժանտ»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Ջոկի հրամանատար (ջոկի սերժանտ)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Ջոկի հրամանատար (ապահովման ստորաբաժանումներ)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Ավիադիսպեչեր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ԷՀՄ-ի օպերատոր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5/1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Բուժակ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481782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Պայմանագրային զինվորական ծառայության շարքային կազմի</w:t>
            </w:r>
            <w:r w:rsidRPr="00481782">
              <w:rPr>
                <w:rFonts w:ascii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«եֆրեյտոր»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հրաձիգ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վարորդ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Ավագ դիզելավար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4/1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Հաշվարկող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69.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3/6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Պայմանագրային զինվորական ծառայության շարքային կազմի</w:t>
            </w:r>
          </w:p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«շարքային» զինվորական կոչում</w:t>
            </w: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Հրաձիգ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Հեռախոսավար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Բուլդուզերավար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Վարորդ-Ավտոէլեկտրիկ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Վարորդ</w:t>
            </w:r>
          </w:p>
        </w:tc>
      </w:tr>
      <w:tr w:rsidR="0090559D" w:rsidRPr="005C6FF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74.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3/1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</w:rPr>
              <w:t>Ոչ հրամանատարական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559D" w:rsidRPr="00325F01" w:rsidRDefault="0090559D" w:rsidP="008C2527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0559D" w:rsidRPr="00325F01" w:rsidRDefault="0090559D" w:rsidP="008C252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  <w:r w:rsidRPr="00325F01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Ռադիոհեռախոսավար</w:t>
            </w:r>
          </w:p>
        </w:tc>
      </w:tr>
    </w:tbl>
    <w:p w:rsidR="0090559D" w:rsidRPr="00325F01" w:rsidRDefault="0090559D" w:rsidP="00325F01">
      <w:pPr>
        <w:spacing w:after="0" w:line="240" w:lineRule="auto"/>
        <w:ind w:firstLine="375"/>
        <w:jc w:val="right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325F01">
        <w:rPr>
          <w:rFonts w:ascii="GHEA Grapalat" w:hAnsi="GHEA Grapalat" w:cs="GHEA Grapalat"/>
          <w:color w:val="000000"/>
          <w:sz w:val="23"/>
          <w:szCs w:val="23"/>
          <w:lang w:val="hy-AM"/>
        </w:rPr>
        <w:t>»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:</w:t>
      </w:r>
    </w:p>
    <w:p w:rsidR="0090559D" w:rsidRPr="00B2086E" w:rsidRDefault="0090559D" w:rsidP="00D72893">
      <w:pPr>
        <w:spacing w:after="0" w:line="360" w:lineRule="auto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90559D" w:rsidRDefault="0090559D" w:rsidP="00D72893">
      <w:pPr>
        <w:spacing w:after="0" w:line="360" w:lineRule="auto"/>
        <w:jc w:val="center"/>
        <w:rPr>
          <w:rFonts w:ascii="GHEA Grapalat" w:hAnsi="GHEA Grapalat" w:cs="GHEA Grapalat"/>
          <w:sz w:val="23"/>
          <w:szCs w:val="23"/>
          <w:lang w:val="en-US"/>
        </w:rPr>
      </w:pPr>
    </w:p>
    <w:sectPr w:rsidR="0090559D" w:rsidSect="00497593">
      <w:pgSz w:w="11906" w:h="16838"/>
      <w:pgMar w:top="851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F6081"/>
    <w:multiLevelType w:val="hybridMultilevel"/>
    <w:tmpl w:val="304AD24C"/>
    <w:lvl w:ilvl="0" w:tplc="78828D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AA03A4"/>
    <w:multiLevelType w:val="hybridMultilevel"/>
    <w:tmpl w:val="D19A9B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81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250" w:hanging="360"/>
      </w:pPr>
    </w:lvl>
    <w:lvl w:ilvl="4" w:tplc="04090019">
      <w:start w:val="1"/>
      <w:numFmt w:val="lowerLetter"/>
      <w:lvlText w:val="%5."/>
      <w:lvlJc w:val="left"/>
      <w:pPr>
        <w:ind w:left="2970" w:hanging="360"/>
      </w:pPr>
    </w:lvl>
    <w:lvl w:ilvl="5" w:tplc="0409001B">
      <w:start w:val="1"/>
      <w:numFmt w:val="lowerRoman"/>
      <w:lvlText w:val="%6."/>
      <w:lvlJc w:val="right"/>
      <w:pPr>
        <w:ind w:left="3690" w:hanging="180"/>
      </w:pPr>
    </w:lvl>
    <w:lvl w:ilvl="6" w:tplc="0409000F">
      <w:start w:val="1"/>
      <w:numFmt w:val="decimal"/>
      <w:lvlText w:val="%7."/>
      <w:lvlJc w:val="left"/>
      <w:pPr>
        <w:ind w:left="4410" w:hanging="360"/>
      </w:pPr>
    </w:lvl>
    <w:lvl w:ilvl="7" w:tplc="04090019">
      <w:start w:val="1"/>
      <w:numFmt w:val="lowerLetter"/>
      <w:lvlText w:val="%8."/>
      <w:lvlJc w:val="left"/>
      <w:pPr>
        <w:ind w:left="5130" w:hanging="360"/>
      </w:pPr>
    </w:lvl>
    <w:lvl w:ilvl="8" w:tplc="0409001B">
      <w:start w:val="1"/>
      <w:numFmt w:val="lowerRoman"/>
      <w:lvlText w:val="%9."/>
      <w:lvlJc w:val="right"/>
      <w:pPr>
        <w:ind w:left="5850" w:hanging="180"/>
      </w:pPr>
    </w:lvl>
  </w:abstractNum>
  <w:abstractNum w:abstractNumId="2">
    <w:nsid w:val="54BF79E5"/>
    <w:multiLevelType w:val="hybridMultilevel"/>
    <w:tmpl w:val="9828B5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922"/>
    <w:rsid w:val="00005FD2"/>
    <w:rsid w:val="000105C8"/>
    <w:rsid w:val="00020C37"/>
    <w:rsid w:val="00062104"/>
    <w:rsid w:val="00065DCC"/>
    <w:rsid w:val="00067161"/>
    <w:rsid w:val="000674EC"/>
    <w:rsid w:val="0008007F"/>
    <w:rsid w:val="00094152"/>
    <w:rsid w:val="00097215"/>
    <w:rsid w:val="000A40F6"/>
    <w:rsid w:val="000B7E48"/>
    <w:rsid w:val="000C2CE7"/>
    <w:rsid w:val="000D7D00"/>
    <w:rsid w:val="000E3219"/>
    <w:rsid w:val="000E3367"/>
    <w:rsid w:val="000F4E29"/>
    <w:rsid w:val="000F6455"/>
    <w:rsid w:val="001004CF"/>
    <w:rsid w:val="0012089E"/>
    <w:rsid w:val="00121B52"/>
    <w:rsid w:val="00126C45"/>
    <w:rsid w:val="00142FCB"/>
    <w:rsid w:val="00144563"/>
    <w:rsid w:val="001468E8"/>
    <w:rsid w:val="001511B0"/>
    <w:rsid w:val="0018691D"/>
    <w:rsid w:val="00196D0B"/>
    <w:rsid w:val="001B49A9"/>
    <w:rsid w:val="001B721A"/>
    <w:rsid w:val="001C2EA0"/>
    <w:rsid w:val="001D4C1A"/>
    <w:rsid w:val="001E273E"/>
    <w:rsid w:val="001F5602"/>
    <w:rsid w:val="001F656E"/>
    <w:rsid w:val="00203BAE"/>
    <w:rsid w:val="00226E15"/>
    <w:rsid w:val="00231621"/>
    <w:rsid w:val="002358E1"/>
    <w:rsid w:val="00241852"/>
    <w:rsid w:val="00250AD8"/>
    <w:rsid w:val="00255F18"/>
    <w:rsid w:val="00261245"/>
    <w:rsid w:val="00282F3E"/>
    <w:rsid w:val="00284321"/>
    <w:rsid w:val="00286E1E"/>
    <w:rsid w:val="002A4C2E"/>
    <w:rsid w:val="002A6602"/>
    <w:rsid w:val="002B22BD"/>
    <w:rsid w:val="002B2560"/>
    <w:rsid w:val="002B6131"/>
    <w:rsid w:val="002C4F7A"/>
    <w:rsid w:val="002D7FE5"/>
    <w:rsid w:val="002F4000"/>
    <w:rsid w:val="002F6BB6"/>
    <w:rsid w:val="00305526"/>
    <w:rsid w:val="00315E2A"/>
    <w:rsid w:val="00320606"/>
    <w:rsid w:val="00323986"/>
    <w:rsid w:val="00324355"/>
    <w:rsid w:val="00325F01"/>
    <w:rsid w:val="0033146C"/>
    <w:rsid w:val="003533D7"/>
    <w:rsid w:val="00354D93"/>
    <w:rsid w:val="003728F9"/>
    <w:rsid w:val="003762E4"/>
    <w:rsid w:val="003A0046"/>
    <w:rsid w:val="003A269F"/>
    <w:rsid w:val="003A47FC"/>
    <w:rsid w:val="003B542E"/>
    <w:rsid w:val="003D176F"/>
    <w:rsid w:val="003D4FF6"/>
    <w:rsid w:val="003F3922"/>
    <w:rsid w:val="003F4532"/>
    <w:rsid w:val="00400267"/>
    <w:rsid w:val="00406068"/>
    <w:rsid w:val="00410121"/>
    <w:rsid w:val="0041733B"/>
    <w:rsid w:val="00440123"/>
    <w:rsid w:val="0045253A"/>
    <w:rsid w:val="00461D62"/>
    <w:rsid w:val="004627AB"/>
    <w:rsid w:val="00481782"/>
    <w:rsid w:val="004917B1"/>
    <w:rsid w:val="00497593"/>
    <w:rsid w:val="004A20FE"/>
    <w:rsid w:val="004B5310"/>
    <w:rsid w:val="004B71AD"/>
    <w:rsid w:val="004C2046"/>
    <w:rsid w:val="004D3978"/>
    <w:rsid w:val="004E02D2"/>
    <w:rsid w:val="004E10A7"/>
    <w:rsid w:val="004E2AFA"/>
    <w:rsid w:val="004F5DFB"/>
    <w:rsid w:val="005053CA"/>
    <w:rsid w:val="00510820"/>
    <w:rsid w:val="00517176"/>
    <w:rsid w:val="0053183B"/>
    <w:rsid w:val="005420EF"/>
    <w:rsid w:val="00554C8B"/>
    <w:rsid w:val="0057357C"/>
    <w:rsid w:val="005B2F5E"/>
    <w:rsid w:val="005B2F9D"/>
    <w:rsid w:val="005C2DE3"/>
    <w:rsid w:val="005C6FFA"/>
    <w:rsid w:val="005D7A79"/>
    <w:rsid w:val="005E0E4C"/>
    <w:rsid w:val="005E402F"/>
    <w:rsid w:val="005F6D95"/>
    <w:rsid w:val="0060509F"/>
    <w:rsid w:val="006238CB"/>
    <w:rsid w:val="0063183C"/>
    <w:rsid w:val="00633E64"/>
    <w:rsid w:val="00646155"/>
    <w:rsid w:val="00646E15"/>
    <w:rsid w:val="00647631"/>
    <w:rsid w:val="00652476"/>
    <w:rsid w:val="00661939"/>
    <w:rsid w:val="00672710"/>
    <w:rsid w:val="0068382F"/>
    <w:rsid w:val="00685831"/>
    <w:rsid w:val="00685E6A"/>
    <w:rsid w:val="00686167"/>
    <w:rsid w:val="006C6F3B"/>
    <w:rsid w:val="006D192C"/>
    <w:rsid w:val="006D4C0F"/>
    <w:rsid w:val="006E144C"/>
    <w:rsid w:val="006E4AAE"/>
    <w:rsid w:val="006E4D4F"/>
    <w:rsid w:val="006F75E8"/>
    <w:rsid w:val="007009CC"/>
    <w:rsid w:val="00701732"/>
    <w:rsid w:val="007061EF"/>
    <w:rsid w:val="00706813"/>
    <w:rsid w:val="007167E5"/>
    <w:rsid w:val="00722164"/>
    <w:rsid w:val="00723078"/>
    <w:rsid w:val="00752BB2"/>
    <w:rsid w:val="0076324B"/>
    <w:rsid w:val="00764C5D"/>
    <w:rsid w:val="00770CBF"/>
    <w:rsid w:val="00777706"/>
    <w:rsid w:val="00780466"/>
    <w:rsid w:val="0078370F"/>
    <w:rsid w:val="00784EA5"/>
    <w:rsid w:val="007A773C"/>
    <w:rsid w:val="007B12FB"/>
    <w:rsid w:val="007C56EA"/>
    <w:rsid w:val="007D12A5"/>
    <w:rsid w:val="007D2CA3"/>
    <w:rsid w:val="007D6CD7"/>
    <w:rsid w:val="007E411B"/>
    <w:rsid w:val="008041C2"/>
    <w:rsid w:val="00825CE6"/>
    <w:rsid w:val="00851BBB"/>
    <w:rsid w:val="00853846"/>
    <w:rsid w:val="00863205"/>
    <w:rsid w:val="0087045D"/>
    <w:rsid w:val="008735B6"/>
    <w:rsid w:val="00877EEF"/>
    <w:rsid w:val="008A05A9"/>
    <w:rsid w:val="008B4EEC"/>
    <w:rsid w:val="008B7592"/>
    <w:rsid w:val="008C2527"/>
    <w:rsid w:val="008D1364"/>
    <w:rsid w:val="008D2AD6"/>
    <w:rsid w:val="008E39A2"/>
    <w:rsid w:val="008E652B"/>
    <w:rsid w:val="008F18B6"/>
    <w:rsid w:val="008F18CC"/>
    <w:rsid w:val="008F2011"/>
    <w:rsid w:val="0090559D"/>
    <w:rsid w:val="00927EA5"/>
    <w:rsid w:val="00932642"/>
    <w:rsid w:val="009848DD"/>
    <w:rsid w:val="009B116A"/>
    <w:rsid w:val="009B6722"/>
    <w:rsid w:val="009C0E7D"/>
    <w:rsid w:val="009C6F8E"/>
    <w:rsid w:val="009D339F"/>
    <w:rsid w:val="009D7558"/>
    <w:rsid w:val="009F537C"/>
    <w:rsid w:val="009F66FA"/>
    <w:rsid w:val="00A36515"/>
    <w:rsid w:val="00A3688B"/>
    <w:rsid w:val="00A412F8"/>
    <w:rsid w:val="00A473B0"/>
    <w:rsid w:val="00A54A13"/>
    <w:rsid w:val="00A570C7"/>
    <w:rsid w:val="00A66272"/>
    <w:rsid w:val="00A71C05"/>
    <w:rsid w:val="00A72B7E"/>
    <w:rsid w:val="00A76C4D"/>
    <w:rsid w:val="00A957B1"/>
    <w:rsid w:val="00A96008"/>
    <w:rsid w:val="00AA146D"/>
    <w:rsid w:val="00AA6E12"/>
    <w:rsid w:val="00AA6E93"/>
    <w:rsid w:val="00AA765B"/>
    <w:rsid w:val="00AD01DB"/>
    <w:rsid w:val="00AD29CB"/>
    <w:rsid w:val="00AE6044"/>
    <w:rsid w:val="00AF3CF8"/>
    <w:rsid w:val="00AF6AD0"/>
    <w:rsid w:val="00B071C3"/>
    <w:rsid w:val="00B07369"/>
    <w:rsid w:val="00B1696B"/>
    <w:rsid w:val="00B2086E"/>
    <w:rsid w:val="00B34343"/>
    <w:rsid w:val="00B4191F"/>
    <w:rsid w:val="00B42A8B"/>
    <w:rsid w:val="00B4376E"/>
    <w:rsid w:val="00B55A35"/>
    <w:rsid w:val="00B744AA"/>
    <w:rsid w:val="00B965EC"/>
    <w:rsid w:val="00BB7AAA"/>
    <w:rsid w:val="00BD7C4D"/>
    <w:rsid w:val="00BE0CA8"/>
    <w:rsid w:val="00BF31CB"/>
    <w:rsid w:val="00BF41A0"/>
    <w:rsid w:val="00C1709B"/>
    <w:rsid w:val="00C2032D"/>
    <w:rsid w:val="00C2355C"/>
    <w:rsid w:val="00C616CB"/>
    <w:rsid w:val="00C64F59"/>
    <w:rsid w:val="00C91F6A"/>
    <w:rsid w:val="00C944F8"/>
    <w:rsid w:val="00C950B2"/>
    <w:rsid w:val="00CA5C2A"/>
    <w:rsid w:val="00CB14EA"/>
    <w:rsid w:val="00CB5241"/>
    <w:rsid w:val="00CC0635"/>
    <w:rsid w:val="00CC0D0F"/>
    <w:rsid w:val="00CC4702"/>
    <w:rsid w:val="00CD32C2"/>
    <w:rsid w:val="00CD4C6D"/>
    <w:rsid w:val="00CD4FAF"/>
    <w:rsid w:val="00CD7804"/>
    <w:rsid w:val="00CE79DF"/>
    <w:rsid w:val="00CE7E35"/>
    <w:rsid w:val="00D1581C"/>
    <w:rsid w:val="00D24B75"/>
    <w:rsid w:val="00D2541E"/>
    <w:rsid w:val="00D267C2"/>
    <w:rsid w:val="00D41872"/>
    <w:rsid w:val="00D43035"/>
    <w:rsid w:val="00D459A1"/>
    <w:rsid w:val="00D64367"/>
    <w:rsid w:val="00D65225"/>
    <w:rsid w:val="00D72893"/>
    <w:rsid w:val="00D74352"/>
    <w:rsid w:val="00D82CF3"/>
    <w:rsid w:val="00DA1D1C"/>
    <w:rsid w:val="00DA5686"/>
    <w:rsid w:val="00DA7B47"/>
    <w:rsid w:val="00DB45F9"/>
    <w:rsid w:val="00DB7361"/>
    <w:rsid w:val="00DD2665"/>
    <w:rsid w:val="00DE1F6F"/>
    <w:rsid w:val="00DE52AC"/>
    <w:rsid w:val="00E039CC"/>
    <w:rsid w:val="00E213C9"/>
    <w:rsid w:val="00E24681"/>
    <w:rsid w:val="00E24CA8"/>
    <w:rsid w:val="00E27679"/>
    <w:rsid w:val="00E540D6"/>
    <w:rsid w:val="00E556D0"/>
    <w:rsid w:val="00E601DC"/>
    <w:rsid w:val="00E60EDE"/>
    <w:rsid w:val="00E6208A"/>
    <w:rsid w:val="00E82933"/>
    <w:rsid w:val="00E854D3"/>
    <w:rsid w:val="00E85F9C"/>
    <w:rsid w:val="00E924B2"/>
    <w:rsid w:val="00E93DB0"/>
    <w:rsid w:val="00E94CED"/>
    <w:rsid w:val="00EA38FD"/>
    <w:rsid w:val="00EA4DA2"/>
    <w:rsid w:val="00EA78FE"/>
    <w:rsid w:val="00EC1D69"/>
    <w:rsid w:val="00ED00B7"/>
    <w:rsid w:val="00ED4916"/>
    <w:rsid w:val="00ED601D"/>
    <w:rsid w:val="00ED6208"/>
    <w:rsid w:val="00ED7532"/>
    <w:rsid w:val="00EF7D12"/>
    <w:rsid w:val="00F103C5"/>
    <w:rsid w:val="00F23697"/>
    <w:rsid w:val="00F27610"/>
    <w:rsid w:val="00F37477"/>
    <w:rsid w:val="00F93592"/>
    <w:rsid w:val="00F95606"/>
    <w:rsid w:val="00F96CAE"/>
    <w:rsid w:val="00FA340A"/>
    <w:rsid w:val="00FA6615"/>
    <w:rsid w:val="00FC2697"/>
    <w:rsid w:val="00FC4ACE"/>
    <w:rsid w:val="00FD203A"/>
    <w:rsid w:val="00FE4359"/>
    <w:rsid w:val="00FF13D1"/>
    <w:rsid w:val="00FF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BB6"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B4EE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6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4367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1B49A9"/>
    <w:rPr>
      <w:rFonts w:cs="Calibri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1B49A9"/>
    <w:rPr>
      <w:sz w:val="22"/>
      <w:szCs w:val="22"/>
      <w:lang w:val="ru-RU" w:eastAsia="ru-RU"/>
    </w:rPr>
  </w:style>
  <w:style w:type="paragraph" w:styleId="ListParagraph">
    <w:name w:val="List Paragraph"/>
    <w:basedOn w:val="Normal"/>
    <w:uiPriority w:val="99"/>
    <w:qFormat/>
    <w:rsid w:val="001004C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99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856</TotalTime>
  <Pages>4</Pages>
  <Words>894</Words>
  <Characters>5098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Petrosyan</dc:creator>
  <cp:keywords>https://mul-mil.gov.am/tasks/167382/oneclick/cff2bafebc31e3d177b47db2cc7c6aa2767acbc0a347f1d7e04fceff3caee182.docx?token=9c1d437f2584f9b77b4faa973482fb57</cp:keywords>
  <dc:description/>
  <cp:lastModifiedBy>name</cp:lastModifiedBy>
  <cp:revision>228</cp:revision>
  <cp:lastPrinted>2020-07-22T17:23:00Z</cp:lastPrinted>
  <dcterms:created xsi:type="dcterms:W3CDTF">2018-06-04T14:42:00Z</dcterms:created>
  <dcterms:modified xsi:type="dcterms:W3CDTF">2005-08-03T18:49:00Z</dcterms:modified>
</cp:coreProperties>
</file>