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C3287A">
        <w:rPr>
          <w:rFonts w:ascii="GHEA Grapalat" w:hAnsi="GHEA Grapalat"/>
          <w:b/>
        </w:rPr>
        <w:t>ԱՄՓՈՓԱԹԵՐԹ</w:t>
      </w:r>
    </w:p>
    <w:p w:rsidR="000E0DAD" w:rsidRDefault="000E5587" w:rsidP="00987B43">
      <w:pPr>
        <w:spacing w:after="200" w:line="276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</w:rPr>
        <w:t>«ՍԵՐԲԻԱՅԻ ՀԱՆՐԱՊԵՏՈՒԹՅԱՆ ՔԱՂԱՔԱՑԻՆԵՐԻ ՀԱՄԱՐ ԱՌԱՆՑ ՄՈՒՏՔԻ ՎԻԶԱՅԻ ԱՅՑԵԼՈՒԹՅՈՒՆՆԵՐԻ ՌԵԺԻՄ ՍԱՀՄԱՆԵԼՈՒ ՄԱՍԻՆ» ՀԱՅԱՍՏԱՆԻ ՀԱՆՐԱՊԵՏՈՒԹՅԱՆ ԿԱՌԱՎԱՐՈՒԹՅԱՆ ՈՐՈՇՄԱՆ ՆԱԽԱԳԾԻ ՎԵՐԱԲԵՐՅԱԼ</w:t>
      </w:r>
      <w:r w:rsidR="00987B43">
        <w:rPr>
          <w:rFonts w:ascii="GHEA Grapalat" w:hAnsi="GHEA Grapalat"/>
          <w:b/>
        </w:rPr>
        <w:t xml:space="preserve"> ՇԱՀԱԳՐԳԻՌ </w:t>
      </w:r>
      <w:r w:rsidR="0041285C" w:rsidRPr="00C3287A">
        <w:rPr>
          <w:rFonts w:ascii="GHEA Grapalat" w:hAnsi="GHEA Grapalat" w:cs="Sylfaen"/>
          <w:b/>
        </w:rPr>
        <w:t>ՄԱՐՄԻՆՆԵՐԻ</w:t>
      </w:r>
      <w:r w:rsidR="000E0DAD" w:rsidRPr="00C3287A">
        <w:rPr>
          <w:rFonts w:ascii="GHEA Grapalat" w:hAnsi="GHEA Grapalat" w:cs="Sylfaen"/>
          <w:b/>
          <w:lang w:val="hy-AM"/>
        </w:rPr>
        <w:t xml:space="preserve"> ԴԻՏՈՂՈՒԹ</w:t>
      </w:r>
      <w:r w:rsidR="0041285C" w:rsidRPr="00C3287A">
        <w:rPr>
          <w:rFonts w:ascii="GHEA Grapalat" w:hAnsi="GHEA Grapalat" w:cs="Sylfaen"/>
          <w:b/>
          <w:lang w:val="hy-AM"/>
        </w:rPr>
        <w:t>ՅՈՒՆՆԵՐԻ ԵՎ ԱՌԱՋԱՐԿՈՒԹՅՈՒՆՆՆԵՐԻ</w:t>
      </w:r>
    </w:p>
    <w:p w:rsidR="00C3287A" w:rsidRDefault="00C3287A" w:rsidP="00B53C1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287A" w:rsidRPr="00C3287A" w:rsidRDefault="00CC10ED" w:rsidP="00C3287A">
      <w:pPr>
        <w:pStyle w:val="mechtex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5047AA">
        <w:rPr>
          <w:rFonts w:ascii="GHEA Grapalat" w:hAnsi="GHEA Grapalat" w:cs="Sylfaen"/>
          <w:b/>
          <w:sz w:val="24"/>
          <w:szCs w:val="24"/>
        </w:rPr>
        <w:t>13</w:t>
      </w:r>
      <w:r w:rsidR="00C3287A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5047AA">
        <w:rPr>
          <w:rFonts w:ascii="GHEA Grapalat" w:hAnsi="GHEA Grapalat" w:cs="Sylfaen"/>
          <w:b/>
          <w:sz w:val="24"/>
          <w:szCs w:val="24"/>
        </w:rPr>
        <w:t>01</w:t>
      </w:r>
      <w:r w:rsidR="00C3287A">
        <w:rPr>
          <w:rFonts w:ascii="GHEA Grapalat" w:hAnsi="GHEA Grapalat" w:cs="Sylfaen"/>
          <w:b/>
          <w:sz w:val="24"/>
          <w:szCs w:val="24"/>
          <w:lang w:val="hy-AM"/>
        </w:rPr>
        <w:t>.20</w:t>
      </w:r>
      <w:r w:rsidR="005047AA">
        <w:rPr>
          <w:rFonts w:ascii="GHEA Grapalat" w:hAnsi="GHEA Grapalat" w:cs="Sylfaen"/>
          <w:b/>
          <w:sz w:val="24"/>
          <w:szCs w:val="24"/>
        </w:rPr>
        <w:t>20</w:t>
      </w:r>
      <w:bookmarkStart w:id="0" w:name="_GoBack"/>
      <w:bookmarkEnd w:id="0"/>
      <w:r w:rsidR="00C3287A">
        <w:rPr>
          <w:rFonts w:ascii="GHEA Grapalat" w:hAnsi="GHEA Grapalat" w:cs="Sylfaen"/>
          <w:b/>
          <w:sz w:val="24"/>
          <w:szCs w:val="24"/>
          <w:lang w:val="hy-AM"/>
        </w:rPr>
        <w:t>թ.</w:t>
      </w:r>
    </w:p>
    <w:p w:rsidR="00760B07" w:rsidRPr="00C3287A" w:rsidRDefault="00073E13" w:rsidP="00073E13">
      <w:pPr>
        <w:spacing w:line="276" w:lineRule="auto"/>
        <w:rPr>
          <w:rFonts w:ascii="GHEA Grapalat" w:hAnsi="GHEA Grapalat" w:cs="Sylfaen"/>
          <w:lang w:val="hy-AM"/>
        </w:rPr>
      </w:pPr>
      <w:r w:rsidRPr="00073E13">
        <w:rPr>
          <w:rFonts w:ascii="GHEA Grapalat" w:hAnsi="GHEA Grapalat" w:cs="Sylfaen"/>
          <w:lang w:val="hy-AM"/>
        </w:rPr>
        <w:t>ՀՀ ԱԳՆ</w:t>
      </w: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142"/>
        <w:gridCol w:w="5670"/>
        <w:gridCol w:w="2115"/>
        <w:gridCol w:w="2650"/>
      </w:tblGrid>
      <w:tr w:rsidR="00760B07" w:rsidRPr="00C3287A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B53C1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>հ/հ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B53C15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հեղինակը</w:t>
            </w:r>
            <w:proofErr w:type="spellEnd"/>
            <w:r w:rsidRPr="00C3287A">
              <w:rPr>
                <w:rFonts w:ascii="GHEA Grapalat" w:hAnsi="GHEA Grapalat"/>
              </w:rPr>
              <w:t>¸</w:t>
            </w:r>
          </w:p>
          <w:p w:rsidR="00760B07" w:rsidRPr="00C3287A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ամսաթիվը</w:t>
            </w:r>
            <w:proofErr w:type="spellEnd"/>
            <w:r w:rsidRPr="00C3287A">
              <w:rPr>
                <w:rFonts w:ascii="GHEA Grapalat" w:hAnsi="GHEA Grapalat"/>
              </w:rPr>
              <w:t xml:space="preserve">,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համարը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3287A" w:rsidRDefault="00760B07" w:rsidP="00B53C15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բովանդակությունը</w:t>
            </w:r>
            <w:proofErr w:type="spellEnd"/>
          </w:p>
          <w:p w:rsidR="00760B07" w:rsidRPr="00C3287A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B53C15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B53C1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</w:rPr>
              <w:t>Կատարված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</w:rPr>
              <w:t>փոփոխությունը</w:t>
            </w:r>
            <w:proofErr w:type="spellEnd"/>
          </w:p>
        </w:tc>
      </w:tr>
      <w:tr w:rsidR="00760B07" w:rsidRPr="00C3287A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5.</w:t>
            </w:r>
          </w:p>
        </w:tc>
      </w:tr>
      <w:tr w:rsidR="00BF6CE9" w:rsidRPr="00C3287A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C3287A" w:rsidRDefault="00BF6CE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C3287A" w:rsidRDefault="00BF6CE9" w:rsidP="00FA7D21">
            <w:pPr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  <w:lang w:val="fr-FR"/>
              </w:rPr>
              <w:t>ՀՀ</w:t>
            </w:r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BF6CE9" w:rsidRPr="00C3287A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BF6CE9" w:rsidRPr="00C3287A" w:rsidRDefault="000A5924" w:rsidP="00746FC4">
                  <w:pPr>
                    <w:rPr>
                      <w:rFonts w:ascii="GHEA Grapalat" w:hAnsi="GHEA Grapalat"/>
                      <w:lang w:val="fr-FR"/>
                    </w:rPr>
                  </w:pPr>
                  <w:r w:rsidRPr="000A5924">
                    <w:rPr>
                      <w:rFonts w:ascii="GHEA Grapalat" w:hAnsi="GHEA Grapalat"/>
                      <w:lang w:val="fr-FR"/>
                    </w:rPr>
                    <w:t>04/5-2/20464-2019</w:t>
                  </w:r>
                </w:p>
              </w:tc>
            </w:tr>
            <w:tr w:rsidR="00BF6CE9" w:rsidRPr="00C3287A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BF6CE9" w:rsidRPr="00C3287A" w:rsidRDefault="000A5924" w:rsidP="002E15C0">
                  <w:pPr>
                    <w:rPr>
                      <w:rFonts w:ascii="GHEA Grapalat" w:hAnsi="GHEA Grapalat"/>
                    </w:rPr>
                  </w:pPr>
                  <w:r>
                    <w:rPr>
                      <w:rFonts w:ascii="GHEA Grapalat" w:hAnsi="GHEA Grapalat"/>
                    </w:rPr>
                    <w:t>10</w:t>
                  </w:r>
                  <w:r w:rsidR="00BF6CE9" w:rsidRPr="00C3287A">
                    <w:rPr>
                      <w:rFonts w:ascii="GHEA Grapalat" w:hAnsi="GHEA Grapalat"/>
                    </w:rPr>
                    <w:t>.1</w:t>
                  </w:r>
                  <w:r w:rsidR="002E15C0" w:rsidRPr="00C3287A">
                    <w:rPr>
                      <w:rFonts w:ascii="GHEA Grapalat" w:hAnsi="GHEA Grapalat"/>
                    </w:rPr>
                    <w:t>2.2019</w:t>
                  </w:r>
                  <w:r w:rsidR="00BF6CE9" w:rsidRPr="00C3287A">
                    <w:rPr>
                      <w:rFonts w:ascii="GHEA Grapalat" w:hAnsi="GHEA Grapalat"/>
                      <w:lang w:val="fr-FR"/>
                    </w:rPr>
                    <w:t>թ</w:t>
                  </w:r>
                  <w:r w:rsidR="002E15C0" w:rsidRPr="00C3287A">
                    <w:rPr>
                      <w:rFonts w:ascii="GHEA Grapalat" w:hAnsi="GHEA Grapalat"/>
                      <w:lang w:val="fr-FR"/>
                    </w:rPr>
                    <w:t>.</w:t>
                  </w:r>
                </w:p>
              </w:tc>
              <w:tc>
                <w:tcPr>
                  <w:tcW w:w="845" w:type="dxa"/>
                  <w:vAlign w:val="center"/>
                </w:tcPr>
                <w:p w:rsidR="00BF6CE9" w:rsidRPr="00C3287A" w:rsidRDefault="00BF6CE9" w:rsidP="00746FC4">
                  <w:pPr>
                    <w:rPr>
                      <w:rFonts w:ascii="GHEA Grapalat" w:hAnsi="GHEA Grapalat" w:cs="Sylfaen"/>
                      <w:bCs/>
                    </w:rPr>
                  </w:pPr>
                </w:p>
              </w:tc>
            </w:tr>
          </w:tbl>
          <w:p w:rsidR="00BF6CE9" w:rsidRPr="00C3287A" w:rsidRDefault="00BF6CE9" w:rsidP="00716610">
            <w:pPr>
              <w:rPr>
                <w:rFonts w:ascii="GHEA Grapalat" w:hAnsi="GHEA Grapalat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E9" w:rsidRPr="00C3287A" w:rsidRDefault="00CC10ED" w:rsidP="00CC10ED">
            <w:pPr>
              <w:spacing w:line="360" w:lineRule="auto"/>
              <w:jc w:val="both"/>
              <w:rPr>
                <w:rFonts w:ascii="GHEA Grapalat" w:hAnsi="GHEA Grapalat" w:cs="Times Armenian"/>
                <w:lang w:val="af-ZA"/>
              </w:rPr>
            </w:pPr>
            <w:r w:rsidRPr="00CC10ED">
              <w:rPr>
                <w:rFonts w:ascii="GHEA Grapalat" w:hAnsi="GHEA Grapalat" w:cs="Times Armenian"/>
                <w:lang w:val="af-ZA"/>
              </w:rPr>
              <w:t>Հաշվի առնելով այն հանգամանքը, որ «Պետական տուր</w:t>
            </w:r>
            <w:r>
              <w:rPr>
                <w:rFonts w:ascii="GHEA Grapalat" w:hAnsi="GHEA Grapalat" w:cs="Times Armenian"/>
                <w:lang w:val="af-ZA"/>
              </w:rPr>
              <w:t>քի մասին» ՀՀ օրենքի 15-րդ հոդ</w:t>
            </w:r>
            <w:r w:rsidRPr="00CC10ED">
              <w:rPr>
                <w:rFonts w:ascii="GHEA Grapalat" w:hAnsi="GHEA Grapalat" w:cs="Times Armenian"/>
                <w:lang w:val="af-ZA"/>
              </w:rPr>
              <w:t>վածով Հայաստանի Հանրապետություն մուտքի արտոնագրերի ձևակերպման համար սահ</w:t>
            </w:r>
            <w:r>
              <w:rPr>
                <w:rFonts w:ascii="GHEA Grapalat" w:hAnsi="GHEA Grapalat" w:cs="Times Armenian"/>
                <w:lang w:val="af-ZA"/>
              </w:rPr>
              <w:t>մանված է պետա</w:t>
            </w:r>
            <w:r w:rsidRPr="00CC10ED">
              <w:rPr>
                <w:rFonts w:ascii="GHEA Grapalat" w:hAnsi="GHEA Grapalat" w:cs="Times Armenian"/>
                <w:lang w:val="af-ZA"/>
              </w:rPr>
              <w:t>կան տուրք՝</w:t>
            </w:r>
            <w:r>
              <w:rPr>
                <w:rFonts w:ascii="GHEA Grapalat" w:hAnsi="GHEA Grapalat" w:cs="Times Armenian"/>
                <w:lang w:val="af-ZA"/>
              </w:rPr>
              <w:t xml:space="preserve"> Սերբիայի Հանրապետության սովորա</w:t>
            </w:r>
            <w:r w:rsidRPr="00CC10ED">
              <w:rPr>
                <w:rFonts w:ascii="GHEA Grapalat" w:hAnsi="GHEA Grapalat" w:cs="Times Armenian"/>
                <w:lang w:val="af-ZA"/>
              </w:rPr>
              <w:t xml:space="preserve">կան անձնագրեր ունեցող անձանց համար մուտքի արտոնագրի պահանջի վերացումը կարող է հանգեցնել պետական տուրքի գծով ՀՀ </w:t>
            </w:r>
            <w:r>
              <w:rPr>
                <w:rFonts w:ascii="GHEA Grapalat" w:hAnsi="GHEA Grapalat" w:cs="Times Armenian"/>
                <w:lang w:val="af-ZA"/>
              </w:rPr>
              <w:t>պետական բյուջեի եկամուտների նվազեց</w:t>
            </w:r>
            <w:r w:rsidRPr="00CC10ED">
              <w:rPr>
                <w:rFonts w:ascii="GHEA Grapalat" w:hAnsi="GHEA Grapalat" w:cs="Times Armenian"/>
                <w:lang w:val="af-ZA"/>
              </w:rPr>
              <w:t>ման: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C10ED" w:rsidP="00CC10ED">
            <w:pPr>
              <w:spacing w:line="276" w:lineRule="auto"/>
              <w:rPr>
                <w:rFonts w:ascii="GHEA Grapalat" w:hAnsi="GHEA Grapalat"/>
                <w:lang w:val="af-ZA"/>
              </w:rPr>
            </w:pPr>
            <w:r w:rsidRPr="00CC10ED">
              <w:rPr>
                <w:rFonts w:ascii="GHEA Grapalat" w:hAnsi="GHEA Grapalat"/>
                <w:lang w:val="af-ZA"/>
              </w:rPr>
              <w:t>Ընդունվել է ի գիտություն:</w:t>
            </w: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C211FE" w:rsidRPr="00C3287A" w:rsidRDefault="00C211FE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E9" w:rsidRPr="00C3287A" w:rsidRDefault="00BF6CE9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1B22F5" w:rsidRPr="001B22F5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F5" w:rsidRPr="00C3287A" w:rsidRDefault="000A5924" w:rsidP="001B22F5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 w:rsidR="001B22F5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F5" w:rsidRDefault="000A5924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միգրացիոն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ծառայություն</w:t>
            </w:r>
            <w:proofErr w:type="spellEnd"/>
          </w:p>
          <w:p w:rsidR="000A5924" w:rsidRDefault="00CC10ED" w:rsidP="00FA7D21">
            <w:pPr>
              <w:rPr>
                <w:rFonts w:ascii="GHEA Grapalat" w:hAnsi="GHEA Grapalat"/>
              </w:rPr>
            </w:pPr>
            <w:r w:rsidRPr="00CC10ED">
              <w:rPr>
                <w:rFonts w:ascii="GHEA Grapalat" w:hAnsi="GHEA Grapalat"/>
              </w:rPr>
              <w:t>01/06/5601-19</w:t>
            </w:r>
          </w:p>
          <w:p w:rsidR="00CC10ED" w:rsidRPr="00C3287A" w:rsidRDefault="00CC10ED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13.12.2019թ.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2F5" w:rsidRPr="00CC10ED" w:rsidRDefault="00CC10ED" w:rsidP="00B213CA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F0" w:rsidRPr="00CC10ED" w:rsidRDefault="00CC10ED" w:rsidP="004923F0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2F5" w:rsidRDefault="001B22F5" w:rsidP="00073E1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62C0A" w:rsidRPr="001B22F5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A" w:rsidRDefault="00E62C0A" w:rsidP="001B22F5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A" w:rsidRDefault="005047AA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արդարադատության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5047AA" w:rsidRDefault="005047AA" w:rsidP="00FA7D21">
            <w:pPr>
              <w:rPr>
                <w:rFonts w:ascii="GHEA Grapalat" w:hAnsi="GHEA Grapalat"/>
              </w:rPr>
            </w:pPr>
            <w:r w:rsidRPr="005047AA">
              <w:rPr>
                <w:rFonts w:ascii="GHEA Grapalat" w:hAnsi="GHEA Grapalat"/>
              </w:rPr>
              <w:t>01/27.1/162-2020</w:t>
            </w:r>
          </w:p>
          <w:p w:rsidR="005047AA" w:rsidRDefault="005047AA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11.01.2020թ.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A" w:rsidRPr="00E62C0A" w:rsidRDefault="00E62C0A" w:rsidP="00E62C0A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E62C0A">
              <w:rPr>
                <w:rFonts w:ascii="GHEA Grapalat" w:hAnsi="GHEA Grapalat" w:cs="Sylfaen"/>
                <w:lang w:val="hy-AM"/>
              </w:rPr>
              <w:t>«</w:t>
            </w:r>
            <w:r w:rsidRPr="00E62C0A">
              <w:rPr>
                <w:rFonts w:ascii="GHEA Grapalat" w:hAnsi="GHEA Grapalat" w:cs="Sylfaen"/>
                <w:bCs/>
                <w:lang w:val="hy-AM"/>
              </w:rPr>
              <w:t>Սերբիայի Հանրապետության քաղաքացիների համար առանց մուտքի վիզայի այցելությունների ռեժիմ սահմանելու մասին» Հայաստանի Հանրապետության կառավարության որոշման նախագիծը համապատասխանում է ՀՀ օրենսդրությանը:</w:t>
            </w:r>
          </w:p>
          <w:p w:rsidR="00E62C0A" w:rsidRPr="00E62C0A" w:rsidRDefault="00E62C0A" w:rsidP="00B213C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C0A" w:rsidRDefault="00E62C0A" w:rsidP="004923F0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E62C0A">
              <w:rPr>
                <w:rFonts w:ascii="GHEA Grapalat" w:hAnsi="GHEA Grapalat"/>
              </w:rPr>
              <w:t>Ընդունվել</w:t>
            </w:r>
            <w:proofErr w:type="spellEnd"/>
            <w:r w:rsidRPr="00E62C0A">
              <w:rPr>
                <w:rFonts w:ascii="GHEA Grapalat" w:hAnsi="GHEA Grapalat"/>
              </w:rPr>
              <w:t xml:space="preserve"> է ի </w:t>
            </w:r>
            <w:proofErr w:type="spellStart"/>
            <w:r w:rsidRPr="00E62C0A">
              <w:rPr>
                <w:rFonts w:ascii="GHEA Grapalat" w:hAnsi="GHEA Grapalat"/>
              </w:rPr>
              <w:t>գիտություն</w:t>
            </w:r>
            <w:proofErr w:type="spellEnd"/>
            <w:r w:rsidRPr="00E62C0A">
              <w:rPr>
                <w:rFonts w:ascii="GHEA Grapalat" w:hAnsi="GHEA Grapalat"/>
              </w:rPr>
              <w:t>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C0A" w:rsidRDefault="00E62C0A" w:rsidP="00073E1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E15C0" w:rsidRPr="00C3287A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C0" w:rsidRPr="00C3287A" w:rsidRDefault="000A5924" w:rsidP="000A5924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C0" w:rsidRDefault="00706FF4" w:rsidP="00FA7D21">
            <w:pPr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 xml:space="preserve">ՀՀ </w:t>
            </w:r>
            <w:proofErr w:type="spellStart"/>
            <w:r w:rsidRPr="00C3287A">
              <w:rPr>
                <w:rFonts w:ascii="GHEA Grapalat" w:hAnsi="GHEA Grapalat"/>
              </w:rPr>
              <w:t>ազգային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</w:rPr>
              <w:t>անվտանգության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</w:rPr>
              <w:t>ծառայություն</w:t>
            </w:r>
            <w:proofErr w:type="spellEnd"/>
          </w:p>
          <w:p w:rsidR="00FA5E48" w:rsidRDefault="00CC10ED" w:rsidP="00FA7D21">
            <w:pPr>
              <w:rPr>
                <w:rFonts w:ascii="GHEA Grapalat" w:hAnsi="GHEA Grapalat"/>
              </w:rPr>
            </w:pPr>
            <w:r w:rsidRPr="00CC10ED">
              <w:rPr>
                <w:rFonts w:ascii="GHEA Grapalat" w:hAnsi="GHEA Grapalat"/>
              </w:rPr>
              <w:t>2/4/2-1340</w:t>
            </w:r>
          </w:p>
          <w:p w:rsidR="00CC10ED" w:rsidRPr="00C3287A" w:rsidRDefault="00CC10ED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11.12.2019թ.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C0" w:rsidRPr="00C3287A" w:rsidRDefault="00CC10ED" w:rsidP="002E15C0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3F0" w:rsidRPr="00C3287A" w:rsidRDefault="00CC10ED" w:rsidP="00CC10ED">
            <w:pPr>
              <w:spacing w:line="276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C0" w:rsidRPr="00C3287A" w:rsidRDefault="002E15C0" w:rsidP="000A1F59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025FE" w:rsidRPr="000A5924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FE" w:rsidRPr="000379FE" w:rsidRDefault="000A5924" w:rsidP="001B22F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4</w:t>
            </w:r>
            <w:r w:rsidR="000379FE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FE" w:rsidRDefault="000A5924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ոստիկանություն</w:t>
            </w:r>
            <w:proofErr w:type="spellEnd"/>
          </w:p>
          <w:p w:rsidR="000A5924" w:rsidRDefault="000A5924" w:rsidP="00FA7D21">
            <w:pPr>
              <w:rPr>
                <w:rFonts w:ascii="GHEA Grapalat" w:hAnsi="GHEA Grapalat"/>
              </w:rPr>
            </w:pPr>
            <w:r w:rsidRPr="000A5924">
              <w:rPr>
                <w:rFonts w:ascii="GHEA Grapalat" w:hAnsi="GHEA Grapalat"/>
              </w:rPr>
              <w:t>19/22/1617-19</w:t>
            </w:r>
          </w:p>
          <w:p w:rsidR="000A5924" w:rsidRPr="00C3287A" w:rsidRDefault="000A5924" w:rsidP="00FA7D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09.12.2019թ.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5FE" w:rsidRPr="00CC10ED" w:rsidRDefault="00CC10ED" w:rsidP="002D73EE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eastAsia="ru-RU"/>
              </w:rPr>
            </w:pP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lang w:eastAsia="ru-RU"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lang w:eastAsia="ru-RU"/>
              </w:rPr>
              <w:t>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E48" w:rsidRPr="00C211FE" w:rsidRDefault="00CC10ED" w:rsidP="00C211FE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FE" w:rsidRPr="0082707B" w:rsidRDefault="003025FE" w:rsidP="00EF7D7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91336" w:rsidRPr="00C3287A" w:rsidTr="00AB75B4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336" w:rsidRDefault="000A5924" w:rsidP="001B22F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5</w:t>
            </w:r>
            <w:r w:rsidR="00E91336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336" w:rsidRDefault="00E91336" w:rsidP="00FA7D2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էկոնոմիկայի նախարարություն</w:t>
            </w:r>
          </w:p>
          <w:p w:rsidR="000A5924" w:rsidRDefault="000A5924" w:rsidP="00FA7D21">
            <w:pPr>
              <w:rPr>
                <w:rFonts w:ascii="GHEA Grapalat" w:hAnsi="GHEA Grapalat"/>
                <w:lang w:val="hy-AM"/>
              </w:rPr>
            </w:pPr>
            <w:r w:rsidRPr="000A5924">
              <w:rPr>
                <w:rFonts w:ascii="GHEA Grapalat" w:hAnsi="GHEA Grapalat"/>
                <w:lang w:val="hy-AM"/>
              </w:rPr>
              <w:t>07/12655-2019</w:t>
            </w:r>
          </w:p>
          <w:p w:rsidR="00FA130D" w:rsidRPr="00FA130D" w:rsidRDefault="000A5924" w:rsidP="000A592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</w:t>
            </w:r>
            <w:r w:rsidR="00FA130D">
              <w:rPr>
                <w:rFonts w:ascii="GHEA Grapalat" w:hAnsi="GHEA Grapalat"/>
              </w:rPr>
              <w:t>9.1</w:t>
            </w:r>
            <w:r>
              <w:rPr>
                <w:rFonts w:ascii="GHEA Grapalat" w:hAnsi="GHEA Grapalat"/>
              </w:rPr>
              <w:t>2</w:t>
            </w:r>
            <w:r w:rsidR="00FA130D">
              <w:rPr>
                <w:rFonts w:ascii="GHEA Grapalat" w:hAnsi="GHEA Grapalat"/>
              </w:rPr>
              <w:t>.2019թ.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336" w:rsidRPr="00C3287A" w:rsidRDefault="00CC10ED" w:rsidP="003159A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C10ED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1FE" w:rsidRPr="00E91336" w:rsidRDefault="00CC10ED" w:rsidP="00C211F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CC10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1FE" w:rsidRPr="00E91336" w:rsidRDefault="00C211FE" w:rsidP="00C211F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BB4ADB" w:rsidRPr="00C3287A" w:rsidRDefault="00BB4ADB" w:rsidP="00760B07">
      <w:pPr>
        <w:rPr>
          <w:rFonts w:ascii="GHEA Grapalat" w:hAnsi="GHEA Grapalat"/>
          <w:lang w:val="af-ZA"/>
        </w:rPr>
      </w:pPr>
    </w:p>
    <w:sectPr w:rsidR="00BB4ADB" w:rsidRPr="00C3287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8687D"/>
    <w:multiLevelType w:val="hybridMultilevel"/>
    <w:tmpl w:val="4306C75C"/>
    <w:lvl w:ilvl="0" w:tplc="6ACED1F6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1724D"/>
    <w:rsid w:val="0003467C"/>
    <w:rsid w:val="000379FE"/>
    <w:rsid w:val="00073E13"/>
    <w:rsid w:val="000A5924"/>
    <w:rsid w:val="000D2194"/>
    <w:rsid w:val="000E0DAD"/>
    <w:rsid w:val="000E5587"/>
    <w:rsid w:val="001524A4"/>
    <w:rsid w:val="001B22F5"/>
    <w:rsid w:val="001C6FD8"/>
    <w:rsid w:val="002D3FFC"/>
    <w:rsid w:val="002D73EE"/>
    <w:rsid w:val="002E15C0"/>
    <w:rsid w:val="002E35F0"/>
    <w:rsid w:val="003025FE"/>
    <w:rsid w:val="003159AD"/>
    <w:rsid w:val="00333325"/>
    <w:rsid w:val="00377F93"/>
    <w:rsid w:val="00394C2C"/>
    <w:rsid w:val="0041285C"/>
    <w:rsid w:val="0048387A"/>
    <w:rsid w:val="004923F0"/>
    <w:rsid w:val="0050383B"/>
    <w:rsid w:val="005047AA"/>
    <w:rsid w:val="00546E43"/>
    <w:rsid w:val="00597620"/>
    <w:rsid w:val="00623F0A"/>
    <w:rsid w:val="00625120"/>
    <w:rsid w:val="00635549"/>
    <w:rsid w:val="006359C3"/>
    <w:rsid w:val="00706FF4"/>
    <w:rsid w:val="00716610"/>
    <w:rsid w:val="00760B07"/>
    <w:rsid w:val="007A718C"/>
    <w:rsid w:val="007B6B57"/>
    <w:rsid w:val="0082707B"/>
    <w:rsid w:val="00841922"/>
    <w:rsid w:val="00846045"/>
    <w:rsid w:val="0089669C"/>
    <w:rsid w:val="008D6D43"/>
    <w:rsid w:val="00987B43"/>
    <w:rsid w:val="009D09A5"/>
    <w:rsid w:val="009D685B"/>
    <w:rsid w:val="00A33CD1"/>
    <w:rsid w:val="00A3416E"/>
    <w:rsid w:val="00A9344C"/>
    <w:rsid w:val="00AB0F1E"/>
    <w:rsid w:val="00AB75B4"/>
    <w:rsid w:val="00B20482"/>
    <w:rsid w:val="00B213CA"/>
    <w:rsid w:val="00B53C15"/>
    <w:rsid w:val="00B57349"/>
    <w:rsid w:val="00BB4ADB"/>
    <w:rsid w:val="00BF6CE9"/>
    <w:rsid w:val="00C14AA0"/>
    <w:rsid w:val="00C211FE"/>
    <w:rsid w:val="00C212E2"/>
    <w:rsid w:val="00C2149B"/>
    <w:rsid w:val="00C3287A"/>
    <w:rsid w:val="00C56CD6"/>
    <w:rsid w:val="00C95992"/>
    <w:rsid w:val="00CB6F11"/>
    <w:rsid w:val="00CC10ED"/>
    <w:rsid w:val="00CC4922"/>
    <w:rsid w:val="00D31629"/>
    <w:rsid w:val="00DA518D"/>
    <w:rsid w:val="00DE29BA"/>
    <w:rsid w:val="00E14B39"/>
    <w:rsid w:val="00E62C0A"/>
    <w:rsid w:val="00E63841"/>
    <w:rsid w:val="00E90EA1"/>
    <w:rsid w:val="00E91336"/>
    <w:rsid w:val="00F240C9"/>
    <w:rsid w:val="00F4658F"/>
    <w:rsid w:val="00FA130D"/>
    <w:rsid w:val="00FA5E48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CAD90"/>
  <w15:docId w15:val="{D636FE19-F6EE-4B55-A57F-FED64A3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4999A-23E4-4292-B09A-39CE47608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53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2019-11-21T14:20:00Z</cp:lastPrinted>
  <dcterms:created xsi:type="dcterms:W3CDTF">2019-12-05T13:24:00Z</dcterms:created>
  <dcterms:modified xsi:type="dcterms:W3CDTF">2020-01-13T10:51:00Z</dcterms:modified>
</cp:coreProperties>
</file>